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973"/>
      </w:tblGrid>
      <w:tr w:rsidR="00874CA3" w:rsidRPr="0073747E" w14:paraId="1125998C" w14:textId="77777777" w:rsidTr="00976C2E">
        <w:trPr>
          <w:trHeight w:val="7081"/>
        </w:trPr>
        <w:tc>
          <w:tcPr>
            <w:tcW w:w="10973" w:type="dxa"/>
          </w:tcPr>
          <w:p w14:paraId="3C7F3AB7" w14:textId="0A9E685A" w:rsidR="00495DCF" w:rsidRDefault="00DA2BF9" w:rsidP="00056274">
            <w:pPr>
              <w:spacing w:line="276" w:lineRule="auto"/>
            </w:pPr>
            <w:r>
              <w:pict w14:anchorId="7CBFEB8F">
                <v:rect id="Rectangle 128" o:spid="_x0000_s2099" alt="color block" style="width:20.3pt;height:149.25pt;visibility:visible;mso-wrap-style:square;mso-left-percent:-10001;mso-top-percent:-10001;mso-position-horizontal:absolute;mso-position-horizontal-relative:char;mso-position-vertical:absolute;mso-position-vertical-relative:line;mso-left-percent:-10001;mso-top-percent:-10001;v-text-anchor:middle" fillcolor="#a5b592 [3204]" stroked="f" strokeweight="1pt">
                  <w10:wrap type="none"/>
                  <w10:anchorlock/>
                </v:rect>
              </w:pict>
            </w:r>
            <w:r>
              <w:pict w14:anchorId="1D9D281D">
                <v:shapetype id="_x0000_t202" coordsize="21600,21600" o:spt="202" path="m,l,21600r21600,l21600,xe">
                  <v:stroke joinstyle="miter"/>
                  <v:path gradientshapeok="t" o:connecttype="rect"/>
                </v:shapetype>
                <v:shape id="Text Box 130" o:spid="_x0000_s2098" type="#_x0000_t202" style="width:442.5pt;height:165pt;visibility:visible;mso-wrap-style:square;mso-left-percent:-10001;mso-top-percent:-10001;mso-position-horizontal:absolute;mso-position-horizontal-relative:char;mso-position-vertical:absolute;mso-position-vertical-relative:line;mso-left-percent:-10001;mso-top-percent:-10001;v-text-anchor:top" filled="f" stroked="f" strokeweight=".5pt">
                  <v:textbox inset=",0,,0">
                    <w:txbxContent>
                      <w:p w14:paraId="74D1C69C" w14:textId="23DC6B78" w:rsidR="00B7073A" w:rsidRPr="00161DF5" w:rsidRDefault="00B7073A" w:rsidP="00874CA3">
                        <w:pPr>
                          <w:pStyle w:val="Title"/>
                          <w:rPr>
                            <w:sz w:val="120"/>
                            <w:szCs w:val="120"/>
                          </w:rPr>
                        </w:pPr>
                        <w:bookmarkStart w:id="0" w:name="_Hlk150343704"/>
                        <w:bookmarkEnd w:id="0"/>
                        <w:r w:rsidRPr="00874CA3">
                          <w:t xml:space="preserve">NEWSLETTER </w:t>
                        </w:r>
                        <w:r>
                          <w:rPr>
                            <w:sz w:val="120"/>
                            <w:szCs w:val="120"/>
                          </w:rPr>
                          <w:t>December</w:t>
                        </w:r>
                        <w:r w:rsidRPr="00161DF5">
                          <w:rPr>
                            <w:sz w:val="120"/>
                            <w:szCs w:val="120"/>
                          </w:rPr>
                          <w:t xml:space="preserve"> 202</w:t>
                        </w:r>
                        <w:r>
                          <w:rPr>
                            <w:sz w:val="120"/>
                            <w:szCs w:val="120"/>
                          </w:rPr>
                          <w:t>3</w:t>
                        </w:r>
                      </w:p>
                    </w:txbxContent>
                  </v:textbox>
                  <w10:wrap type="none"/>
                  <w10:anchorlock/>
                </v:shape>
              </w:pict>
            </w:r>
            <w:r w:rsidR="00495DCF">
              <w:t xml:space="preserve"> </w:t>
            </w:r>
          </w:p>
          <w:p w14:paraId="243D1156" w14:textId="77777777" w:rsidR="00495DCF" w:rsidRDefault="00495DCF" w:rsidP="00056274">
            <w:pPr>
              <w:spacing w:line="276" w:lineRule="auto"/>
            </w:pPr>
          </w:p>
          <w:p w14:paraId="3DC70058" w14:textId="77777777" w:rsidR="00DD0878" w:rsidRDefault="00DD0878" w:rsidP="00056274">
            <w:pPr>
              <w:spacing w:line="276" w:lineRule="auto"/>
              <w:rPr>
                <w:sz w:val="32"/>
                <w:szCs w:val="32"/>
              </w:rPr>
            </w:pPr>
          </w:p>
          <w:p w14:paraId="6A6CF2E6" w14:textId="77777777" w:rsidR="00976C2E" w:rsidRPr="00976C2E" w:rsidRDefault="00976C2E" w:rsidP="00976C2E">
            <w:pPr>
              <w:spacing w:line="276" w:lineRule="auto"/>
              <w:jc w:val="center"/>
              <w:rPr>
                <w:rFonts w:ascii="Ink Free" w:hAnsi="Ink Free"/>
                <w:b/>
                <w:bCs/>
                <w:sz w:val="36"/>
                <w:szCs w:val="36"/>
              </w:rPr>
            </w:pPr>
            <w:r w:rsidRPr="00976C2E">
              <w:rPr>
                <w:rFonts w:ascii="Ink Free" w:hAnsi="Ink Free"/>
                <w:b/>
                <w:bCs/>
                <w:sz w:val="36"/>
                <w:szCs w:val="36"/>
              </w:rPr>
              <w:t>Peter Dawson Lodge</w:t>
            </w:r>
          </w:p>
          <w:p w14:paraId="70AF5E15" w14:textId="77777777" w:rsidR="00976C2E" w:rsidRPr="00976C2E" w:rsidRDefault="00976C2E" w:rsidP="00976C2E">
            <w:pPr>
              <w:spacing w:line="276" w:lineRule="auto"/>
              <w:jc w:val="center"/>
              <w:rPr>
                <w:rFonts w:ascii="Ink Free" w:hAnsi="Ink Free"/>
                <w:b/>
                <w:bCs/>
                <w:sz w:val="36"/>
                <w:szCs w:val="36"/>
              </w:rPr>
            </w:pPr>
            <w:r w:rsidRPr="00976C2E">
              <w:rPr>
                <w:rFonts w:ascii="Ink Free" w:hAnsi="Ink Free"/>
                <w:b/>
                <w:bCs/>
                <w:sz w:val="36"/>
                <w:szCs w:val="36"/>
              </w:rPr>
              <w:t>Box 750 Vulcan, AB T0L 2B0 614 1</w:t>
            </w:r>
            <w:r w:rsidRPr="00976C2E">
              <w:rPr>
                <w:rFonts w:ascii="Ink Free" w:hAnsi="Ink Free"/>
                <w:b/>
                <w:bCs/>
                <w:sz w:val="36"/>
                <w:szCs w:val="36"/>
                <w:vertAlign w:val="superscript"/>
              </w:rPr>
              <w:t>st</w:t>
            </w:r>
            <w:r w:rsidRPr="00976C2E">
              <w:rPr>
                <w:rFonts w:ascii="Ink Free" w:hAnsi="Ink Free"/>
                <w:b/>
                <w:bCs/>
                <w:sz w:val="36"/>
                <w:szCs w:val="36"/>
              </w:rPr>
              <w:t xml:space="preserve"> Street North</w:t>
            </w:r>
          </w:p>
          <w:p w14:paraId="389F23B9" w14:textId="0F49807F" w:rsidR="00976C2E" w:rsidRPr="00976C2E" w:rsidRDefault="00976C2E" w:rsidP="00976C2E">
            <w:pPr>
              <w:spacing w:line="276" w:lineRule="auto"/>
              <w:jc w:val="center"/>
              <w:rPr>
                <w:rFonts w:ascii="Ink Free" w:hAnsi="Ink Free"/>
                <w:b/>
                <w:bCs/>
                <w:sz w:val="36"/>
                <w:szCs w:val="36"/>
              </w:rPr>
            </w:pPr>
            <w:r w:rsidRPr="00976C2E">
              <w:rPr>
                <w:rFonts w:ascii="Ink Free" w:hAnsi="Ink Free"/>
                <w:b/>
                <w:bCs/>
                <w:sz w:val="36"/>
                <w:szCs w:val="36"/>
              </w:rPr>
              <w:t>403-485-5422</w:t>
            </w:r>
          </w:p>
          <w:p w14:paraId="065DDCA6" w14:textId="77777777" w:rsidR="00976C2E" w:rsidRDefault="00976C2E" w:rsidP="00976C2E">
            <w:pPr>
              <w:spacing w:line="276" w:lineRule="auto"/>
              <w:jc w:val="center"/>
              <w:rPr>
                <w:rFonts w:ascii="Ink Free" w:hAnsi="Ink Free"/>
                <w:b/>
                <w:bCs/>
                <w:sz w:val="32"/>
                <w:szCs w:val="32"/>
              </w:rPr>
            </w:pPr>
          </w:p>
          <w:p w14:paraId="7CBAD690" w14:textId="77777777" w:rsidR="00976C2E" w:rsidRDefault="00976C2E" w:rsidP="00976C2E">
            <w:pPr>
              <w:spacing w:line="276" w:lineRule="auto"/>
              <w:jc w:val="center"/>
              <w:rPr>
                <w:rFonts w:ascii="Ink Free" w:hAnsi="Ink Free"/>
                <w:b/>
                <w:bCs/>
                <w:sz w:val="32"/>
                <w:szCs w:val="32"/>
              </w:rPr>
            </w:pPr>
          </w:p>
          <w:p w14:paraId="21D11E45" w14:textId="58533A22" w:rsidR="00976C2E" w:rsidRDefault="00976C2E" w:rsidP="00976C2E">
            <w:pPr>
              <w:spacing w:line="276" w:lineRule="auto"/>
              <w:jc w:val="center"/>
              <w:rPr>
                <w:rFonts w:ascii="Ink Free" w:hAnsi="Ink Free"/>
                <w:b/>
                <w:bCs/>
                <w:sz w:val="32"/>
                <w:szCs w:val="32"/>
              </w:rPr>
            </w:pPr>
            <w:r>
              <w:rPr>
                <w:noProof/>
              </w:rPr>
              <w:drawing>
                <wp:inline distT="0" distB="0" distL="0" distR="0" wp14:anchorId="0BEA0CF6" wp14:editId="3A3A414D">
                  <wp:extent cx="4744279" cy="4399280"/>
                  <wp:effectExtent l="0" t="0" r="0" b="127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8">
                            <a:extLst>
                              <a:ext uri="{28A0092B-C50C-407E-A947-70E740481C1C}">
                                <a14:useLocalDpi xmlns:a14="http://schemas.microsoft.com/office/drawing/2010/main" val="0"/>
                              </a:ext>
                            </a:extLst>
                          </a:blip>
                          <a:stretch>
                            <a:fillRect/>
                          </a:stretch>
                        </pic:blipFill>
                        <pic:spPr>
                          <a:xfrm>
                            <a:off x="0" y="0"/>
                            <a:ext cx="4744279" cy="4399280"/>
                          </a:xfrm>
                          <a:prstGeom prst="rect">
                            <a:avLst/>
                          </a:prstGeom>
                        </pic:spPr>
                      </pic:pic>
                    </a:graphicData>
                  </a:graphic>
                </wp:inline>
              </w:drawing>
            </w:r>
          </w:p>
          <w:p w14:paraId="1089CA61" w14:textId="61DF9154" w:rsidR="00697078" w:rsidRPr="00697078" w:rsidRDefault="00697078" w:rsidP="00697078">
            <w:pPr>
              <w:tabs>
                <w:tab w:val="left" w:pos="4779"/>
              </w:tabs>
              <w:rPr>
                <w:rFonts w:ascii="Times New Roman" w:hAnsi="Times New Roman"/>
                <w:sz w:val="32"/>
                <w:szCs w:val="32"/>
              </w:rPr>
            </w:pPr>
          </w:p>
        </w:tc>
      </w:tr>
    </w:tbl>
    <w:p w14:paraId="56D6573D" w14:textId="2CCB4AFD" w:rsidR="002B21AB" w:rsidRDefault="002B21AB" w:rsidP="00056274">
      <w:pPr>
        <w:spacing w:line="276" w:lineRule="auto"/>
        <w:rPr>
          <w:sz w:val="26"/>
          <w:szCs w:val="26"/>
        </w:rPr>
      </w:pPr>
    </w:p>
    <w:p w14:paraId="0C2274A8" w14:textId="0A68FC04" w:rsidR="00746126" w:rsidRDefault="000E5FAD" w:rsidP="000E5FAD">
      <w:pPr>
        <w:spacing w:line="276" w:lineRule="auto"/>
        <w:jc w:val="right"/>
        <w:rPr>
          <w:sz w:val="26"/>
          <w:szCs w:val="26"/>
        </w:rPr>
      </w:pPr>
      <w:r>
        <w:rPr>
          <w:noProof/>
        </w:rPr>
        <w:lastRenderedPageBreak/>
        <w:drawing>
          <wp:anchor distT="0" distB="0" distL="114300" distR="114300" simplePos="0" relativeHeight="251637248" behindDoc="0" locked="0" layoutInCell="1" allowOverlap="1" wp14:anchorId="3BFD089B" wp14:editId="18F49F79">
            <wp:simplePos x="0" y="0"/>
            <wp:positionH relativeFrom="column">
              <wp:posOffset>3802380</wp:posOffset>
            </wp:positionH>
            <wp:positionV relativeFrom="paragraph">
              <wp:posOffset>0</wp:posOffset>
            </wp:positionV>
            <wp:extent cx="3165475" cy="3165475"/>
            <wp:effectExtent l="0" t="0" r="0" b="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Here’s to a holly, jolly holiday seaso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65475" cy="3165475"/>
                    </a:xfrm>
                    <a:prstGeom prst="rect">
                      <a:avLst/>
                    </a:prstGeom>
                  </pic:spPr>
                </pic:pic>
              </a:graphicData>
            </a:graphic>
            <wp14:sizeRelH relativeFrom="margin">
              <wp14:pctWidth>0</wp14:pctWidth>
            </wp14:sizeRelH>
            <wp14:sizeRelV relativeFrom="margin">
              <wp14:pctHeight>0</wp14:pctHeight>
            </wp14:sizeRelV>
          </wp:anchor>
        </w:drawing>
      </w:r>
      <w:r w:rsidR="00DA2BF9">
        <w:rPr>
          <w:noProof/>
        </w:rPr>
        <w:pict w14:anchorId="79565470">
          <v:shape id="Text Box 32" o:spid="_x0000_s2086" type="#_x0000_t202" style="position:absolute;left:0;text-align:left;margin-left:-8pt;margin-top:0;width:261pt;height:48.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" filled="f" stroked="f" strokeweight=".5pt">
            <v:textbox inset="0,0,,0">
              <w:txbxContent>
                <w:p w14:paraId="5877717E" w14:textId="62C67C70" w:rsidR="00B7073A" w:rsidRPr="00746126" w:rsidRDefault="00B7073A" w:rsidP="00877B58">
                  <w:pPr>
                    <w:pStyle w:val="Heading1"/>
                    <w:rPr>
                      <w:sz w:val="80"/>
                      <w:szCs w:val="80"/>
                    </w:rPr>
                  </w:pPr>
                  <w:bookmarkStart w:id="1" w:name="_Toc44283858"/>
                  <w:bookmarkStart w:id="2" w:name="_Toc44283931"/>
                  <w:r>
                    <w:rPr>
                      <w:sz w:val="80"/>
                      <w:szCs w:val="80"/>
                    </w:rPr>
                    <w:t>Editor’s Desk</w:t>
                  </w:r>
                  <w:bookmarkEnd w:id="1"/>
                  <w:bookmarkEnd w:id="2"/>
                </w:p>
              </w:txbxContent>
            </v:textbox>
            <w10:wrap type="square"/>
          </v:shape>
        </w:pict>
      </w:r>
    </w:p>
    <w:p w14:paraId="4D3FF736" w14:textId="77777777" w:rsidR="000E5FAD" w:rsidRDefault="000E5FAD" w:rsidP="00056274">
      <w:pPr>
        <w:spacing w:after="240" w:line="276" w:lineRule="auto"/>
        <w:ind w:left="-142"/>
        <w:rPr>
          <w:sz w:val="26"/>
          <w:szCs w:val="26"/>
        </w:rPr>
      </w:pPr>
    </w:p>
    <w:p w14:paraId="389224FA" w14:textId="77777777" w:rsidR="000E5FAD" w:rsidRDefault="000E5FAD" w:rsidP="00056274">
      <w:pPr>
        <w:spacing w:after="240" w:line="276" w:lineRule="auto"/>
        <w:ind w:left="-142"/>
        <w:rPr>
          <w:sz w:val="26"/>
          <w:szCs w:val="26"/>
        </w:rPr>
      </w:pPr>
    </w:p>
    <w:p w14:paraId="42121B61" w14:textId="29FBB66C" w:rsidR="00CC5EFB" w:rsidRDefault="00877B58" w:rsidP="00056274">
      <w:pPr>
        <w:spacing w:after="240" w:line="276" w:lineRule="auto"/>
        <w:ind w:left="-142"/>
        <w:rPr>
          <w:sz w:val="26"/>
          <w:szCs w:val="26"/>
        </w:rPr>
      </w:pPr>
      <w:r w:rsidRPr="00746126">
        <w:rPr>
          <w:sz w:val="26"/>
          <w:szCs w:val="26"/>
        </w:rPr>
        <w:t>Hello Residents, Families and Friends</w:t>
      </w:r>
      <w:r w:rsidR="00746126" w:rsidRPr="00746126">
        <w:rPr>
          <w:sz w:val="26"/>
          <w:szCs w:val="26"/>
        </w:rPr>
        <w:t>!</w:t>
      </w:r>
    </w:p>
    <w:p w14:paraId="054C2C44" w14:textId="794D891B" w:rsidR="00ED35EF" w:rsidRDefault="000E5FAD" w:rsidP="00056274">
      <w:pPr>
        <w:spacing w:after="240" w:line="276" w:lineRule="auto"/>
        <w:ind w:left="-142"/>
        <w:rPr>
          <w:sz w:val="26"/>
          <w:szCs w:val="26"/>
        </w:rPr>
      </w:pPr>
      <w:r>
        <w:rPr>
          <w:sz w:val="26"/>
          <w:szCs w:val="26"/>
        </w:rPr>
        <w:t>Can you believe we are entering the hustle and bustle of the holiday season? It seems like it was just yesterday when we were welcoming 2023 and now it is almost time to say hello to 2024. Time does fly when you’re having fun!</w:t>
      </w:r>
    </w:p>
    <w:p w14:paraId="2E91D7AE" w14:textId="2D81126E" w:rsidR="000E5FAD" w:rsidRDefault="000E5FAD" w:rsidP="00056274">
      <w:pPr>
        <w:spacing w:after="240" w:line="276" w:lineRule="auto"/>
        <w:ind w:left="-142"/>
        <w:rPr>
          <w:sz w:val="26"/>
          <w:szCs w:val="26"/>
        </w:rPr>
      </w:pPr>
      <w:r>
        <w:rPr>
          <w:sz w:val="26"/>
          <w:szCs w:val="26"/>
        </w:rPr>
        <w:t xml:space="preserve">I hope that you’ll have the opportunity to enjoy at least a few festive events that we have planned this month. You’ll find </w:t>
      </w:r>
      <w:r w:rsidR="00497AEA">
        <w:rPr>
          <w:sz w:val="26"/>
          <w:szCs w:val="26"/>
        </w:rPr>
        <w:t>a lot of Christmas activities over the next month</w:t>
      </w:r>
      <w:r>
        <w:rPr>
          <w:sz w:val="26"/>
          <w:szCs w:val="26"/>
        </w:rPr>
        <w:t>. We’ll also have our “normal” programming throughout the month if you need a break from the twinkle lights and sugar cookies.</w:t>
      </w:r>
    </w:p>
    <w:p w14:paraId="4472465D" w14:textId="77777777" w:rsidR="00497AEA" w:rsidRDefault="000E5FAD" w:rsidP="00497AEA">
      <w:pPr>
        <w:spacing w:after="240" w:line="276" w:lineRule="auto"/>
        <w:ind w:left="-142"/>
        <w:rPr>
          <w:sz w:val="26"/>
          <w:szCs w:val="26"/>
        </w:rPr>
      </w:pPr>
      <w:r>
        <w:rPr>
          <w:sz w:val="26"/>
          <w:szCs w:val="26"/>
        </w:rPr>
        <w:t xml:space="preserve">As we look forward to 2024, I want to express my gratitude for the opportunity to </w:t>
      </w:r>
      <w:r w:rsidR="00497AEA">
        <w:rPr>
          <w:sz w:val="26"/>
          <w:szCs w:val="26"/>
        </w:rPr>
        <w:t>be part of the PDL family. Wishing all of you a Merry Christmas and all the best in 2024.</w:t>
      </w:r>
    </w:p>
    <w:p w14:paraId="10C37C69" w14:textId="77777777" w:rsidR="00497AEA" w:rsidRDefault="00567B8C" w:rsidP="002F1910">
      <w:pPr>
        <w:spacing w:line="276" w:lineRule="auto"/>
        <w:ind w:left="-142"/>
        <w:rPr>
          <w:rFonts w:ascii="Freestyle Script" w:hAnsi="Freestyle Script"/>
          <w:sz w:val="60"/>
          <w:szCs w:val="60"/>
        </w:rPr>
      </w:pPr>
      <w:r>
        <w:rPr>
          <w:rFonts w:ascii="Freestyle Script" w:hAnsi="Freestyle Script"/>
          <w:sz w:val="60"/>
          <w:szCs w:val="60"/>
        </w:rPr>
        <w:t>Sherry</w:t>
      </w:r>
    </w:p>
    <w:p w14:paraId="5A275F49" w14:textId="43398581" w:rsidR="00567B8C" w:rsidRPr="00567B8C" w:rsidRDefault="00567B8C" w:rsidP="002F1910">
      <w:pPr>
        <w:spacing w:line="276" w:lineRule="auto"/>
        <w:ind w:left="-142"/>
        <w:rPr>
          <w:sz w:val="44"/>
          <w:szCs w:val="44"/>
        </w:rPr>
      </w:pPr>
      <w:r w:rsidRPr="00567B8C">
        <w:rPr>
          <w:rFonts w:ascii="Freestyle Script" w:hAnsi="Freestyle Script"/>
          <w:sz w:val="44"/>
          <w:szCs w:val="44"/>
        </w:rPr>
        <w:t>Director of Resident Care</w:t>
      </w:r>
    </w:p>
    <w:p w14:paraId="370A5729" w14:textId="13EB30BE" w:rsidR="00D7623C" w:rsidRPr="00746126" w:rsidRDefault="00DA2BF9" w:rsidP="00567B8C">
      <w:pPr>
        <w:spacing w:after="240" w:line="276" w:lineRule="auto"/>
        <w:rPr>
          <w:sz w:val="26"/>
          <w:szCs w:val="26"/>
        </w:rPr>
      </w:pPr>
      <w:r>
        <w:rPr>
          <w:noProof/>
        </w:rPr>
        <w:pict w14:anchorId="24F76624">
          <v:roundrect id="Text Box 31" o:spid="_x0000_s2084" style="position:absolute;margin-left:294pt;margin-top:16.55pt;width:230.25pt;height:206.25pt;z-index:251649536;visibility:visible;mso-wrap-style:square;mso-width-percent:0;mso-wrap-distance-left:9pt;mso-wrap-distance-top:3.6pt;mso-wrap-distance-right:9pt;mso-wrap-distance-bottom:3.6pt;mso-position-horizontal-relative:margin;mso-position-vertical-relative:text;mso-width-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" fillcolor="#f2f2f2 [3052]" strokecolor="#fdf59b [2894]">
            <v:stroke joinstyle="miter"/>
            <v:textbox>
              <w:txbxContent>
                <w:p w14:paraId="349D857D" w14:textId="38B995BF" w:rsidR="00B7073A" w:rsidRPr="00843FC7" w:rsidRDefault="00B7073A" w:rsidP="00843FC7">
                  <w:pPr>
                    <w:jc w:val="center"/>
                    <w:rPr>
                      <w:rFonts w:cstheme="minorHAnsi"/>
                      <w:b/>
                      <w:bCs/>
                      <w:sz w:val="40"/>
                      <w:szCs w:val="40"/>
                    </w:rPr>
                  </w:pPr>
                  <w:r w:rsidRPr="00843FC7">
                    <w:rPr>
                      <w:rFonts w:cstheme="minorHAnsi"/>
                      <w:b/>
                      <w:bCs/>
                      <w:sz w:val="40"/>
                      <w:szCs w:val="40"/>
                    </w:rPr>
                    <w:t>Quote of the Day</w:t>
                  </w:r>
                </w:p>
                <w:p w14:paraId="656402CD" w14:textId="60C995D2" w:rsidR="00B7073A" w:rsidRPr="00D1227E" w:rsidRDefault="00B7073A" w:rsidP="00D1227E">
                  <w:pPr>
                    <w:jc w:val="center"/>
                    <w:rPr>
                      <w:rFonts w:ascii="Lucida Handwriting" w:hAnsi="Lucida Handwriting"/>
                      <w:sz w:val="30"/>
                      <w:szCs w:val="30"/>
                    </w:rPr>
                  </w:pPr>
                  <w:r w:rsidRPr="00C1641A">
                    <w:rPr>
                      <w:rFonts w:ascii="Freestyle Script" w:hAnsi="Freestyle Script"/>
                      <w:sz w:val="40"/>
                      <w:szCs w:val="40"/>
                    </w:rPr>
                    <w:br/>
                  </w:r>
                  <w:r w:rsidR="00D1227E">
                    <w:rPr>
                      <w:rFonts w:ascii="Lucida Handwriting" w:hAnsi="Lucida Handwriting"/>
                      <w:sz w:val="30"/>
                      <w:szCs w:val="30"/>
                    </w:rPr>
                    <w:t>Christmas waves a magic wand over this world, and behold, everything is softer and more beautiful</w:t>
                  </w:r>
                  <w:r w:rsidRPr="00344752">
                    <w:rPr>
                      <w:rFonts w:ascii="Lucida Handwriting" w:hAnsi="Lucida Handwriting"/>
                      <w:sz w:val="30"/>
                      <w:szCs w:val="30"/>
                    </w:rPr>
                    <w:t>.</w:t>
                  </w:r>
                </w:p>
                <w:p w14:paraId="65D160CE" w14:textId="367EBE23" w:rsidR="00B7073A" w:rsidRPr="001D6284" w:rsidRDefault="00B7073A" w:rsidP="004A3E53">
                  <w:pPr>
                    <w:jc w:val="center"/>
                    <w:rPr>
                      <w:sz w:val="30"/>
                      <w:szCs w:val="30"/>
                    </w:rPr>
                  </w:pPr>
                  <w:r w:rsidRPr="004A3E53">
                    <w:rPr>
                      <w:sz w:val="30"/>
                      <w:szCs w:val="30"/>
                    </w:rPr>
                    <w:t xml:space="preserve">– </w:t>
                  </w:r>
                  <w:r w:rsidR="00D1227E">
                    <w:rPr>
                      <w:sz w:val="30"/>
                      <w:szCs w:val="30"/>
                    </w:rPr>
                    <w:t>Norman Vincent Peale</w:t>
                  </w:r>
                  <w:r w:rsidRPr="001D6284">
                    <w:rPr>
                      <w:sz w:val="30"/>
                      <w:szCs w:val="30"/>
                    </w:rPr>
                    <w:br/>
                  </w:r>
                </w:p>
              </w:txbxContent>
            </v:textbox>
            <w10:wrap type="square" anchorx="margin"/>
          </v:roundrect>
        </w:pict>
      </w:r>
      <w:r>
        <w:rPr>
          <w:noProof/>
        </w:rPr>
        <w:pict w14:anchorId="4BD79F61">
          <v:roundrect id="Text Box 30" o:spid="_x0000_s2085" style="position:absolute;margin-left:26.25pt;margin-top:12.8pt;width:230.25pt;height:210pt;z-index:251648512;visibility:visible;mso-wrap-style:square;mso-width-percent:0;mso-height-percent:0;mso-wrap-distance-left:9pt;mso-wrap-distance-top:3.6pt;mso-wrap-distance-right:9pt;mso-wrap-distance-bottom:3.6pt;mso-position-horizontal-relative:margin;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" fillcolor="#ecf0e9 [660]" strokecolor="#a5b592 [3204]">
            <v:stroke joinstyle="miter"/>
            <v:textbox inset="2.5mm">
              <w:txbxContent>
                <w:p w14:paraId="100EDF69" w14:textId="367FC75E" w:rsidR="00B7073A" w:rsidRPr="00843FC7" w:rsidRDefault="00B7073A" w:rsidP="00843FC7">
                  <w:pPr>
                    <w:jc w:val="center"/>
                    <w:rPr>
                      <w:rFonts w:cstheme="minorHAnsi"/>
                      <w:b/>
                      <w:bCs/>
                      <w:sz w:val="40"/>
                      <w:szCs w:val="40"/>
                    </w:rPr>
                  </w:pPr>
                  <w:r>
                    <w:rPr>
                      <w:rFonts w:cstheme="minorHAnsi"/>
                      <w:b/>
                      <w:bCs/>
                      <w:sz w:val="40"/>
                      <w:szCs w:val="40"/>
                    </w:rPr>
                    <w:t>December Trivia</w:t>
                  </w:r>
                </w:p>
                <w:p w14:paraId="6D39988C" w14:textId="73BD3774" w:rsidR="00B7073A" w:rsidRPr="00495DCF" w:rsidRDefault="00B7073A">
                  <w:pPr>
                    <w:rPr>
                      <w:b/>
                      <w:bCs/>
                      <w:sz w:val="36"/>
                      <w:szCs w:val="36"/>
                    </w:rPr>
                  </w:pPr>
                </w:p>
                <w:p w14:paraId="4A6F5672" w14:textId="2761A8A7" w:rsidR="00B7073A" w:rsidRDefault="00B7073A" w:rsidP="00CC5EFB">
                  <w:pPr>
                    <w:jc w:val="center"/>
                    <w:rPr>
                      <w:sz w:val="26"/>
                      <w:szCs w:val="26"/>
                    </w:rPr>
                  </w:pPr>
                  <w:r w:rsidRPr="004A3E53">
                    <w:rPr>
                      <w:sz w:val="26"/>
                      <w:szCs w:val="26"/>
                    </w:rPr>
                    <w:t>Babies born the last month of the year are more likely to live the longest</w:t>
                  </w:r>
                  <w:r>
                    <w:rPr>
                      <w:sz w:val="26"/>
                      <w:szCs w:val="26"/>
                    </w:rPr>
                    <w:t>!</w:t>
                  </w:r>
                </w:p>
                <w:p w14:paraId="688FE19D" w14:textId="77777777" w:rsidR="00B7073A" w:rsidRDefault="00B7073A" w:rsidP="00CC5EFB">
                  <w:pPr>
                    <w:jc w:val="center"/>
                    <w:rPr>
                      <w:sz w:val="26"/>
                      <w:szCs w:val="26"/>
                    </w:rPr>
                  </w:pPr>
                </w:p>
                <w:p w14:paraId="67782C58" w14:textId="77811555" w:rsidR="00B7073A" w:rsidRPr="00495DCF" w:rsidRDefault="00B7073A" w:rsidP="00CC5EFB">
                  <w:pPr>
                    <w:jc w:val="center"/>
                    <w:rPr>
                      <w:sz w:val="26"/>
                      <w:szCs w:val="26"/>
                    </w:rPr>
                  </w:pPr>
                  <w:r>
                    <w:rPr>
                      <w:sz w:val="26"/>
                      <w:szCs w:val="26"/>
                    </w:rPr>
                    <w:t xml:space="preserve">Zodiac signs: </w:t>
                  </w:r>
                  <w:r>
                    <w:rPr>
                      <w:b/>
                      <w:bCs/>
                      <w:sz w:val="26"/>
                      <w:szCs w:val="26"/>
                    </w:rPr>
                    <w:t>Sagittarius &amp; Capricorn</w:t>
                  </w:r>
                  <w:r w:rsidRPr="00CC5EFB">
                    <w:rPr>
                      <w:b/>
                      <w:bCs/>
                      <w:sz w:val="26"/>
                      <w:szCs w:val="26"/>
                    </w:rPr>
                    <w:br/>
                  </w:r>
                  <w:r w:rsidRPr="00495DCF">
                    <w:rPr>
                      <w:sz w:val="26"/>
                      <w:szCs w:val="26"/>
                    </w:rPr>
                    <w:t xml:space="preserve">Birthstone: </w:t>
                  </w:r>
                  <w:r>
                    <w:rPr>
                      <w:b/>
                      <w:bCs/>
                      <w:sz w:val="26"/>
                      <w:szCs w:val="26"/>
                    </w:rPr>
                    <w:t>Turquoise</w:t>
                  </w:r>
                  <w:r>
                    <w:rPr>
                      <w:sz w:val="26"/>
                      <w:szCs w:val="26"/>
                    </w:rPr>
                    <w:br/>
                  </w:r>
                  <w:r w:rsidRPr="00495DCF">
                    <w:rPr>
                      <w:sz w:val="26"/>
                      <w:szCs w:val="26"/>
                    </w:rPr>
                    <w:t xml:space="preserve">Flower: </w:t>
                  </w:r>
                  <w:r>
                    <w:rPr>
                      <w:b/>
                      <w:bCs/>
                      <w:sz w:val="26"/>
                      <w:szCs w:val="26"/>
                    </w:rPr>
                    <w:t>Holly</w:t>
                  </w:r>
                  <w:r>
                    <w:rPr>
                      <w:sz w:val="26"/>
                      <w:szCs w:val="26"/>
                    </w:rPr>
                    <w:br/>
                  </w:r>
                </w:p>
              </w:txbxContent>
            </v:textbox>
            <w10:wrap type="square" anchorx="margin"/>
          </v:roundrect>
        </w:pict>
      </w:r>
      <w:r w:rsidR="00877B58">
        <w:br w:type="page"/>
      </w:r>
      <w:r>
        <w:pict w14:anchorId="7F6F2157">
          <v:shape id="Text Box 7" o:spid="_x0000_s2097" type="#_x0000_t202" style="width:531pt;height:48.75pt;visibility:visible;mso-wrap-style:square;mso-left-percent:-10001;mso-top-percent:-10001;mso-position-horizontal:absolute;mso-position-horizontal-relative:char;mso-position-vertical:absolute;mso-position-vertical-relative:line;mso-left-percent:-10001;mso-top-percent:-10001;v-text-anchor:top" filled="f" stroked="f" strokeweight=".5pt">
            <v:textbox inset="0,0,,0">
              <w:txbxContent>
                <w:p w14:paraId="287F4F1A" w14:textId="28B6E10A" w:rsidR="00B7073A" w:rsidRPr="00746126" w:rsidRDefault="00D1227E" w:rsidP="00D7623C">
                  <w:pPr>
                    <w:pStyle w:val="Heading1"/>
                    <w:rPr>
                      <w:sz w:val="80"/>
                      <w:szCs w:val="80"/>
                    </w:rPr>
                  </w:pPr>
                  <w:r>
                    <w:rPr>
                      <w:sz w:val="80"/>
                      <w:szCs w:val="80"/>
                    </w:rPr>
                    <w:t>What We’ve Been Up To…</w:t>
                  </w:r>
                </w:p>
              </w:txbxContent>
            </v:textbox>
            <w10:anchorlock/>
          </v:shape>
        </w:pict>
      </w:r>
      <w:r w:rsidR="00D7623C">
        <w:t xml:space="preserve"> </w:t>
      </w:r>
    </w:p>
    <w:p w14:paraId="22BE9B02" w14:textId="1E275D77" w:rsidR="00D7623C" w:rsidRDefault="00163BA9" w:rsidP="00056274">
      <w:pPr>
        <w:spacing w:line="276" w:lineRule="auto"/>
        <w:rPr>
          <w:sz w:val="26"/>
          <w:szCs w:val="26"/>
        </w:rPr>
      </w:pPr>
      <w:r>
        <w:rPr>
          <w:noProof/>
        </w:rPr>
        <w:drawing>
          <wp:anchor distT="0" distB="0" distL="114300" distR="114300" simplePos="0" relativeHeight="251628032" behindDoc="1" locked="0" layoutInCell="1" allowOverlap="1" wp14:anchorId="4A6084C7" wp14:editId="6B61B095">
            <wp:simplePos x="0" y="0"/>
            <wp:positionH relativeFrom="margin">
              <wp:posOffset>4077970</wp:posOffset>
            </wp:positionH>
            <wp:positionV relativeFrom="paragraph">
              <wp:posOffset>158115</wp:posOffset>
            </wp:positionV>
            <wp:extent cx="2251075" cy="2578100"/>
            <wp:effectExtent l="141288" t="106362" r="138112" b="157163"/>
            <wp:wrapTight wrapText="bothSides">
              <wp:wrapPolygon edited="0">
                <wp:start x="-1021" y="22465"/>
                <wp:lineTo x="-289" y="22784"/>
                <wp:lineTo x="22560" y="22784"/>
                <wp:lineTo x="22925" y="22305"/>
                <wp:lineTo x="22925" y="-519"/>
                <wp:lineTo x="20001" y="-998"/>
                <wp:lineTo x="2270" y="-998"/>
                <wp:lineTo x="-472" y="-678"/>
                <wp:lineTo x="-1021" y="-678"/>
                <wp:lineTo x="-1021" y="22465"/>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rot="5400000">
                      <a:off x="0" y="0"/>
                      <a:ext cx="2251075" cy="2578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623998D" w14:textId="2FDEC17A" w:rsidR="00D7623C" w:rsidRPr="0043241A" w:rsidRDefault="00DA2BF9" w:rsidP="00056274">
      <w:pPr>
        <w:spacing w:line="276" w:lineRule="auto"/>
        <w:rPr>
          <w:noProof/>
        </w:rPr>
      </w:pPr>
      <w:r>
        <w:rPr>
          <w:noProof/>
        </w:rPr>
        <w:pict w14:anchorId="034AC9CD">
          <v:shape id="Text Box 27" o:spid="_x0000_s2082" type="#_x0000_t202" style="position:absolute;margin-left:14.05pt;margin-top:454.9pt;width:240.75pt;height:84.5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wrapcoords="-67 0 -67 21409 21600 21409 21600 0 -6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" stroked="f">
            <v:textbox>
              <w:txbxContent>
                <w:p w14:paraId="698BA533" w14:textId="4DCBABCF" w:rsidR="00B7073A" w:rsidRPr="002567C3" w:rsidRDefault="002567C3" w:rsidP="00455E1B">
                  <w:pPr>
                    <w:spacing w:line="276" w:lineRule="auto"/>
                    <w:rPr>
                      <w:b/>
                      <w:bCs/>
                      <w:sz w:val="24"/>
                      <w:szCs w:val="24"/>
                    </w:rPr>
                  </w:pPr>
                  <w:r>
                    <w:rPr>
                      <w:b/>
                      <w:bCs/>
                      <w:sz w:val="24"/>
                      <w:szCs w:val="24"/>
                    </w:rPr>
                    <w:t>We had visitors that</w:t>
                  </w:r>
                  <w:r w:rsidRPr="002567C3">
                    <w:rPr>
                      <w:b/>
                      <w:bCs/>
                      <w:sz w:val="24"/>
                      <w:szCs w:val="24"/>
                    </w:rPr>
                    <w:t xml:space="preserve"> played pumpkin bowling with </w:t>
                  </w:r>
                  <w:r>
                    <w:rPr>
                      <w:b/>
                      <w:bCs/>
                      <w:sz w:val="24"/>
                      <w:szCs w:val="24"/>
                    </w:rPr>
                    <w:t>our</w:t>
                  </w:r>
                  <w:r w:rsidRPr="002567C3">
                    <w:rPr>
                      <w:b/>
                      <w:bCs/>
                      <w:sz w:val="24"/>
                      <w:szCs w:val="24"/>
                    </w:rPr>
                    <w:t xml:space="preserve"> residents. Hopefully no squished pumpkins. </w:t>
                  </w:r>
                </w:p>
              </w:txbxContent>
            </v:textbox>
            <w10:wrap type="tight" anchorx="margin"/>
          </v:shape>
        </w:pict>
      </w:r>
      <w:r>
        <w:rPr>
          <w:noProof/>
        </w:rPr>
        <w:pict w14:anchorId="20A2E70C">
          <v:shape id="Text Box 29" o:spid="_x0000_s2081" type="#_x0000_t202" style="position:absolute;margin-left:287.45pt;margin-top:243.1pt;width:240.75pt;height:1in;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67 0 -67 21375 21600 21375 21600 0 -6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" stroked="f">
            <v:textbox>
              <w:txbxContent>
                <w:p w14:paraId="27ABBEB6" w14:textId="30EADE26" w:rsidR="00B7073A" w:rsidRPr="002567C3" w:rsidRDefault="002567C3" w:rsidP="00455E1B">
                  <w:pPr>
                    <w:spacing w:line="276" w:lineRule="auto"/>
                    <w:rPr>
                      <w:b/>
                      <w:bCs/>
                      <w:sz w:val="24"/>
                      <w:szCs w:val="24"/>
                    </w:rPr>
                  </w:pPr>
                  <w:r w:rsidRPr="002567C3">
                    <w:rPr>
                      <w:b/>
                      <w:bCs/>
                      <w:sz w:val="26"/>
                      <w:szCs w:val="26"/>
                    </w:rPr>
                    <w:t xml:space="preserve">Balloon Badminton is a favorite at the lodge. Keeps us on our toes as we keep the balloon in the air. </w:t>
                  </w:r>
                </w:p>
              </w:txbxContent>
            </v:textbox>
            <w10:wrap type="tight"/>
          </v:shape>
        </w:pict>
      </w:r>
      <w:r>
        <w:rPr>
          <w:noProof/>
        </w:rPr>
        <w:pict w14:anchorId="4E791867">
          <v:shape id="Text Box 28" o:spid="_x0000_s2080" type="#_x0000_t202" style="position:absolute;margin-left:9.9pt;margin-top:46.9pt;width:252.75pt;height:86.5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" stroked="f">
            <v:textbox>
              <w:txbxContent>
                <w:p w14:paraId="0D7600C3" w14:textId="227AFB73" w:rsidR="00B7073A" w:rsidRPr="002567C3" w:rsidRDefault="00AD34DA">
                  <w:pPr>
                    <w:rPr>
                      <w:b/>
                      <w:bCs/>
                      <w:sz w:val="28"/>
                      <w:szCs w:val="28"/>
                    </w:rPr>
                  </w:pPr>
                  <w:r w:rsidRPr="002567C3">
                    <w:rPr>
                      <w:b/>
                      <w:bCs/>
                      <w:sz w:val="28"/>
                      <w:szCs w:val="28"/>
                    </w:rPr>
                    <w:t xml:space="preserve">Halloween Happy Hour! We had witches brew and snacks and lots and lots of </w:t>
                  </w:r>
                  <w:r w:rsidR="002567C3" w:rsidRPr="002567C3">
                    <w:rPr>
                      <w:b/>
                      <w:bCs/>
                      <w:sz w:val="28"/>
                      <w:szCs w:val="28"/>
                    </w:rPr>
                    <w:t>laughs. And a few unexpected visitors</w:t>
                  </w:r>
                  <w:r w:rsidR="00B2043C">
                    <w:rPr>
                      <w:b/>
                      <w:bCs/>
                      <w:sz w:val="28"/>
                      <w:szCs w:val="28"/>
                    </w:rPr>
                    <w:t xml:space="preserve"> as well</w:t>
                  </w:r>
                  <w:r w:rsidR="002567C3" w:rsidRPr="002567C3">
                    <w:rPr>
                      <w:b/>
                      <w:bCs/>
                      <w:sz w:val="28"/>
                      <w:szCs w:val="28"/>
                    </w:rPr>
                    <w:t xml:space="preserve">. </w:t>
                  </w:r>
                  <w:r w:rsidR="002D565E" w:rsidRPr="002567C3">
                    <w:rPr>
                      <w:rFonts w:ascii="Segoe UI Emoji" w:eastAsia="Segoe UI Emoji" w:hAnsi="Segoe UI Emoji" w:cs="Segoe UI Emoji"/>
                      <w:b/>
                      <w:bCs/>
                      <w:sz w:val="28"/>
                      <w:szCs w:val="28"/>
                    </w:rPr>
                    <w:t>😊</w:t>
                  </w:r>
                </w:p>
              </w:txbxContent>
            </v:textbox>
            <w10:wrap type="square"/>
          </v:shape>
        </w:pict>
      </w:r>
      <w:r w:rsidR="00AD34DA">
        <w:rPr>
          <w:noProof/>
        </w:rPr>
        <w:drawing>
          <wp:anchor distT="0" distB="0" distL="114300" distR="114300" simplePos="0" relativeHeight="251630080" behindDoc="1" locked="0" layoutInCell="1" allowOverlap="1" wp14:anchorId="0D44192F" wp14:editId="72AB9267">
            <wp:simplePos x="0" y="0"/>
            <wp:positionH relativeFrom="margin">
              <wp:posOffset>4281805</wp:posOffset>
            </wp:positionH>
            <wp:positionV relativeFrom="paragraph">
              <wp:posOffset>5077460</wp:posOffset>
            </wp:positionV>
            <wp:extent cx="2215515" cy="2423160"/>
            <wp:effectExtent l="143828" t="103822" r="138112" b="157163"/>
            <wp:wrapTight wrapText="bothSides">
              <wp:wrapPolygon edited="0">
                <wp:start x="-1012" y="22542"/>
                <wp:lineTo x="-641" y="22882"/>
                <wp:lineTo x="22575" y="22882"/>
                <wp:lineTo x="22947" y="22373"/>
                <wp:lineTo x="22947" y="-382"/>
                <wp:lineTo x="20346" y="-1061"/>
                <wp:lineTo x="2331" y="-1061"/>
                <wp:lineTo x="-455" y="-722"/>
                <wp:lineTo x="-1012" y="-722"/>
                <wp:lineTo x="-1012" y="22542"/>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rot="5400000">
                      <a:off x="0" y="0"/>
                      <a:ext cx="2215515" cy="2423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D34DA">
        <w:rPr>
          <w:noProof/>
        </w:rPr>
        <w:drawing>
          <wp:anchor distT="0" distB="0" distL="114300" distR="114300" simplePos="0" relativeHeight="251629056" behindDoc="1" locked="0" layoutInCell="1" allowOverlap="1" wp14:anchorId="6BC4B279" wp14:editId="1DC03B31">
            <wp:simplePos x="0" y="0"/>
            <wp:positionH relativeFrom="margin">
              <wp:posOffset>479425</wp:posOffset>
            </wp:positionH>
            <wp:positionV relativeFrom="paragraph">
              <wp:posOffset>2631440</wp:posOffset>
            </wp:positionV>
            <wp:extent cx="2542540" cy="2067560"/>
            <wp:effectExtent l="114300" t="114300" r="143510" b="142240"/>
            <wp:wrapTight wrapText="bothSides">
              <wp:wrapPolygon edited="0">
                <wp:start x="-971" y="-1194"/>
                <wp:lineTo x="-971" y="22887"/>
                <wp:lineTo x="22334" y="22887"/>
                <wp:lineTo x="22657" y="21494"/>
                <wp:lineTo x="22657" y="2388"/>
                <wp:lineTo x="22334" y="-1194"/>
                <wp:lineTo x="-971" y="-1194"/>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542540" cy="2067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34EC0">
        <w:rPr>
          <w:noProof/>
        </w:rPr>
        <w:t xml:space="preserve"> </w:t>
      </w:r>
    </w:p>
    <w:p w14:paraId="4968AFA8" w14:textId="4BC0A589" w:rsidR="00D7623C" w:rsidRPr="00AD34DA" w:rsidRDefault="00DA2BF9" w:rsidP="00056274">
      <w:pPr>
        <w:spacing w:line="276" w:lineRule="auto"/>
      </w:pPr>
      <w:bookmarkStart w:id="3" w:name="_Hlk150243854"/>
      <w:r>
        <w:rPr>
          <w:noProof/>
        </w:rPr>
        <w:pict w14:anchorId="3E352782">
          <v:shape id="Text Box 24" o:spid="_x0000_s2079" type="#_x0000_t202" style="position:absolute;margin-left:-15pt;margin-top:659.75pt;width:255pt;height:17.25pt;z-index:-251640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" filled="f" stroked="f">
            <v:textbox style="mso-next-textbox:#Text Box 24">
              <w:txbxContent>
                <w:p w14:paraId="43C8F0AF" w14:textId="7FB46C5C" w:rsidR="00B7073A" w:rsidRPr="00934EC0" w:rsidRDefault="00AD34DA" w:rsidP="00BE7660">
                  <w:pPr>
                    <w:rPr>
                      <w:sz w:val="24"/>
                      <w:szCs w:val="24"/>
                    </w:rPr>
                  </w:pPr>
                  <w:r>
                    <w:rPr>
                      <w:sz w:val="24"/>
                      <w:szCs w:val="24"/>
                    </w:rPr>
                    <w:t xml:space="preserve">             </w:t>
                  </w:r>
                </w:p>
              </w:txbxContent>
            </v:textbox>
            <w10:wrap type="tight" anchorx="margin"/>
          </v:shape>
        </w:pict>
      </w:r>
      <w:r>
        <w:rPr>
          <w:noProof/>
        </w:rPr>
        <w:pict w14:anchorId="34C27C57">
          <v:shape id="Text Box 26" o:spid="_x0000_s2076" type="#_x0000_t202" style="position:absolute;margin-left:-2.25pt;margin-top:468.7pt;width:255pt;height:23.25pt;z-index:-251643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" filled="f" stroked="f">
            <v:textbox style="mso-next-textbox:#Text Box 26">
              <w:txbxContent>
                <w:p w14:paraId="44234704" w14:textId="3CF43419" w:rsidR="00B7073A" w:rsidRPr="00934EC0" w:rsidRDefault="00B7073A" w:rsidP="00D53AB0">
                  <w:pPr>
                    <w:spacing w:line="360" w:lineRule="auto"/>
                    <w:rPr>
                      <w:sz w:val="24"/>
                      <w:szCs w:val="24"/>
                    </w:rPr>
                  </w:pPr>
                </w:p>
              </w:txbxContent>
            </v:textbox>
            <w10:wrap type="tight" anchorx="margin"/>
          </v:shape>
        </w:pict>
      </w:r>
      <w:r>
        <w:rPr>
          <w:noProof/>
        </w:rPr>
        <w:pict w14:anchorId="528866DB">
          <v:shape id="Text Box 23" o:spid="_x0000_s2075" type="#_x0000_t202" style="position:absolute;margin-left:290pt;margin-top:464.5pt;width:255pt;height:22.5pt;z-index:-25164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" filled="f" stroked="f">
            <v:textbox style="mso-next-textbox:#Text Box 23">
              <w:txbxContent>
                <w:p w14:paraId="6DBABB3B" w14:textId="0E9FC288" w:rsidR="00B7073A" w:rsidRPr="00934EC0" w:rsidRDefault="00B7073A" w:rsidP="00D53AB0">
                  <w:pPr>
                    <w:spacing w:line="360" w:lineRule="auto"/>
                    <w:rPr>
                      <w:sz w:val="24"/>
                      <w:szCs w:val="24"/>
                    </w:rPr>
                  </w:pPr>
                </w:p>
              </w:txbxContent>
            </v:textbox>
            <w10:wrap type="tight" anchorx="margin"/>
          </v:shape>
        </w:pict>
      </w:r>
      <w:r w:rsidR="00976C2E" w:rsidRPr="00AD34DA">
        <w:rPr>
          <w:noProof/>
        </w:rPr>
        <w:t xml:space="preserve"> </w:t>
      </w:r>
      <w:r>
        <w:rPr>
          <w:noProof/>
        </w:rPr>
        <w:lastRenderedPageBreak/>
        <w:pict w14:anchorId="7679DADC">
          <v:shape id="_x0000_s2092" type="#_x0000_t202" style="position:absolute;margin-left:.75pt;margin-top:214.25pt;width:145.5pt;height:57.75pt;z-index:251680256;mso-position-horizontal-relative:text;mso-position-vertical-relative:text">
            <v:textbox>
              <w:txbxContent>
                <w:p w14:paraId="3BCE32D1" w14:textId="64B4D6E2" w:rsidR="009875B2" w:rsidRPr="009875B2" w:rsidRDefault="009875B2">
                  <w:pPr>
                    <w:rPr>
                      <w:b/>
                      <w:bCs/>
                      <w:sz w:val="40"/>
                      <w:szCs w:val="40"/>
                    </w:rPr>
                  </w:pPr>
                  <w:r w:rsidRPr="009875B2">
                    <w:rPr>
                      <w:b/>
                      <w:bCs/>
                      <w:sz w:val="40"/>
                      <w:szCs w:val="40"/>
                    </w:rPr>
                    <w:t xml:space="preserve">Halloween </w:t>
                  </w:r>
                </w:p>
                <w:p w14:paraId="2D581628" w14:textId="399277BB" w:rsidR="009875B2" w:rsidRPr="009875B2" w:rsidRDefault="009875B2">
                  <w:pPr>
                    <w:rPr>
                      <w:b/>
                      <w:bCs/>
                      <w:sz w:val="40"/>
                      <w:szCs w:val="40"/>
                    </w:rPr>
                  </w:pPr>
                  <w:r w:rsidRPr="009875B2">
                    <w:rPr>
                      <w:b/>
                      <w:bCs/>
                      <w:sz w:val="40"/>
                      <w:szCs w:val="40"/>
                    </w:rPr>
                    <w:t>Preparations</w:t>
                  </w:r>
                </w:p>
              </w:txbxContent>
            </v:textbox>
          </v:shape>
        </w:pict>
      </w:r>
      <w:r>
        <w:pict w14:anchorId="4B58135D">
          <v:shape id="Text Box 25" o:spid="_x0000_s2096" type="#_x0000_t202" style="width:468.75pt;height:62.25pt;visibility:visible;mso-left-percent:-10001;mso-top-percent:-10001;mso-position-horizontal:absolute;mso-position-horizontal-relative:char;mso-position-vertical:absolute;mso-position-vertical-relative:line;mso-left-percent:-10001;mso-top-percent:-10001;v-text-anchor:top" filled="f" stroked="f" strokeweight=".5pt">
            <v:textbox inset="0,0,,0">
              <w:txbxContent>
                <w:p w14:paraId="5AF7018D" w14:textId="71B2FA4C" w:rsidR="009875B2" w:rsidRPr="003D10B7" w:rsidRDefault="009875B2" w:rsidP="009875B2">
                  <w:pPr>
                    <w:spacing w:line="276" w:lineRule="auto"/>
                    <w:rPr>
                      <w:b/>
                      <w:bCs/>
                      <w:noProof/>
                    </w:rPr>
                  </w:pPr>
                  <w:r w:rsidRPr="003D10B7">
                    <w:rPr>
                      <w:b/>
                      <w:bCs/>
                      <w:noProof/>
                    </w:rPr>
                    <w:t>Residents decorated pumpkins for the 1</w:t>
                  </w:r>
                  <w:r w:rsidRPr="003D10B7">
                    <w:rPr>
                      <w:b/>
                      <w:bCs/>
                      <w:noProof/>
                      <w:vertAlign w:val="superscript"/>
                    </w:rPr>
                    <w:t>St</w:t>
                  </w:r>
                  <w:r w:rsidRPr="003D10B7">
                    <w:rPr>
                      <w:b/>
                      <w:bCs/>
                      <w:noProof/>
                    </w:rPr>
                    <w:t xml:space="preserve"> Annual Pumpkin Walk in Vulcan. Pumpkins were donated by Market Street. Credit Union delivered the pumpkins and picked them up after decorating was complete. Our residents had a great time exploring their imaginations and using their talent.</w:t>
                  </w:r>
                  <w:r w:rsidR="00681094">
                    <w:rPr>
                      <w:b/>
                      <w:bCs/>
                      <w:noProof/>
                    </w:rPr>
                    <w:t xml:space="preserve"> Thankyou Everyone!!</w:t>
                  </w:r>
                </w:p>
                <w:p w14:paraId="0CEBB5A6" w14:textId="06F3AA33" w:rsidR="009875B2" w:rsidRPr="00746126" w:rsidRDefault="009875B2" w:rsidP="009875B2">
                  <w:pPr>
                    <w:pStyle w:val="Heading1"/>
                    <w:rPr>
                      <w:sz w:val="80"/>
                      <w:szCs w:val="80"/>
                    </w:rPr>
                  </w:pPr>
                </w:p>
              </w:txbxContent>
            </v:textbox>
            <w10:anchorlock/>
          </v:shape>
        </w:pict>
      </w:r>
      <w:r w:rsidR="003D10B7" w:rsidRPr="00AD34DA">
        <w:rPr>
          <w:noProof/>
        </w:rPr>
        <w:drawing>
          <wp:anchor distT="0" distB="0" distL="114300" distR="114300" simplePos="0" relativeHeight="251631104" behindDoc="1" locked="0" layoutInCell="1" allowOverlap="1" wp14:anchorId="40D2299D" wp14:editId="3B1C5DD3">
            <wp:simplePos x="0" y="0"/>
            <wp:positionH relativeFrom="margin">
              <wp:posOffset>2028190</wp:posOffset>
            </wp:positionH>
            <wp:positionV relativeFrom="paragraph">
              <wp:posOffset>2225675</wp:posOffset>
            </wp:positionV>
            <wp:extent cx="2495550" cy="1954530"/>
            <wp:effectExtent l="133350" t="114300" r="133350" b="140970"/>
            <wp:wrapTight wrapText="bothSides">
              <wp:wrapPolygon edited="0">
                <wp:start x="-989" y="-1263"/>
                <wp:lineTo x="-1154" y="21474"/>
                <wp:lineTo x="-660" y="22737"/>
                <wp:lineTo x="-660" y="23158"/>
                <wp:lineTo x="21930" y="23158"/>
                <wp:lineTo x="21930" y="22737"/>
                <wp:lineTo x="22754" y="19579"/>
                <wp:lineTo x="22754" y="2526"/>
                <wp:lineTo x="22424" y="-1263"/>
                <wp:lineTo x="-989" y="-1263"/>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flipH="1">
                      <a:off x="0" y="0"/>
                      <a:ext cx="2495550" cy="1954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D10B7" w:rsidRPr="00AD34DA">
        <w:rPr>
          <w:noProof/>
        </w:rPr>
        <w:drawing>
          <wp:anchor distT="0" distB="0" distL="114300" distR="114300" simplePos="0" relativeHeight="251644416" behindDoc="1" locked="0" layoutInCell="1" allowOverlap="1" wp14:anchorId="3C812523" wp14:editId="4BAC2BCC">
            <wp:simplePos x="0" y="0"/>
            <wp:positionH relativeFrom="margin">
              <wp:posOffset>3446780</wp:posOffset>
            </wp:positionH>
            <wp:positionV relativeFrom="paragraph">
              <wp:posOffset>187325</wp:posOffset>
            </wp:positionV>
            <wp:extent cx="2870200" cy="2152650"/>
            <wp:effectExtent l="133350" t="114300" r="101600" b="152400"/>
            <wp:wrapTight wrapText="bothSides">
              <wp:wrapPolygon edited="0">
                <wp:start x="-860" y="-1147"/>
                <wp:lineTo x="-1004" y="22938"/>
                <wp:lineTo x="22221" y="22938"/>
                <wp:lineTo x="22221" y="-1147"/>
                <wp:lineTo x="-860" y="-1147"/>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flipH="1">
                      <a:off x="0" y="0"/>
                      <a:ext cx="2870200" cy="2152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D10B7" w:rsidRPr="00AD34DA">
        <w:rPr>
          <w:noProof/>
        </w:rPr>
        <w:drawing>
          <wp:anchor distT="0" distB="0" distL="114300" distR="114300" simplePos="0" relativeHeight="251643392" behindDoc="1" locked="0" layoutInCell="1" allowOverlap="1" wp14:anchorId="6DCECB2E" wp14:editId="73241E52">
            <wp:simplePos x="0" y="0"/>
            <wp:positionH relativeFrom="margin">
              <wp:posOffset>133350</wp:posOffset>
            </wp:positionH>
            <wp:positionV relativeFrom="paragraph">
              <wp:posOffset>225425</wp:posOffset>
            </wp:positionV>
            <wp:extent cx="2908300" cy="2181225"/>
            <wp:effectExtent l="133350" t="114300" r="101600" b="142875"/>
            <wp:wrapTight wrapText="bothSides">
              <wp:wrapPolygon edited="0">
                <wp:start x="-849" y="-1132"/>
                <wp:lineTo x="-990" y="22826"/>
                <wp:lineTo x="22213" y="22826"/>
                <wp:lineTo x="22213" y="-1132"/>
                <wp:lineTo x="-849" y="-1132"/>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flipH="1">
                      <a:off x="0" y="0"/>
                      <a:ext cx="2908300" cy="2181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pict w14:anchorId="529E0F99">
          <v:shape id="_x0000_s2077" type="#_x0000_t202" style="position:absolute;margin-left:4.9pt;margin-top:-11.5pt;width:521.05pt;height:29.2pt;z-index:-251641344;visibility:visible;mso-wrap-style:square;mso-width-percent:0;mso-height-percent:0;mso-wrap-distance-left:9pt;mso-wrap-distance-top:3.6pt;mso-wrap-distance-right:9pt;mso-wrap-distance-bottom:3.6pt;mso-position-horizontal-relative:margin;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" filled="f" stroked="f">
            <v:textbox>
              <w:txbxContent>
                <w:p w14:paraId="747B4F4F" w14:textId="19035061" w:rsidR="00B7073A" w:rsidRPr="00AD34DA" w:rsidRDefault="003D10B7" w:rsidP="00D53AB0">
                  <w:pPr>
                    <w:spacing w:line="360" w:lineRule="auto"/>
                    <w:rPr>
                      <w:b/>
                      <w:bCs/>
                      <w:sz w:val="24"/>
                      <w:szCs w:val="24"/>
                    </w:rPr>
                  </w:pPr>
                  <w:r>
                    <w:rPr>
                      <w:b/>
                      <w:bCs/>
                      <w:sz w:val="24"/>
                      <w:szCs w:val="24"/>
                    </w:rPr>
                    <w:t>Residents f</w:t>
                  </w:r>
                  <w:r w:rsidR="00AD34DA" w:rsidRPr="00AD34DA">
                    <w:rPr>
                      <w:b/>
                      <w:bCs/>
                      <w:sz w:val="24"/>
                      <w:szCs w:val="24"/>
                    </w:rPr>
                    <w:t>illing Candy bags for Trick or Treaters</w:t>
                  </w:r>
                </w:p>
              </w:txbxContent>
            </v:textbox>
            <w10:wrap type="tight" anchorx="margin"/>
          </v:shape>
        </w:pict>
      </w:r>
      <w:r w:rsidR="003D10B7" w:rsidRPr="00AD34DA">
        <w:rPr>
          <w:noProof/>
        </w:rPr>
        <w:drawing>
          <wp:anchor distT="0" distB="0" distL="114300" distR="114300" simplePos="0" relativeHeight="251645440" behindDoc="1" locked="0" layoutInCell="1" allowOverlap="1" wp14:anchorId="27648506" wp14:editId="2718FC44">
            <wp:simplePos x="0" y="0"/>
            <wp:positionH relativeFrom="margin">
              <wp:posOffset>28575</wp:posOffset>
            </wp:positionH>
            <wp:positionV relativeFrom="paragraph">
              <wp:posOffset>4073525</wp:posOffset>
            </wp:positionV>
            <wp:extent cx="3268980" cy="2647950"/>
            <wp:effectExtent l="152400" t="114300" r="102870" b="152400"/>
            <wp:wrapTight wrapText="bothSides">
              <wp:wrapPolygon edited="0">
                <wp:start x="-755" y="-932"/>
                <wp:lineTo x="-1007" y="1865"/>
                <wp:lineTo x="-1007" y="21600"/>
                <wp:lineTo x="-629" y="22843"/>
                <wp:lineTo x="21902" y="22843"/>
                <wp:lineTo x="22280" y="21755"/>
                <wp:lineTo x="22154" y="-932"/>
                <wp:lineTo x="-755" y="-932"/>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flipH="1">
                      <a:off x="0" y="0"/>
                      <a:ext cx="3268980" cy="2647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D10B7" w:rsidRPr="00AD34DA">
        <w:rPr>
          <w:noProof/>
        </w:rPr>
        <w:drawing>
          <wp:anchor distT="0" distB="0" distL="114300" distR="114300" simplePos="0" relativeHeight="251642368" behindDoc="1" locked="0" layoutInCell="1" allowOverlap="1" wp14:anchorId="7BFE73AC" wp14:editId="3579ABA0">
            <wp:simplePos x="0" y="0"/>
            <wp:positionH relativeFrom="page">
              <wp:posOffset>4009390</wp:posOffset>
            </wp:positionH>
            <wp:positionV relativeFrom="paragraph">
              <wp:posOffset>4102100</wp:posOffset>
            </wp:positionV>
            <wp:extent cx="3133725" cy="2638425"/>
            <wp:effectExtent l="152400" t="114300" r="104775" b="142875"/>
            <wp:wrapTight wrapText="bothSides">
              <wp:wrapPolygon edited="0">
                <wp:start x="-788" y="-936"/>
                <wp:lineTo x="-1050" y="1871"/>
                <wp:lineTo x="-1050" y="21522"/>
                <wp:lineTo x="-657" y="22770"/>
                <wp:lineTo x="21928" y="22770"/>
                <wp:lineTo x="22322" y="21834"/>
                <wp:lineTo x="22191" y="-936"/>
                <wp:lineTo x="-788" y="-936"/>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flipH="1">
                      <a:off x="0" y="0"/>
                      <a:ext cx="3133725" cy="2638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7623C" w:rsidRPr="00AD34DA">
        <w:br w:type="page"/>
      </w:r>
    </w:p>
    <w:p w14:paraId="1B146199" w14:textId="5396003B" w:rsidR="00DD0878" w:rsidRDefault="00850F3B" w:rsidP="00056274">
      <w:pPr>
        <w:spacing w:line="276" w:lineRule="auto"/>
      </w:pPr>
      <w:r>
        <w:rPr>
          <w:b/>
          <w:bCs/>
          <w:noProof/>
          <w:sz w:val="28"/>
          <w:szCs w:val="28"/>
        </w:rPr>
        <w:lastRenderedPageBreak/>
        <w:drawing>
          <wp:anchor distT="0" distB="0" distL="114300" distR="114300" simplePos="0" relativeHeight="251636224" behindDoc="0" locked="0" layoutInCell="1" allowOverlap="1" wp14:anchorId="0F4B37D1" wp14:editId="1CE85AEB">
            <wp:simplePos x="0" y="0"/>
            <wp:positionH relativeFrom="column">
              <wp:posOffset>4162425</wp:posOffset>
            </wp:positionH>
            <wp:positionV relativeFrom="paragraph">
              <wp:posOffset>301624</wp:posOffset>
            </wp:positionV>
            <wp:extent cx="2848610" cy="2200275"/>
            <wp:effectExtent l="0" t="0" r="8890" b="9525"/>
            <wp:wrapNone/>
            <wp:docPr id="13" name="Picture 13" descr="Stocking feet in front of fire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tocking feet in front of fireplace"/>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851662" cy="22026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2BF9">
        <w:pict w14:anchorId="62ACE99C">
          <v:shape id="Text Box 247" o:spid="_x0000_s2095" type="#_x0000_t202" style="width:323.25pt;height:48.75pt;visibility:visible;mso-wrap-style:square;mso-left-percent:-10001;mso-top-percent:-10001;mso-position-horizontal:absolute;mso-position-horizontal-relative:char;mso-position-vertical:absolute;mso-position-vertical-relative:line;mso-left-percent:-10001;mso-top-percent:-10001;v-text-anchor:top" filled="f" stroked="f" strokeweight=".5pt">
            <v:textbox inset="0,0,,0">
              <w:txbxContent>
                <w:p w14:paraId="78AF0C5B" w14:textId="238FF3DC" w:rsidR="00C22B19" w:rsidRPr="00633ED7" w:rsidRDefault="00C22B19" w:rsidP="00C22B19">
                  <w:pPr>
                    <w:widowControl w:val="0"/>
                    <w:spacing w:line="276" w:lineRule="auto"/>
                    <w:jc w:val="both"/>
                    <w:rPr>
                      <w:b/>
                      <w:bCs/>
                      <w:i/>
                      <w:iCs/>
                      <w:color w:val="FF0000"/>
                      <w:sz w:val="28"/>
                      <w:szCs w:val="28"/>
                    </w:rPr>
                  </w:pPr>
                  <w:bookmarkStart w:id="4" w:name="_Toc44283861"/>
                  <w:bookmarkStart w:id="5" w:name="_Toc44283934"/>
                  <w:r w:rsidRPr="008522FC">
                    <w:rPr>
                      <w:rFonts w:asciiTheme="majorHAnsi" w:hAnsiTheme="majorHAnsi"/>
                      <w:color w:val="444D26" w:themeColor="text2"/>
                      <w:spacing w:val="10"/>
                      <w:sz w:val="80"/>
                      <w:szCs w:val="80"/>
                    </w:rPr>
                    <w:t>Regular Events</w:t>
                  </w:r>
                </w:p>
                <w:p w14:paraId="3AE577C6" w14:textId="6E79F632" w:rsidR="00B7073A" w:rsidRPr="00746126" w:rsidRDefault="00B7073A" w:rsidP="005977D8">
                  <w:pPr>
                    <w:pStyle w:val="Heading1"/>
                    <w:rPr>
                      <w:sz w:val="80"/>
                      <w:szCs w:val="80"/>
                    </w:rPr>
                  </w:pPr>
                  <w:r>
                    <w:rPr>
                      <w:sz w:val="80"/>
                      <w:szCs w:val="80"/>
                    </w:rPr>
                    <w:t>ents</w:t>
                  </w:r>
                  <w:bookmarkEnd w:id="4"/>
                  <w:bookmarkEnd w:id="5"/>
                </w:p>
              </w:txbxContent>
            </v:textbox>
            <w10:anchorlock/>
          </v:shape>
        </w:pict>
      </w:r>
      <w:r w:rsidR="00216D43" w:rsidRPr="00216D43">
        <w:rPr>
          <w:noProof/>
        </w:rPr>
        <w:t xml:space="preserve"> </w:t>
      </w:r>
    </w:p>
    <w:p w14:paraId="29C779C2" w14:textId="093B3054" w:rsidR="00DD0878" w:rsidRDefault="00DD0878" w:rsidP="00056274">
      <w:pPr>
        <w:spacing w:line="276" w:lineRule="auto"/>
      </w:pPr>
    </w:p>
    <w:p w14:paraId="52C229E9" w14:textId="3FA3D6EF" w:rsidR="00CA76C0" w:rsidRPr="008522FC" w:rsidRDefault="00CA76C0" w:rsidP="00CA76C0">
      <w:pPr>
        <w:spacing w:after="240" w:line="276" w:lineRule="auto"/>
        <w:rPr>
          <w:sz w:val="28"/>
          <w:szCs w:val="28"/>
        </w:rPr>
      </w:pPr>
      <w:r w:rsidRPr="008522FC">
        <w:rPr>
          <w:b/>
          <w:bCs/>
          <w:sz w:val="28"/>
          <w:szCs w:val="28"/>
        </w:rPr>
        <w:t>Resident’s Meeting</w:t>
      </w:r>
      <w:r w:rsidRPr="008522FC">
        <w:rPr>
          <w:sz w:val="28"/>
          <w:szCs w:val="28"/>
        </w:rPr>
        <w:br/>
        <w:t>Tuesday</w:t>
      </w:r>
      <w:r>
        <w:rPr>
          <w:sz w:val="28"/>
          <w:szCs w:val="28"/>
        </w:rPr>
        <w:t xml:space="preserve">, </w:t>
      </w:r>
      <w:r w:rsidR="00CE5331">
        <w:rPr>
          <w:sz w:val="28"/>
          <w:szCs w:val="28"/>
        </w:rPr>
        <w:t>December 5</w:t>
      </w:r>
      <w:r w:rsidR="001526D0" w:rsidRPr="00CE5331">
        <w:rPr>
          <w:sz w:val="28"/>
          <w:szCs w:val="28"/>
          <w:vertAlign w:val="superscript"/>
        </w:rPr>
        <w:t>th</w:t>
      </w:r>
      <w:r w:rsidR="001526D0">
        <w:rPr>
          <w:sz w:val="28"/>
          <w:szCs w:val="28"/>
        </w:rPr>
        <w:t xml:space="preserve"> 10</w:t>
      </w:r>
      <w:r w:rsidRPr="008522FC">
        <w:rPr>
          <w:sz w:val="28"/>
          <w:szCs w:val="28"/>
        </w:rPr>
        <w:t>:</w:t>
      </w:r>
      <w:r>
        <w:rPr>
          <w:sz w:val="28"/>
          <w:szCs w:val="28"/>
        </w:rPr>
        <w:t>3</w:t>
      </w:r>
      <w:r w:rsidRPr="008522FC">
        <w:rPr>
          <w:sz w:val="28"/>
          <w:szCs w:val="28"/>
        </w:rPr>
        <w:t>0</w:t>
      </w:r>
      <w:r>
        <w:rPr>
          <w:sz w:val="28"/>
          <w:szCs w:val="28"/>
        </w:rPr>
        <w:t xml:space="preserve"> a</w:t>
      </w:r>
      <w:r w:rsidRPr="008522FC">
        <w:rPr>
          <w:sz w:val="28"/>
          <w:szCs w:val="28"/>
        </w:rPr>
        <w:t>m</w:t>
      </w:r>
      <w:r>
        <w:rPr>
          <w:sz w:val="28"/>
          <w:szCs w:val="28"/>
        </w:rPr>
        <w:t xml:space="preserve"> in the</w:t>
      </w:r>
      <w:r w:rsidRPr="008522FC">
        <w:rPr>
          <w:sz w:val="28"/>
          <w:szCs w:val="28"/>
        </w:rPr>
        <w:t xml:space="preserve"> </w:t>
      </w:r>
      <w:r>
        <w:rPr>
          <w:sz w:val="28"/>
          <w:szCs w:val="28"/>
        </w:rPr>
        <w:t>Atrium</w:t>
      </w:r>
    </w:p>
    <w:p w14:paraId="7DCEAE33" w14:textId="77777777" w:rsidR="00CA76C0" w:rsidRDefault="00CA76C0" w:rsidP="00CA76C0">
      <w:pPr>
        <w:rPr>
          <w:sz w:val="28"/>
          <w:szCs w:val="28"/>
        </w:rPr>
      </w:pPr>
      <w:r>
        <w:rPr>
          <w:b/>
          <w:bCs/>
          <w:sz w:val="28"/>
          <w:szCs w:val="28"/>
        </w:rPr>
        <w:t>Pool Noodle Exercises</w:t>
      </w:r>
      <w:r w:rsidRPr="008522FC">
        <w:rPr>
          <w:b/>
          <w:bCs/>
          <w:sz w:val="28"/>
          <w:szCs w:val="28"/>
        </w:rPr>
        <w:br/>
      </w:r>
      <w:r>
        <w:rPr>
          <w:sz w:val="28"/>
          <w:szCs w:val="28"/>
        </w:rPr>
        <w:t>Tuesdays, Wednesdays, Thursdays, Saturdays &amp;</w:t>
      </w:r>
    </w:p>
    <w:p w14:paraId="7CFDE391" w14:textId="77777777" w:rsidR="00CA76C0" w:rsidRPr="008522FC" w:rsidRDefault="00CA76C0" w:rsidP="00CA76C0">
      <w:pPr>
        <w:spacing w:after="240" w:line="276" w:lineRule="auto"/>
        <w:rPr>
          <w:b/>
          <w:bCs/>
          <w:sz w:val="28"/>
          <w:szCs w:val="28"/>
        </w:rPr>
      </w:pPr>
      <w:r>
        <w:rPr>
          <w:sz w:val="28"/>
          <w:szCs w:val="28"/>
        </w:rPr>
        <w:t>Sundays in the Atrium</w:t>
      </w:r>
    </w:p>
    <w:p w14:paraId="33103A6C" w14:textId="77777777" w:rsidR="00CA76C0" w:rsidRPr="008522FC" w:rsidRDefault="00CA76C0" w:rsidP="00CA76C0">
      <w:pPr>
        <w:spacing w:after="240" w:line="276" w:lineRule="auto"/>
        <w:rPr>
          <w:sz w:val="28"/>
          <w:szCs w:val="28"/>
        </w:rPr>
      </w:pPr>
      <w:r>
        <w:rPr>
          <w:b/>
          <w:bCs/>
          <w:sz w:val="28"/>
          <w:szCs w:val="28"/>
        </w:rPr>
        <w:t>Balloon Badminton</w:t>
      </w:r>
      <w:r>
        <w:rPr>
          <w:b/>
          <w:bCs/>
          <w:sz w:val="28"/>
          <w:szCs w:val="28"/>
        </w:rPr>
        <w:br/>
      </w:r>
      <w:r>
        <w:rPr>
          <w:sz w:val="28"/>
          <w:szCs w:val="28"/>
        </w:rPr>
        <w:t xml:space="preserve">Tuesdays &amp; </w:t>
      </w:r>
      <w:r w:rsidRPr="008522FC">
        <w:rPr>
          <w:sz w:val="28"/>
          <w:szCs w:val="28"/>
        </w:rPr>
        <w:t>Thursday</w:t>
      </w:r>
      <w:r>
        <w:rPr>
          <w:sz w:val="28"/>
          <w:szCs w:val="28"/>
        </w:rPr>
        <w:t>s</w:t>
      </w:r>
      <w:r w:rsidRPr="008522FC">
        <w:rPr>
          <w:sz w:val="28"/>
          <w:szCs w:val="28"/>
        </w:rPr>
        <w:t xml:space="preserve"> </w:t>
      </w:r>
      <w:r>
        <w:rPr>
          <w:sz w:val="28"/>
          <w:szCs w:val="28"/>
        </w:rPr>
        <w:t>in the Atrium</w:t>
      </w:r>
    </w:p>
    <w:bookmarkEnd w:id="3"/>
    <w:p w14:paraId="3244C72A" w14:textId="1B0DD4D5" w:rsidR="00CA76C0" w:rsidRDefault="00DA2BF9" w:rsidP="00CA76C0">
      <w:pPr>
        <w:rPr>
          <w:b/>
          <w:bCs/>
          <w:sz w:val="28"/>
          <w:szCs w:val="28"/>
        </w:rPr>
      </w:pPr>
      <w:r>
        <w:rPr>
          <w:noProof/>
        </w:rPr>
        <w:pict w14:anchorId="5AA02F92">
          <v:shape id="Text Box 20" o:spid="_x0000_s2072" type="#_x0000_t202" style="position:absolute;margin-left:787.75pt;margin-top:14.25pt;width:208.75pt;height:444pt;z-index:25165670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" fillcolor="#ecf0e9 [660]" strokecolor="#c8d2bd [1940]">
            <v:textbox inset="4mm,4mm,4mm,4mm">
              <w:txbxContent>
                <w:p w14:paraId="2C2ECA68" w14:textId="77777777" w:rsidR="00D1227E" w:rsidRPr="00D1227E" w:rsidRDefault="00D1227E" w:rsidP="00D1227E">
                  <w:pPr>
                    <w:spacing w:line="276" w:lineRule="auto"/>
                    <w:contextualSpacing/>
                    <w:jc w:val="center"/>
                    <w:rPr>
                      <w:b/>
                      <w:bCs/>
                      <w:color w:val="000000" w:themeColor="text1"/>
                      <w:sz w:val="28"/>
                      <w:szCs w:val="28"/>
                    </w:rPr>
                  </w:pPr>
                  <w:r w:rsidRPr="00D1227E">
                    <w:rPr>
                      <w:b/>
                      <w:bCs/>
                      <w:color w:val="000000" w:themeColor="text1"/>
                      <w:sz w:val="28"/>
                      <w:szCs w:val="28"/>
                    </w:rPr>
                    <w:t>Special Days in December</w:t>
                  </w:r>
                  <w:r w:rsidRPr="00D1227E">
                    <w:rPr>
                      <w:b/>
                      <w:bCs/>
                      <w:color w:val="000000" w:themeColor="text1"/>
                      <w:sz w:val="28"/>
                      <w:szCs w:val="28"/>
                    </w:rPr>
                    <w:br/>
                  </w:r>
                </w:p>
                <w:p w14:paraId="1A17C8EE" w14:textId="77777777" w:rsidR="00D1227E" w:rsidRPr="00D1227E" w:rsidRDefault="00D1227E" w:rsidP="00D1227E">
                  <w:pPr>
                    <w:spacing w:line="480" w:lineRule="auto"/>
                    <w:contextualSpacing/>
                    <w:rPr>
                      <w:color w:val="000000" w:themeColor="text1"/>
                      <w:sz w:val="28"/>
                      <w:szCs w:val="28"/>
                    </w:rPr>
                  </w:pPr>
                  <w:r w:rsidRPr="00D1227E">
                    <w:rPr>
                      <w:color w:val="000000" w:themeColor="text1"/>
                      <w:sz w:val="28"/>
                      <w:szCs w:val="28"/>
                    </w:rPr>
                    <w:t xml:space="preserve">1st </w:t>
                  </w:r>
                  <w:r w:rsidRPr="00D1227E">
                    <w:rPr>
                      <w:color w:val="000000" w:themeColor="text1"/>
                      <w:sz w:val="28"/>
                      <w:szCs w:val="28"/>
                    </w:rPr>
                    <w:tab/>
                    <w:t>Summer (S. Hem)</w:t>
                  </w:r>
                </w:p>
                <w:p w14:paraId="1D842170" w14:textId="77777777" w:rsidR="00D1227E" w:rsidRPr="00D1227E" w:rsidRDefault="00D1227E" w:rsidP="00D1227E">
                  <w:pPr>
                    <w:spacing w:line="480" w:lineRule="auto"/>
                    <w:contextualSpacing/>
                    <w:rPr>
                      <w:color w:val="000000" w:themeColor="text1"/>
                      <w:sz w:val="28"/>
                      <w:szCs w:val="28"/>
                    </w:rPr>
                  </w:pPr>
                  <w:r w:rsidRPr="00D1227E">
                    <w:rPr>
                      <w:color w:val="000000" w:themeColor="text1"/>
                      <w:sz w:val="28"/>
                      <w:szCs w:val="28"/>
                    </w:rPr>
                    <w:t>4th</w:t>
                  </w:r>
                  <w:r w:rsidRPr="00D1227E">
                    <w:rPr>
                      <w:color w:val="000000" w:themeColor="text1"/>
                      <w:sz w:val="28"/>
                      <w:szCs w:val="28"/>
                    </w:rPr>
                    <w:tab/>
                    <w:t>Cookie Day (US)</w:t>
                  </w:r>
                </w:p>
                <w:p w14:paraId="71038A65" w14:textId="77777777" w:rsidR="00D1227E" w:rsidRPr="00D1227E" w:rsidRDefault="00D1227E" w:rsidP="00D1227E">
                  <w:pPr>
                    <w:spacing w:line="480" w:lineRule="auto"/>
                    <w:contextualSpacing/>
                    <w:rPr>
                      <w:color w:val="000000" w:themeColor="text1"/>
                      <w:sz w:val="28"/>
                      <w:szCs w:val="28"/>
                    </w:rPr>
                  </w:pPr>
                  <w:r w:rsidRPr="00D1227E">
                    <w:rPr>
                      <w:color w:val="000000" w:themeColor="text1"/>
                      <w:sz w:val="28"/>
                      <w:szCs w:val="28"/>
                    </w:rPr>
                    <w:t>5th</w:t>
                  </w:r>
                  <w:r w:rsidRPr="00D1227E">
                    <w:rPr>
                      <w:color w:val="000000" w:themeColor="text1"/>
                      <w:sz w:val="28"/>
                      <w:szCs w:val="28"/>
                    </w:rPr>
                    <w:tab/>
                    <w:t>Volunteer Day</w:t>
                  </w:r>
                </w:p>
                <w:p w14:paraId="2FE13430" w14:textId="77777777" w:rsidR="00D1227E" w:rsidRPr="00D1227E" w:rsidRDefault="00D1227E" w:rsidP="00D1227E">
                  <w:pPr>
                    <w:spacing w:line="480" w:lineRule="auto"/>
                    <w:contextualSpacing/>
                    <w:rPr>
                      <w:color w:val="000000" w:themeColor="text1"/>
                      <w:sz w:val="28"/>
                      <w:szCs w:val="28"/>
                    </w:rPr>
                  </w:pPr>
                  <w:r w:rsidRPr="00D1227E">
                    <w:rPr>
                      <w:color w:val="000000" w:themeColor="text1"/>
                      <w:sz w:val="28"/>
                      <w:szCs w:val="28"/>
                    </w:rPr>
                    <w:t>6</w:t>
                  </w:r>
                  <w:r w:rsidRPr="00D1227E">
                    <w:rPr>
                      <w:color w:val="000000" w:themeColor="text1"/>
                      <w:sz w:val="28"/>
                      <w:szCs w:val="28"/>
                      <w:vertAlign w:val="superscript"/>
                    </w:rPr>
                    <w:t>th</w:t>
                  </w:r>
                  <w:r w:rsidRPr="00D1227E">
                    <w:rPr>
                      <w:color w:val="000000" w:themeColor="text1"/>
                      <w:sz w:val="28"/>
                      <w:szCs w:val="28"/>
                    </w:rPr>
                    <w:t xml:space="preserve"> </w:t>
                  </w:r>
                  <w:r w:rsidRPr="00D1227E">
                    <w:rPr>
                      <w:color w:val="000000" w:themeColor="text1"/>
                      <w:sz w:val="28"/>
                      <w:szCs w:val="28"/>
                    </w:rPr>
                    <w:tab/>
                    <w:t>St. Nicholas Day</w:t>
                  </w:r>
                </w:p>
                <w:p w14:paraId="6D9BD3B3" w14:textId="77777777" w:rsidR="00D1227E" w:rsidRPr="00D1227E" w:rsidRDefault="00D1227E" w:rsidP="00D1227E">
                  <w:pPr>
                    <w:spacing w:line="480" w:lineRule="auto"/>
                    <w:rPr>
                      <w:color w:val="000000" w:themeColor="text1"/>
                      <w:sz w:val="28"/>
                      <w:szCs w:val="28"/>
                    </w:rPr>
                  </w:pPr>
                  <w:r w:rsidRPr="00D1227E">
                    <w:rPr>
                      <w:color w:val="000000" w:themeColor="text1"/>
                      <w:sz w:val="28"/>
                      <w:szCs w:val="28"/>
                    </w:rPr>
                    <w:t xml:space="preserve">7th </w:t>
                  </w:r>
                  <w:r w:rsidRPr="00D1227E">
                    <w:rPr>
                      <w:color w:val="000000" w:themeColor="text1"/>
                      <w:sz w:val="28"/>
                      <w:szCs w:val="28"/>
                    </w:rPr>
                    <w:tab/>
                    <w:t>Hanukkah Begins</w:t>
                  </w:r>
                </w:p>
                <w:p w14:paraId="0E15780F" w14:textId="77777777" w:rsidR="00D1227E" w:rsidRPr="00D1227E" w:rsidRDefault="00D1227E" w:rsidP="00D1227E">
                  <w:pPr>
                    <w:spacing w:line="480" w:lineRule="auto"/>
                    <w:contextualSpacing/>
                    <w:rPr>
                      <w:color w:val="000000" w:themeColor="text1"/>
                      <w:sz w:val="28"/>
                      <w:szCs w:val="28"/>
                    </w:rPr>
                  </w:pPr>
                  <w:r w:rsidRPr="00D1227E">
                    <w:rPr>
                      <w:color w:val="000000" w:themeColor="text1"/>
                      <w:sz w:val="28"/>
                      <w:szCs w:val="28"/>
                    </w:rPr>
                    <w:t xml:space="preserve">18th </w:t>
                  </w:r>
                  <w:r w:rsidRPr="00D1227E">
                    <w:rPr>
                      <w:color w:val="000000" w:themeColor="text1"/>
                      <w:sz w:val="28"/>
                      <w:szCs w:val="28"/>
                    </w:rPr>
                    <w:tab/>
                    <w:t>Paul Klee’s Birthday</w:t>
                  </w:r>
                </w:p>
                <w:p w14:paraId="68AB9F01" w14:textId="77777777" w:rsidR="00D1227E" w:rsidRPr="00D1227E" w:rsidRDefault="00D1227E" w:rsidP="00D1227E">
                  <w:pPr>
                    <w:spacing w:line="480" w:lineRule="auto"/>
                    <w:contextualSpacing/>
                    <w:rPr>
                      <w:color w:val="000000" w:themeColor="text1"/>
                      <w:sz w:val="28"/>
                      <w:szCs w:val="28"/>
                    </w:rPr>
                  </w:pPr>
                  <w:r w:rsidRPr="00D1227E">
                    <w:rPr>
                      <w:color w:val="000000" w:themeColor="text1"/>
                      <w:sz w:val="28"/>
                      <w:szCs w:val="28"/>
                    </w:rPr>
                    <w:t xml:space="preserve">21st </w:t>
                  </w:r>
                  <w:r w:rsidRPr="00D1227E">
                    <w:rPr>
                      <w:color w:val="000000" w:themeColor="text1"/>
                      <w:sz w:val="28"/>
                      <w:szCs w:val="28"/>
                    </w:rPr>
                    <w:tab/>
                    <w:t>Winter (N. Hem)</w:t>
                  </w:r>
                </w:p>
                <w:p w14:paraId="1AFFD51D" w14:textId="77777777" w:rsidR="00D1227E" w:rsidRPr="00D1227E" w:rsidRDefault="00D1227E" w:rsidP="00D1227E">
                  <w:pPr>
                    <w:spacing w:line="480" w:lineRule="auto"/>
                    <w:contextualSpacing/>
                    <w:rPr>
                      <w:color w:val="000000" w:themeColor="text1"/>
                      <w:sz w:val="28"/>
                      <w:szCs w:val="28"/>
                    </w:rPr>
                  </w:pPr>
                  <w:r w:rsidRPr="00D1227E">
                    <w:rPr>
                      <w:color w:val="000000" w:themeColor="text1"/>
                      <w:sz w:val="28"/>
                      <w:szCs w:val="28"/>
                    </w:rPr>
                    <w:t xml:space="preserve">25th </w:t>
                  </w:r>
                  <w:r w:rsidRPr="00D1227E">
                    <w:rPr>
                      <w:color w:val="000000" w:themeColor="text1"/>
                      <w:sz w:val="28"/>
                      <w:szCs w:val="28"/>
                    </w:rPr>
                    <w:tab/>
                    <w:t>Christmas</w:t>
                  </w:r>
                </w:p>
                <w:p w14:paraId="639F74A7" w14:textId="77777777" w:rsidR="00D1227E" w:rsidRPr="00D1227E" w:rsidRDefault="00D1227E" w:rsidP="00D1227E">
                  <w:pPr>
                    <w:spacing w:line="480" w:lineRule="auto"/>
                    <w:contextualSpacing/>
                    <w:rPr>
                      <w:color w:val="000000" w:themeColor="text1"/>
                      <w:sz w:val="28"/>
                      <w:szCs w:val="28"/>
                    </w:rPr>
                  </w:pPr>
                  <w:r w:rsidRPr="00D1227E">
                    <w:rPr>
                      <w:color w:val="000000" w:themeColor="text1"/>
                      <w:sz w:val="28"/>
                      <w:szCs w:val="28"/>
                    </w:rPr>
                    <w:t xml:space="preserve">26th </w:t>
                  </w:r>
                  <w:r w:rsidRPr="00D1227E">
                    <w:rPr>
                      <w:color w:val="000000" w:themeColor="text1"/>
                      <w:sz w:val="28"/>
                      <w:szCs w:val="28"/>
                    </w:rPr>
                    <w:tab/>
                    <w:t>Boxing Day</w:t>
                  </w:r>
                </w:p>
                <w:p w14:paraId="774B1091" w14:textId="77777777" w:rsidR="00D1227E" w:rsidRPr="00D1227E" w:rsidRDefault="00D1227E" w:rsidP="00D1227E">
                  <w:pPr>
                    <w:spacing w:line="480" w:lineRule="auto"/>
                    <w:contextualSpacing/>
                    <w:rPr>
                      <w:color w:val="000000" w:themeColor="text1"/>
                      <w:sz w:val="28"/>
                      <w:szCs w:val="28"/>
                    </w:rPr>
                  </w:pPr>
                  <w:r w:rsidRPr="00D1227E">
                    <w:rPr>
                      <w:color w:val="000000" w:themeColor="text1"/>
                      <w:sz w:val="28"/>
                      <w:szCs w:val="28"/>
                    </w:rPr>
                    <w:t>26</w:t>
                  </w:r>
                  <w:r w:rsidRPr="00D1227E">
                    <w:rPr>
                      <w:color w:val="000000" w:themeColor="text1"/>
                      <w:sz w:val="28"/>
                      <w:szCs w:val="28"/>
                      <w:vertAlign w:val="superscript"/>
                    </w:rPr>
                    <w:t>th</w:t>
                  </w:r>
                  <w:r w:rsidRPr="00D1227E">
                    <w:rPr>
                      <w:color w:val="000000" w:themeColor="text1"/>
                      <w:sz w:val="28"/>
                      <w:szCs w:val="28"/>
                    </w:rPr>
                    <w:t xml:space="preserve"> </w:t>
                  </w:r>
                  <w:r w:rsidRPr="00D1227E">
                    <w:rPr>
                      <w:color w:val="000000" w:themeColor="text1"/>
                      <w:sz w:val="28"/>
                      <w:szCs w:val="28"/>
                    </w:rPr>
                    <w:tab/>
                    <w:t>Kwanzaa</w:t>
                  </w:r>
                </w:p>
                <w:p w14:paraId="15C78C14" w14:textId="77777777" w:rsidR="00D1227E" w:rsidRPr="00D1227E" w:rsidRDefault="00D1227E" w:rsidP="00D1227E">
                  <w:pPr>
                    <w:spacing w:line="480" w:lineRule="auto"/>
                    <w:contextualSpacing/>
                    <w:rPr>
                      <w:color w:val="000000" w:themeColor="text1"/>
                      <w:sz w:val="28"/>
                      <w:szCs w:val="28"/>
                    </w:rPr>
                  </w:pPr>
                  <w:r w:rsidRPr="00D1227E">
                    <w:rPr>
                      <w:color w:val="000000" w:themeColor="text1"/>
                      <w:sz w:val="28"/>
                      <w:szCs w:val="28"/>
                    </w:rPr>
                    <w:t xml:space="preserve">31st </w:t>
                  </w:r>
                  <w:r w:rsidRPr="00D1227E">
                    <w:rPr>
                      <w:color w:val="000000" w:themeColor="text1"/>
                      <w:sz w:val="28"/>
                      <w:szCs w:val="28"/>
                    </w:rPr>
                    <w:tab/>
                    <w:t>New Year’s Eve</w:t>
                  </w:r>
                </w:p>
                <w:p w14:paraId="6F1C6FB9" w14:textId="77777777" w:rsidR="00B7073A" w:rsidRDefault="00B7073A" w:rsidP="00B932B9">
                  <w:pPr>
                    <w:spacing w:line="360" w:lineRule="auto"/>
                    <w:rPr>
                      <w:sz w:val="26"/>
                      <w:szCs w:val="26"/>
                    </w:rPr>
                  </w:pPr>
                </w:p>
                <w:p w14:paraId="014E754D" w14:textId="407B5AD7" w:rsidR="00B7073A" w:rsidRDefault="00B7073A" w:rsidP="00B932B9">
                  <w:pPr>
                    <w:spacing w:line="360" w:lineRule="auto"/>
                    <w:rPr>
                      <w:sz w:val="26"/>
                      <w:szCs w:val="26"/>
                    </w:rPr>
                  </w:pPr>
                </w:p>
                <w:p w14:paraId="0B755A1D" w14:textId="77777777" w:rsidR="00B7073A" w:rsidRDefault="00B7073A" w:rsidP="00B932B9">
                  <w:pPr>
                    <w:spacing w:line="360" w:lineRule="auto"/>
                    <w:rPr>
                      <w:sz w:val="26"/>
                      <w:szCs w:val="26"/>
                    </w:rPr>
                  </w:pPr>
                </w:p>
                <w:p w14:paraId="453D6B2D" w14:textId="77777777" w:rsidR="00B7073A" w:rsidRDefault="00B7073A" w:rsidP="00B932B9">
                  <w:pPr>
                    <w:spacing w:line="360" w:lineRule="auto"/>
                    <w:rPr>
                      <w:sz w:val="26"/>
                      <w:szCs w:val="26"/>
                    </w:rPr>
                  </w:pPr>
                </w:p>
                <w:p w14:paraId="549FE9C1" w14:textId="77777777" w:rsidR="00B7073A" w:rsidRPr="001F72AE" w:rsidRDefault="00B7073A" w:rsidP="001F72AE">
                  <w:pPr>
                    <w:spacing w:line="360" w:lineRule="auto"/>
                    <w:rPr>
                      <w:sz w:val="26"/>
                      <w:szCs w:val="26"/>
                    </w:rPr>
                  </w:pPr>
                </w:p>
              </w:txbxContent>
            </v:textbox>
            <w10:wrap type="square" anchorx="page"/>
          </v:shape>
        </w:pict>
      </w:r>
      <w:r w:rsidR="00CA76C0">
        <w:rPr>
          <w:b/>
          <w:bCs/>
          <w:sz w:val="28"/>
          <w:szCs w:val="28"/>
        </w:rPr>
        <w:t xml:space="preserve">Courtesy Car </w:t>
      </w:r>
    </w:p>
    <w:p w14:paraId="20FEFE06" w14:textId="77777777" w:rsidR="00CA76C0" w:rsidRDefault="00CA76C0" w:rsidP="00CA76C0">
      <w:pPr>
        <w:rPr>
          <w:sz w:val="28"/>
          <w:szCs w:val="28"/>
        </w:rPr>
      </w:pPr>
      <w:r>
        <w:rPr>
          <w:sz w:val="28"/>
          <w:szCs w:val="28"/>
        </w:rPr>
        <w:t>Wednesdays</w:t>
      </w:r>
    </w:p>
    <w:p w14:paraId="210EF01E" w14:textId="77777777" w:rsidR="00CA76C0" w:rsidRDefault="00CA76C0" w:rsidP="00CA76C0">
      <w:pPr>
        <w:rPr>
          <w:sz w:val="28"/>
          <w:szCs w:val="28"/>
        </w:rPr>
      </w:pPr>
    </w:p>
    <w:p w14:paraId="19490B8E" w14:textId="33354FA0" w:rsidR="00CA76C0" w:rsidRPr="00CA76C0" w:rsidRDefault="00CA76C0" w:rsidP="00CA76C0">
      <w:pPr>
        <w:rPr>
          <w:b/>
          <w:bCs/>
          <w:sz w:val="28"/>
          <w:szCs w:val="28"/>
        </w:rPr>
      </w:pPr>
      <w:r w:rsidRPr="00CA76C0">
        <w:rPr>
          <w:b/>
          <w:bCs/>
          <w:sz w:val="28"/>
          <w:szCs w:val="28"/>
        </w:rPr>
        <w:t>Hairdresser</w:t>
      </w:r>
    </w:p>
    <w:p w14:paraId="56204926" w14:textId="6017342A" w:rsidR="00CA76C0" w:rsidRDefault="00CA76C0" w:rsidP="00CA76C0">
      <w:pPr>
        <w:rPr>
          <w:sz w:val="28"/>
          <w:szCs w:val="28"/>
        </w:rPr>
      </w:pPr>
      <w:r>
        <w:rPr>
          <w:sz w:val="28"/>
          <w:szCs w:val="28"/>
        </w:rPr>
        <w:t>Thursdays</w:t>
      </w:r>
    </w:p>
    <w:p w14:paraId="6EC7F246" w14:textId="77777777" w:rsidR="00CA76C0" w:rsidRDefault="00CA76C0" w:rsidP="00CA76C0">
      <w:pPr>
        <w:rPr>
          <w:sz w:val="28"/>
          <w:szCs w:val="28"/>
        </w:rPr>
      </w:pPr>
    </w:p>
    <w:p w14:paraId="1219CF42" w14:textId="672D1427" w:rsidR="00CA76C0" w:rsidRPr="00CA76C0" w:rsidRDefault="00CA76C0" w:rsidP="00CA76C0">
      <w:pPr>
        <w:rPr>
          <w:b/>
          <w:bCs/>
          <w:sz w:val="28"/>
          <w:szCs w:val="28"/>
        </w:rPr>
      </w:pPr>
      <w:r w:rsidRPr="00CA76C0">
        <w:rPr>
          <w:b/>
          <w:bCs/>
          <w:sz w:val="28"/>
          <w:szCs w:val="28"/>
        </w:rPr>
        <w:t>Games</w:t>
      </w:r>
    </w:p>
    <w:p w14:paraId="7223C614" w14:textId="0C34D70E" w:rsidR="00CA76C0" w:rsidRDefault="00CA76C0" w:rsidP="00CA76C0">
      <w:pPr>
        <w:rPr>
          <w:sz w:val="28"/>
          <w:szCs w:val="28"/>
        </w:rPr>
      </w:pPr>
      <w:r>
        <w:rPr>
          <w:sz w:val="28"/>
          <w:szCs w:val="28"/>
        </w:rPr>
        <w:t>Daily at 3pm except Saturdays in the Atrium</w:t>
      </w:r>
    </w:p>
    <w:p w14:paraId="25161910" w14:textId="5913001C" w:rsidR="00CA76C0" w:rsidRDefault="00CA76C0" w:rsidP="00CA76C0">
      <w:pPr>
        <w:rPr>
          <w:sz w:val="28"/>
          <w:szCs w:val="28"/>
        </w:rPr>
      </w:pPr>
      <w:r>
        <w:rPr>
          <w:sz w:val="28"/>
          <w:szCs w:val="28"/>
        </w:rPr>
        <w:t xml:space="preserve">Everyone is welcome to join us for these daily </w:t>
      </w:r>
      <w:r w:rsidR="00CE5331">
        <w:rPr>
          <w:sz w:val="28"/>
          <w:szCs w:val="28"/>
        </w:rPr>
        <w:t>events.</w:t>
      </w:r>
    </w:p>
    <w:p w14:paraId="29440890" w14:textId="77777777" w:rsidR="00CA76C0" w:rsidRPr="006E1561" w:rsidRDefault="00CA76C0" w:rsidP="00CA76C0">
      <w:pPr>
        <w:rPr>
          <w:sz w:val="28"/>
          <w:szCs w:val="28"/>
        </w:rPr>
      </w:pPr>
    </w:p>
    <w:p w14:paraId="41AF1805" w14:textId="78CECD41" w:rsidR="00633ED7" w:rsidRDefault="00DA2BF9" w:rsidP="00056274">
      <w:pPr>
        <w:spacing w:line="276" w:lineRule="auto"/>
      </w:pPr>
      <w:r>
        <w:rPr>
          <w:noProof/>
        </w:rPr>
        <w:pict w14:anchorId="2F501FBC">
          <v:line id="Straight Connector 19" o:spid="_x0000_s2071" style="position:absolute;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12.1pt" to="336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" strokecolor="#a5b592 [3204]" strokeweight=".5pt">
            <v:stroke joinstyle="miter"/>
            <o:lock v:ext="edit" shapetype="f"/>
          </v:line>
        </w:pict>
      </w:r>
    </w:p>
    <w:p w14:paraId="6BABF1C7" w14:textId="7A6E15DB" w:rsidR="00633ED7" w:rsidRPr="00633ED7" w:rsidRDefault="00633ED7" w:rsidP="00056274">
      <w:pPr>
        <w:widowControl w:val="0"/>
        <w:spacing w:line="276" w:lineRule="auto"/>
        <w:jc w:val="both"/>
        <w:rPr>
          <w:b/>
          <w:bCs/>
          <w:i/>
          <w:iCs/>
          <w:color w:val="FF0000"/>
          <w:sz w:val="28"/>
          <w:szCs w:val="28"/>
        </w:rPr>
      </w:pPr>
      <w:r>
        <w:rPr>
          <w:b/>
          <w:bCs/>
          <w:color w:val="FF0000"/>
          <w:sz w:val="28"/>
          <w:szCs w:val="28"/>
        </w:rPr>
        <w:br/>
      </w:r>
      <w:r w:rsidR="00C22B19">
        <w:rPr>
          <w:rFonts w:asciiTheme="majorHAnsi" w:hAnsiTheme="majorHAnsi"/>
          <w:color w:val="444D26" w:themeColor="text2"/>
          <w:spacing w:val="10"/>
          <w:sz w:val="80"/>
          <w:szCs w:val="80"/>
        </w:rPr>
        <w:t>Up Coming Events</w:t>
      </w:r>
    </w:p>
    <w:p w14:paraId="1C6BB80B" w14:textId="5F659B63" w:rsidR="00633ED7" w:rsidRPr="005E5400" w:rsidRDefault="005E5400" w:rsidP="00056274">
      <w:pPr>
        <w:widowControl w:val="0"/>
        <w:spacing w:line="276" w:lineRule="auto"/>
        <w:jc w:val="both"/>
        <w:rPr>
          <w:b/>
          <w:bCs/>
          <w:sz w:val="28"/>
          <w:szCs w:val="28"/>
        </w:rPr>
      </w:pPr>
      <w:r w:rsidRPr="005E5400">
        <w:rPr>
          <w:b/>
          <w:bCs/>
          <w:sz w:val="28"/>
          <w:szCs w:val="28"/>
        </w:rPr>
        <w:t>Christmas Decorating</w:t>
      </w:r>
      <w:r>
        <w:rPr>
          <w:b/>
          <w:bCs/>
          <w:sz w:val="28"/>
          <w:szCs w:val="28"/>
        </w:rPr>
        <w:t xml:space="preserve"> and Christmas Cards</w:t>
      </w:r>
    </w:p>
    <w:p w14:paraId="737BB87D" w14:textId="4423BC82" w:rsidR="005E5400" w:rsidRDefault="005E5400" w:rsidP="00D760DA">
      <w:pPr>
        <w:widowControl w:val="0"/>
        <w:spacing w:line="276" w:lineRule="auto"/>
        <w:jc w:val="both"/>
        <w:rPr>
          <w:sz w:val="28"/>
          <w:szCs w:val="28"/>
        </w:rPr>
      </w:pPr>
      <w:r>
        <w:rPr>
          <w:sz w:val="28"/>
          <w:szCs w:val="28"/>
        </w:rPr>
        <w:t>First week in December in the afternoon</w:t>
      </w:r>
      <w:r w:rsidR="001526D0">
        <w:rPr>
          <w:sz w:val="28"/>
          <w:szCs w:val="28"/>
        </w:rPr>
        <w:t>s</w:t>
      </w:r>
    </w:p>
    <w:p w14:paraId="691B9146" w14:textId="77777777" w:rsidR="00D760DA" w:rsidRDefault="00D760DA" w:rsidP="00D760DA">
      <w:pPr>
        <w:widowControl w:val="0"/>
        <w:spacing w:line="276" w:lineRule="auto"/>
        <w:jc w:val="both"/>
        <w:rPr>
          <w:b/>
          <w:bCs/>
          <w:sz w:val="28"/>
          <w:szCs w:val="28"/>
        </w:rPr>
      </w:pPr>
    </w:p>
    <w:p w14:paraId="3AA46AB7" w14:textId="026EE60A" w:rsidR="00CA76C0" w:rsidRDefault="00CA76C0" w:rsidP="00CA76C0">
      <w:pPr>
        <w:rPr>
          <w:b/>
          <w:bCs/>
          <w:sz w:val="28"/>
          <w:szCs w:val="28"/>
        </w:rPr>
      </w:pPr>
      <w:r>
        <w:rPr>
          <w:b/>
          <w:bCs/>
          <w:sz w:val="28"/>
          <w:szCs w:val="28"/>
        </w:rPr>
        <w:t xml:space="preserve">Ice Cream </w:t>
      </w:r>
    </w:p>
    <w:p w14:paraId="509ED043" w14:textId="7EA32DF4" w:rsidR="00CA76C0" w:rsidRDefault="00CA76C0" w:rsidP="00CA76C0">
      <w:pPr>
        <w:rPr>
          <w:sz w:val="28"/>
          <w:szCs w:val="28"/>
        </w:rPr>
      </w:pPr>
      <w:r>
        <w:rPr>
          <w:sz w:val="28"/>
          <w:szCs w:val="28"/>
        </w:rPr>
        <w:t>Friday, December 8</w:t>
      </w:r>
      <w:r w:rsidRPr="00CA76C0">
        <w:rPr>
          <w:sz w:val="28"/>
          <w:szCs w:val="28"/>
          <w:vertAlign w:val="superscript"/>
        </w:rPr>
        <w:t>th</w:t>
      </w:r>
      <w:r>
        <w:rPr>
          <w:sz w:val="28"/>
          <w:szCs w:val="28"/>
        </w:rPr>
        <w:t xml:space="preserve"> 3:00 pm</w:t>
      </w:r>
    </w:p>
    <w:p w14:paraId="77A875C0" w14:textId="77777777" w:rsidR="00CA76C0" w:rsidRDefault="00CA76C0" w:rsidP="00CA76C0">
      <w:pPr>
        <w:rPr>
          <w:b/>
          <w:bCs/>
          <w:sz w:val="28"/>
          <w:szCs w:val="28"/>
        </w:rPr>
      </w:pPr>
    </w:p>
    <w:p w14:paraId="3B759E9A" w14:textId="781EA18F" w:rsidR="005C2187" w:rsidRDefault="005C2187" w:rsidP="005C2187">
      <w:pPr>
        <w:rPr>
          <w:b/>
          <w:bCs/>
          <w:sz w:val="28"/>
          <w:szCs w:val="28"/>
        </w:rPr>
      </w:pPr>
      <w:r>
        <w:rPr>
          <w:b/>
          <w:bCs/>
          <w:sz w:val="28"/>
          <w:szCs w:val="28"/>
        </w:rPr>
        <w:t>Staff/Resident Christmas Party</w:t>
      </w:r>
    </w:p>
    <w:p w14:paraId="50C016B1" w14:textId="2232C0F0" w:rsidR="005C2187" w:rsidRPr="006E1561" w:rsidRDefault="005C2187" w:rsidP="005C2187">
      <w:pPr>
        <w:rPr>
          <w:sz w:val="28"/>
          <w:szCs w:val="28"/>
        </w:rPr>
      </w:pPr>
      <w:r>
        <w:rPr>
          <w:sz w:val="28"/>
          <w:szCs w:val="28"/>
        </w:rPr>
        <w:t>Wednesday, December 13</w:t>
      </w:r>
      <w:proofErr w:type="gramStart"/>
      <w:r w:rsidR="001526D0" w:rsidRPr="005C2187">
        <w:rPr>
          <w:sz w:val="28"/>
          <w:szCs w:val="28"/>
          <w:vertAlign w:val="superscript"/>
        </w:rPr>
        <w:t>th</w:t>
      </w:r>
      <w:r w:rsidR="001526D0">
        <w:rPr>
          <w:sz w:val="28"/>
          <w:szCs w:val="28"/>
          <w:vertAlign w:val="superscript"/>
        </w:rPr>
        <w:t xml:space="preserve">  </w:t>
      </w:r>
      <w:r w:rsidR="001526D0">
        <w:rPr>
          <w:sz w:val="28"/>
          <w:szCs w:val="28"/>
        </w:rPr>
        <w:t>5</w:t>
      </w:r>
      <w:proofErr w:type="gramEnd"/>
      <w:r w:rsidR="00CE5331">
        <w:rPr>
          <w:sz w:val="28"/>
          <w:szCs w:val="28"/>
        </w:rPr>
        <w:t>:</w:t>
      </w:r>
      <w:r>
        <w:rPr>
          <w:sz w:val="28"/>
          <w:szCs w:val="28"/>
        </w:rPr>
        <w:t>00pm</w:t>
      </w:r>
    </w:p>
    <w:p w14:paraId="729518E7" w14:textId="48B45233" w:rsidR="00CA76C0" w:rsidRDefault="00CA76C0" w:rsidP="00CA76C0">
      <w:pPr>
        <w:rPr>
          <w:sz w:val="28"/>
          <w:szCs w:val="28"/>
        </w:rPr>
      </w:pPr>
    </w:p>
    <w:p w14:paraId="7D7C049B" w14:textId="77777777" w:rsidR="005C2187" w:rsidRDefault="005C2187" w:rsidP="00CA76C0">
      <w:pPr>
        <w:spacing w:line="276" w:lineRule="auto"/>
        <w:rPr>
          <w:b/>
          <w:bCs/>
          <w:sz w:val="28"/>
          <w:szCs w:val="28"/>
        </w:rPr>
      </w:pPr>
      <w:r>
        <w:rPr>
          <w:b/>
          <w:bCs/>
          <w:sz w:val="28"/>
          <w:szCs w:val="28"/>
        </w:rPr>
        <w:t>New Year’s Eve Party</w:t>
      </w:r>
    </w:p>
    <w:p w14:paraId="79AF30C5" w14:textId="56B865BE" w:rsidR="00CA76C0" w:rsidRPr="005C2187" w:rsidRDefault="005C2187" w:rsidP="00CA76C0">
      <w:pPr>
        <w:spacing w:line="276" w:lineRule="auto"/>
      </w:pPr>
      <w:r w:rsidRPr="005C2187">
        <w:rPr>
          <w:sz w:val="28"/>
          <w:szCs w:val="28"/>
        </w:rPr>
        <w:t>Friday, December 29</w:t>
      </w:r>
      <w:r w:rsidRPr="005C2187">
        <w:rPr>
          <w:sz w:val="28"/>
          <w:szCs w:val="28"/>
          <w:vertAlign w:val="superscript"/>
        </w:rPr>
        <w:t>th</w:t>
      </w:r>
      <w:r w:rsidRPr="005C2187">
        <w:rPr>
          <w:sz w:val="28"/>
          <w:szCs w:val="28"/>
        </w:rPr>
        <w:t xml:space="preserve"> 2:30pm</w:t>
      </w:r>
      <w:r w:rsidR="00CA76C0" w:rsidRPr="005C2187">
        <w:br w:type="page"/>
      </w:r>
    </w:p>
    <w:tbl>
      <w:tblPr>
        <w:tblStyle w:val="FancyTable"/>
        <w:tblW w:w="0" w:type="auto"/>
        <w:tblInd w:w="0" w:type="dxa"/>
        <w:tblLook w:val="04A0" w:firstRow="1" w:lastRow="0" w:firstColumn="1" w:lastColumn="0" w:noHBand="0" w:noVBand="1"/>
      </w:tblPr>
      <w:tblGrid>
        <w:gridCol w:w="1542"/>
        <w:gridCol w:w="1542"/>
        <w:gridCol w:w="1542"/>
        <w:gridCol w:w="1542"/>
        <w:gridCol w:w="1546"/>
        <w:gridCol w:w="1542"/>
        <w:gridCol w:w="1565"/>
      </w:tblGrid>
      <w:tr w:rsidR="00055ED5" w14:paraId="12E73AF7" w14:textId="77777777" w:rsidTr="002A03E4">
        <w:trPr>
          <w:trHeight w:val="950"/>
        </w:trPr>
        <w:tc>
          <w:tcPr>
            <w:tcW w:w="1542" w:type="dxa"/>
          </w:tcPr>
          <w:p w14:paraId="5F56B75B" w14:textId="77777777" w:rsidR="00055ED5" w:rsidRDefault="00055ED5" w:rsidP="003A7DCC"/>
        </w:tc>
        <w:tc>
          <w:tcPr>
            <w:tcW w:w="0" w:type="auto"/>
            <w:gridSpan w:val="5"/>
            <w:vAlign w:val="center"/>
          </w:tcPr>
          <w:p w14:paraId="1CC4FA4C" w14:textId="77777777" w:rsidR="00055ED5" w:rsidRDefault="00055ED5" w:rsidP="003A7DCC">
            <w:pPr>
              <w:jc w:val="center"/>
            </w:pPr>
            <w:r>
              <w:rPr>
                <w:rStyle w:val="HugeText"/>
              </w:rPr>
              <w:t xml:space="preserve">· </w:t>
            </w:r>
            <w:r>
              <w:rPr>
                <w:rStyle w:val="YelloTex"/>
              </w:rPr>
              <w:t>December</w:t>
            </w:r>
            <w:r>
              <w:rPr>
                <w:rStyle w:val="BlueText"/>
              </w:rPr>
              <w:t xml:space="preserve"> 2023</w:t>
            </w:r>
            <w:r>
              <w:rPr>
                <w:rStyle w:val="HugeText"/>
              </w:rPr>
              <w:t xml:space="preserve"> ·</w:t>
            </w:r>
          </w:p>
        </w:tc>
        <w:tc>
          <w:tcPr>
            <w:tcW w:w="1565" w:type="dxa"/>
          </w:tcPr>
          <w:p w14:paraId="4BC30016" w14:textId="77777777" w:rsidR="00055ED5" w:rsidRDefault="00055ED5" w:rsidP="003A7DCC"/>
        </w:tc>
      </w:tr>
      <w:tr w:rsidR="00055ED5" w14:paraId="21B76A5F" w14:textId="77777777" w:rsidTr="002A03E4">
        <w:trPr>
          <w:trHeight w:val="542"/>
        </w:trPr>
        <w:tc>
          <w:tcPr>
            <w:tcW w:w="0" w:type="auto"/>
          </w:tcPr>
          <w:p w14:paraId="4BCDC995" w14:textId="77777777" w:rsidR="00055ED5" w:rsidRDefault="00055ED5" w:rsidP="003A7DCC">
            <w:pPr>
              <w:jc w:val="center"/>
            </w:pPr>
            <w:r>
              <w:rPr>
                <w:rStyle w:val="titleTextHuge"/>
              </w:rPr>
              <w:t xml:space="preserve">∙ </w:t>
            </w:r>
            <w:r>
              <w:rPr>
                <w:b/>
                <w:bCs/>
                <w:caps/>
                <w:color w:val="000000"/>
                <w:sz w:val="20"/>
              </w:rPr>
              <w:t>Sunday</w:t>
            </w:r>
            <w:r>
              <w:rPr>
                <w:rStyle w:val="titleTextHuge"/>
              </w:rPr>
              <w:t xml:space="preserve"> ∙</w:t>
            </w:r>
          </w:p>
        </w:tc>
        <w:tc>
          <w:tcPr>
            <w:tcW w:w="0" w:type="auto"/>
          </w:tcPr>
          <w:p w14:paraId="30BB2748" w14:textId="77777777" w:rsidR="00055ED5" w:rsidRDefault="00055ED5" w:rsidP="003A7DCC">
            <w:pPr>
              <w:jc w:val="center"/>
            </w:pPr>
            <w:r>
              <w:rPr>
                <w:rStyle w:val="titleTextHuge"/>
              </w:rPr>
              <w:t xml:space="preserve">∙ </w:t>
            </w:r>
            <w:r>
              <w:rPr>
                <w:b/>
                <w:bCs/>
                <w:caps/>
                <w:color w:val="000000"/>
                <w:sz w:val="20"/>
              </w:rPr>
              <w:t>Monday</w:t>
            </w:r>
            <w:r>
              <w:rPr>
                <w:rStyle w:val="titleTextHuge"/>
              </w:rPr>
              <w:t xml:space="preserve"> ∙</w:t>
            </w:r>
          </w:p>
        </w:tc>
        <w:tc>
          <w:tcPr>
            <w:tcW w:w="0" w:type="auto"/>
          </w:tcPr>
          <w:p w14:paraId="16DEB9F1" w14:textId="77777777" w:rsidR="00055ED5" w:rsidRDefault="00055ED5" w:rsidP="003A7DCC">
            <w:pPr>
              <w:jc w:val="center"/>
            </w:pPr>
            <w:r>
              <w:rPr>
                <w:rStyle w:val="titleTextHuge"/>
              </w:rPr>
              <w:t xml:space="preserve">∙ </w:t>
            </w:r>
            <w:r>
              <w:rPr>
                <w:b/>
                <w:bCs/>
                <w:caps/>
                <w:color w:val="000000"/>
                <w:sz w:val="20"/>
              </w:rPr>
              <w:t>Tuesday</w:t>
            </w:r>
            <w:r>
              <w:rPr>
                <w:rStyle w:val="titleTextHuge"/>
              </w:rPr>
              <w:t xml:space="preserve"> ∙</w:t>
            </w:r>
          </w:p>
        </w:tc>
        <w:tc>
          <w:tcPr>
            <w:tcW w:w="0" w:type="auto"/>
          </w:tcPr>
          <w:p w14:paraId="799022A5" w14:textId="34F15D4A" w:rsidR="00055ED5" w:rsidRDefault="00055ED5" w:rsidP="003A7DCC">
            <w:pPr>
              <w:jc w:val="center"/>
            </w:pPr>
            <w:r>
              <w:rPr>
                <w:rStyle w:val="titleTextHuge"/>
              </w:rPr>
              <w:t>∙</w:t>
            </w:r>
            <w:r>
              <w:rPr>
                <w:b/>
                <w:bCs/>
                <w:caps/>
                <w:color w:val="000000"/>
                <w:sz w:val="20"/>
              </w:rPr>
              <w:t>Wednesday</w:t>
            </w:r>
            <w:r>
              <w:rPr>
                <w:rStyle w:val="titleTextHuge"/>
              </w:rPr>
              <w:t xml:space="preserve"> ∙</w:t>
            </w:r>
          </w:p>
        </w:tc>
        <w:tc>
          <w:tcPr>
            <w:tcW w:w="0" w:type="auto"/>
          </w:tcPr>
          <w:p w14:paraId="298E1AD0" w14:textId="77777777" w:rsidR="00055ED5" w:rsidRDefault="00055ED5" w:rsidP="003A7DCC">
            <w:pPr>
              <w:jc w:val="center"/>
            </w:pPr>
            <w:r>
              <w:rPr>
                <w:rStyle w:val="titleTextHuge"/>
              </w:rPr>
              <w:t xml:space="preserve">∙ </w:t>
            </w:r>
            <w:r>
              <w:rPr>
                <w:b/>
                <w:bCs/>
                <w:caps/>
                <w:color w:val="000000"/>
                <w:sz w:val="20"/>
              </w:rPr>
              <w:t>Thursday</w:t>
            </w:r>
            <w:r>
              <w:rPr>
                <w:rStyle w:val="titleTextHuge"/>
              </w:rPr>
              <w:t xml:space="preserve"> ∙</w:t>
            </w:r>
          </w:p>
        </w:tc>
        <w:tc>
          <w:tcPr>
            <w:tcW w:w="0" w:type="auto"/>
          </w:tcPr>
          <w:p w14:paraId="4BA7759A" w14:textId="77777777" w:rsidR="00055ED5" w:rsidRDefault="00055ED5" w:rsidP="003A7DCC">
            <w:pPr>
              <w:jc w:val="center"/>
            </w:pPr>
            <w:r>
              <w:rPr>
                <w:rStyle w:val="titleTextHuge"/>
              </w:rPr>
              <w:t xml:space="preserve">∙ </w:t>
            </w:r>
            <w:r>
              <w:rPr>
                <w:b/>
                <w:bCs/>
                <w:caps/>
                <w:color w:val="000000"/>
                <w:sz w:val="20"/>
              </w:rPr>
              <w:t>Friday</w:t>
            </w:r>
            <w:r>
              <w:rPr>
                <w:rStyle w:val="titleTextHuge"/>
              </w:rPr>
              <w:t xml:space="preserve"> ∙</w:t>
            </w:r>
          </w:p>
        </w:tc>
        <w:tc>
          <w:tcPr>
            <w:tcW w:w="0" w:type="auto"/>
          </w:tcPr>
          <w:p w14:paraId="72577F31" w14:textId="77777777" w:rsidR="00055ED5" w:rsidRDefault="00055ED5" w:rsidP="003A7DCC">
            <w:pPr>
              <w:jc w:val="center"/>
            </w:pPr>
            <w:r>
              <w:rPr>
                <w:rStyle w:val="titleTextHuge"/>
              </w:rPr>
              <w:t xml:space="preserve">∙ </w:t>
            </w:r>
            <w:r>
              <w:rPr>
                <w:b/>
                <w:bCs/>
                <w:caps/>
                <w:color w:val="000000"/>
                <w:sz w:val="20"/>
              </w:rPr>
              <w:t>Saturday</w:t>
            </w:r>
            <w:r>
              <w:rPr>
                <w:rStyle w:val="titleTextHuge"/>
              </w:rPr>
              <w:t xml:space="preserve"> ∙</w:t>
            </w:r>
          </w:p>
        </w:tc>
      </w:tr>
      <w:tr w:rsidR="00055ED5" w14:paraId="24E38622" w14:textId="77777777" w:rsidTr="002A03E4">
        <w:trPr>
          <w:trHeight w:val="1172"/>
        </w:trPr>
        <w:tc>
          <w:tcPr>
            <w:tcW w:w="7714" w:type="dxa"/>
            <w:gridSpan w:val="5"/>
            <w:vAlign w:val="center"/>
          </w:tcPr>
          <w:p w14:paraId="147883D3" w14:textId="7FD9C0E3" w:rsidR="00055ED5" w:rsidRPr="0012252F" w:rsidRDefault="0012252F" w:rsidP="003A7DCC">
            <w:pPr>
              <w:jc w:val="center"/>
              <w:rPr>
                <w:b/>
                <w:bCs/>
                <w:sz w:val="28"/>
                <w:szCs w:val="28"/>
              </w:rPr>
            </w:pPr>
            <w:r w:rsidRPr="0012252F">
              <w:rPr>
                <w:b/>
                <w:bCs/>
                <w:sz w:val="28"/>
                <w:szCs w:val="28"/>
              </w:rPr>
              <w:t xml:space="preserve">10 DAYS OF CHRISTMAS DECEMBER 11 -22 </w:t>
            </w:r>
          </w:p>
        </w:tc>
        <w:tc>
          <w:tcPr>
            <w:tcW w:w="1542"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109"/>
            </w:tblGrid>
            <w:tr w:rsidR="00055ED5" w:rsidRPr="002A03E4" w14:paraId="56C7477F" w14:textId="77777777" w:rsidTr="003A7DCC">
              <w:tc>
                <w:tcPr>
                  <w:tcW w:w="0" w:type="auto"/>
                </w:tcPr>
                <w:p w14:paraId="6E65E9CD" w14:textId="77777777" w:rsidR="00055ED5" w:rsidRPr="002A03E4" w:rsidRDefault="00055ED5" w:rsidP="003A7DCC">
                  <w:pPr>
                    <w:rPr>
                      <w:sz w:val="16"/>
                      <w:szCs w:val="16"/>
                    </w:rPr>
                  </w:pPr>
                  <w:r w:rsidRPr="002A03E4">
                    <w:rPr>
                      <w:b/>
                      <w:bCs/>
                      <w:sz w:val="16"/>
                      <w:szCs w:val="16"/>
                    </w:rPr>
                    <w:t>1</w:t>
                  </w:r>
                </w:p>
              </w:tc>
            </w:tr>
            <w:tr w:rsidR="00055ED5" w:rsidRPr="002A03E4" w14:paraId="6C3142F0" w14:textId="77777777" w:rsidTr="003A7DCC">
              <w:tc>
                <w:tcPr>
                  <w:tcW w:w="0" w:type="auto"/>
                </w:tcPr>
                <w:p w14:paraId="360EADE0" w14:textId="141B4124" w:rsidR="00055ED5" w:rsidRPr="002A03E4" w:rsidRDefault="00055ED5" w:rsidP="003A7DCC">
                  <w:pPr>
                    <w:rPr>
                      <w:sz w:val="16"/>
                      <w:szCs w:val="16"/>
                    </w:rPr>
                  </w:pPr>
                </w:p>
              </w:tc>
            </w:tr>
          </w:tbl>
          <w:p w14:paraId="3181FD66" w14:textId="38711F7D" w:rsidR="00A27612" w:rsidRPr="002A03E4" w:rsidRDefault="00A27612" w:rsidP="00A27612">
            <w:pPr>
              <w:spacing w:after="120" w:line="240" w:lineRule="auto"/>
              <w:contextualSpacing/>
              <w:rPr>
                <w:noProof/>
                <w:sz w:val="16"/>
                <w:szCs w:val="16"/>
              </w:rPr>
            </w:pPr>
            <w:r w:rsidRPr="002A03E4">
              <w:rPr>
                <w:noProof/>
                <w:sz w:val="16"/>
                <w:szCs w:val="16"/>
              </w:rPr>
              <w:t xml:space="preserve">9:00 </w:t>
            </w:r>
            <w:r w:rsidR="00C22F1B">
              <w:rPr>
                <w:noProof/>
                <w:sz w:val="16"/>
                <w:szCs w:val="16"/>
              </w:rPr>
              <w:t>Floor Curling</w:t>
            </w:r>
          </w:p>
          <w:p w14:paraId="62E2F2A4" w14:textId="77777777" w:rsidR="00A27612" w:rsidRPr="002A03E4" w:rsidRDefault="00A27612" w:rsidP="00A27612">
            <w:pPr>
              <w:spacing w:after="0"/>
              <w:rPr>
                <w:noProof/>
                <w:sz w:val="16"/>
                <w:szCs w:val="16"/>
              </w:rPr>
            </w:pPr>
            <w:r w:rsidRPr="002A03E4">
              <w:rPr>
                <w:noProof/>
                <w:sz w:val="16"/>
                <w:szCs w:val="16"/>
              </w:rPr>
              <w:t>10:30 Bible Study</w:t>
            </w:r>
          </w:p>
          <w:p w14:paraId="37836D72" w14:textId="42CE3E1D" w:rsidR="00A27612" w:rsidRPr="002A03E4" w:rsidRDefault="00A27612" w:rsidP="00A27612">
            <w:pPr>
              <w:spacing w:after="0"/>
              <w:rPr>
                <w:noProof/>
                <w:sz w:val="16"/>
                <w:szCs w:val="16"/>
              </w:rPr>
            </w:pPr>
            <w:r w:rsidRPr="002A03E4">
              <w:rPr>
                <w:noProof/>
                <w:sz w:val="16"/>
                <w:szCs w:val="16"/>
              </w:rPr>
              <w:t xml:space="preserve">3:00 </w:t>
            </w:r>
            <w:r w:rsidR="008026C3">
              <w:rPr>
                <w:noProof/>
                <w:sz w:val="16"/>
                <w:szCs w:val="16"/>
              </w:rPr>
              <w:t>Kerplunk</w:t>
            </w:r>
          </w:p>
          <w:p w14:paraId="480A8F85" w14:textId="77777777" w:rsidR="00A27612" w:rsidRPr="002A03E4" w:rsidRDefault="00A27612" w:rsidP="00A27612">
            <w:pPr>
              <w:spacing w:after="120" w:line="240" w:lineRule="auto"/>
              <w:rPr>
                <w:noProof/>
                <w:sz w:val="16"/>
                <w:szCs w:val="16"/>
              </w:rPr>
            </w:pPr>
            <w:r w:rsidRPr="002A03E4">
              <w:rPr>
                <w:noProof/>
                <w:sz w:val="16"/>
                <w:szCs w:val="16"/>
              </w:rPr>
              <w:t>6:30 Social Hour</w:t>
            </w:r>
          </w:p>
          <w:p w14:paraId="05B5151A" w14:textId="0853A35C" w:rsidR="00055ED5" w:rsidRPr="002A03E4" w:rsidRDefault="008026C3" w:rsidP="003A7DCC">
            <w:pPr>
              <w:rPr>
                <w:sz w:val="16"/>
                <w:szCs w:val="16"/>
              </w:rPr>
            </w:pPr>
            <w:r w:rsidRPr="008026C3">
              <w:rPr>
                <w:color w:val="FF0000"/>
                <w:sz w:val="16"/>
                <w:szCs w:val="16"/>
              </w:rPr>
              <w:t>Sole Worthy Foot Care</w:t>
            </w:r>
          </w:p>
        </w:tc>
        <w:tc>
          <w:tcPr>
            <w:tcW w:w="1565" w:type="dxa"/>
            <w:tcBorders>
              <w:top w:val="single" w:sz="10" w:space="0" w:color="CCCCCC"/>
              <w:left w:val="single" w:sz="10" w:space="0" w:color="CCCCCC"/>
              <w:bottom w:val="single" w:sz="10" w:space="0" w:color="CCCCCC"/>
              <w:right w:val="single" w:sz="10" w:space="0" w:color="CCCCCC"/>
            </w:tcBorders>
            <w:shd w:val="clear" w:color="auto" w:fill="F5F5F5"/>
          </w:tcPr>
          <w:tbl>
            <w:tblPr>
              <w:tblpPr w:tblpXSpec="right" w:tblpYSpec="top"/>
              <w:tblW w:w="0" w:type="auto"/>
              <w:tblCellMar>
                <w:left w:w="10" w:type="dxa"/>
                <w:right w:w="10" w:type="dxa"/>
              </w:tblCellMar>
              <w:tblLook w:val="0000" w:firstRow="0" w:lastRow="0" w:firstColumn="0" w:lastColumn="0" w:noHBand="0" w:noVBand="0"/>
            </w:tblPr>
            <w:tblGrid>
              <w:gridCol w:w="109"/>
            </w:tblGrid>
            <w:tr w:rsidR="00055ED5" w:rsidRPr="002A03E4" w14:paraId="3DF45EB7" w14:textId="77777777" w:rsidTr="003A7DCC">
              <w:tc>
                <w:tcPr>
                  <w:tcW w:w="0" w:type="auto"/>
                </w:tcPr>
                <w:p w14:paraId="0EF73D39" w14:textId="77777777" w:rsidR="00055ED5" w:rsidRPr="002A03E4" w:rsidRDefault="00055ED5" w:rsidP="003A7DCC">
                  <w:pPr>
                    <w:rPr>
                      <w:sz w:val="16"/>
                      <w:szCs w:val="16"/>
                    </w:rPr>
                  </w:pPr>
                  <w:r w:rsidRPr="002A03E4">
                    <w:rPr>
                      <w:b/>
                      <w:bCs/>
                      <w:sz w:val="16"/>
                      <w:szCs w:val="16"/>
                    </w:rPr>
                    <w:t>2</w:t>
                  </w:r>
                </w:p>
              </w:tc>
            </w:tr>
          </w:tbl>
          <w:p w14:paraId="7FD37A0A" w14:textId="77777777" w:rsidR="003928E2" w:rsidRPr="002A03E4" w:rsidRDefault="003928E2" w:rsidP="003928E2">
            <w:pPr>
              <w:spacing w:after="0" w:line="240" w:lineRule="auto"/>
              <w:rPr>
                <w:sz w:val="16"/>
                <w:szCs w:val="16"/>
              </w:rPr>
            </w:pPr>
          </w:p>
          <w:p w14:paraId="183749A3" w14:textId="77777777" w:rsidR="003928E2" w:rsidRPr="002A03E4" w:rsidRDefault="003928E2" w:rsidP="003928E2">
            <w:pPr>
              <w:spacing w:after="0" w:line="240" w:lineRule="auto"/>
              <w:rPr>
                <w:sz w:val="16"/>
                <w:szCs w:val="16"/>
              </w:rPr>
            </w:pPr>
          </w:p>
          <w:p w14:paraId="690F79D6" w14:textId="6EFDC339" w:rsidR="003928E2" w:rsidRPr="002A03E4" w:rsidRDefault="003928E2" w:rsidP="003928E2">
            <w:pPr>
              <w:spacing w:after="0" w:line="240" w:lineRule="auto"/>
              <w:rPr>
                <w:sz w:val="16"/>
                <w:szCs w:val="16"/>
              </w:rPr>
            </w:pPr>
            <w:r w:rsidRPr="002A03E4">
              <w:rPr>
                <w:sz w:val="16"/>
                <w:szCs w:val="16"/>
              </w:rPr>
              <w:t>10:30 Pool Noodle</w:t>
            </w:r>
          </w:p>
          <w:p w14:paraId="11C1EA66" w14:textId="77777777" w:rsidR="003928E2" w:rsidRPr="002A03E4" w:rsidRDefault="003928E2" w:rsidP="003928E2">
            <w:pPr>
              <w:spacing w:after="0"/>
              <w:rPr>
                <w:sz w:val="16"/>
                <w:szCs w:val="16"/>
              </w:rPr>
            </w:pPr>
            <w:r w:rsidRPr="002A03E4">
              <w:rPr>
                <w:sz w:val="16"/>
                <w:szCs w:val="16"/>
              </w:rPr>
              <w:t>Exercises</w:t>
            </w:r>
          </w:p>
          <w:p w14:paraId="62E2765C" w14:textId="77777777" w:rsidR="00055ED5" w:rsidRPr="002A03E4" w:rsidRDefault="00055ED5" w:rsidP="003A7DCC">
            <w:pPr>
              <w:rPr>
                <w:sz w:val="16"/>
                <w:szCs w:val="16"/>
              </w:rPr>
            </w:pPr>
          </w:p>
        </w:tc>
      </w:tr>
      <w:tr w:rsidR="00055ED5" w14:paraId="02152D29" w14:textId="77777777" w:rsidTr="002A03E4">
        <w:trPr>
          <w:trHeight w:val="1833"/>
        </w:trPr>
        <w:tc>
          <w:tcPr>
            <w:tcW w:w="1542" w:type="dxa"/>
            <w:tcBorders>
              <w:top w:val="single" w:sz="10" w:space="0" w:color="CCCCCC"/>
              <w:left w:val="single" w:sz="10" w:space="0" w:color="CCCCCC"/>
              <w:bottom w:val="single" w:sz="10" w:space="0" w:color="CCCCCC"/>
              <w:right w:val="single" w:sz="10" w:space="0" w:color="CCCCCC"/>
            </w:tcBorders>
            <w:shd w:val="clear" w:color="auto" w:fill="F5F5F5"/>
          </w:tcPr>
          <w:p w14:paraId="67B0C566" w14:textId="18328499" w:rsidR="008524EE" w:rsidRPr="002A03E4" w:rsidRDefault="008524EE" w:rsidP="008524EE">
            <w:pPr>
              <w:spacing w:after="0" w:line="240" w:lineRule="auto"/>
              <w:rPr>
                <w:sz w:val="16"/>
                <w:szCs w:val="16"/>
              </w:rPr>
            </w:pPr>
            <w:r w:rsidRPr="002A03E4">
              <w:rPr>
                <w:sz w:val="16"/>
                <w:szCs w:val="16"/>
              </w:rPr>
              <w:t xml:space="preserve">                       </w:t>
            </w:r>
          </w:p>
          <w:tbl>
            <w:tblPr>
              <w:tblpPr w:tblpXSpec="right" w:tblpYSpec="top"/>
              <w:tblW w:w="0" w:type="auto"/>
              <w:tblCellMar>
                <w:left w:w="10" w:type="dxa"/>
                <w:right w:w="10" w:type="dxa"/>
              </w:tblCellMar>
              <w:tblLook w:val="0000" w:firstRow="0" w:lastRow="0" w:firstColumn="0" w:lastColumn="0" w:noHBand="0" w:noVBand="0"/>
            </w:tblPr>
            <w:tblGrid>
              <w:gridCol w:w="109"/>
            </w:tblGrid>
            <w:tr w:rsidR="008524EE" w:rsidRPr="002A03E4" w14:paraId="228F1227" w14:textId="77777777" w:rsidTr="003A7DCC">
              <w:tc>
                <w:tcPr>
                  <w:tcW w:w="0" w:type="auto"/>
                </w:tcPr>
                <w:p w14:paraId="09FF4F3A" w14:textId="66369DAA" w:rsidR="008524EE" w:rsidRPr="002A03E4" w:rsidRDefault="008524EE" w:rsidP="008524EE">
                  <w:pPr>
                    <w:rPr>
                      <w:sz w:val="16"/>
                      <w:szCs w:val="16"/>
                    </w:rPr>
                  </w:pPr>
                  <w:r w:rsidRPr="002A03E4">
                    <w:rPr>
                      <w:b/>
                      <w:bCs/>
                      <w:sz w:val="16"/>
                      <w:szCs w:val="16"/>
                    </w:rPr>
                    <w:t>3</w:t>
                  </w:r>
                </w:p>
              </w:tc>
            </w:tr>
          </w:tbl>
          <w:p w14:paraId="03D0E197" w14:textId="0BD4124C" w:rsidR="008524EE" w:rsidRPr="002A03E4" w:rsidRDefault="008524EE" w:rsidP="008524EE">
            <w:pPr>
              <w:spacing w:after="0" w:line="240" w:lineRule="auto"/>
              <w:rPr>
                <w:sz w:val="16"/>
                <w:szCs w:val="16"/>
              </w:rPr>
            </w:pPr>
            <w:r w:rsidRPr="002A03E4">
              <w:rPr>
                <w:sz w:val="16"/>
                <w:szCs w:val="16"/>
              </w:rPr>
              <w:t>10:30 Pool Noodle</w:t>
            </w:r>
          </w:p>
          <w:p w14:paraId="7F6B133D" w14:textId="77777777" w:rsidR="008524EE" w:rsidRDefault="008524EE" w:rsidP="008524EE">
            <w:pPr>
              <w:spacing w:after="0"/>
              <w:rPr>
                <w:sz w:val="16"/>
                <w:szCs w:val="16"/>
              </w:rPr>
            </w:pPr>
            <w:r w:rsidRPr="002A03E4">
              <w:rPr>
                <w:sz w:val="16"/>
                <w:szCs w:val="16"/>
              </w:rPr>
              <w:t>Exercises</w:t>
            </w:r>
          </w:p>
          <w:p w14:paraId="7BC6E430" w14:textId="77777777" w:rsidR="0012252F" w:rsidRPr="002A03E4" w:rsidRDefault="0012252F" w:rsidP="008524EE">
            <w:pPr>
              <w:spacing w:after="0"/>
              <w:rPr>
                <w:sz w:val="16"/>
                <w:szCs w:val="16"/>
              </w:rPr>
            </w:pPr>
          </w:p>
          <w:p w14:paraId="49CE0841" w14:textId="77777777" w:rsidR="008524EE" w:rsidRPr="002A03E4" w:rsidRDefault="008524EE" w:rsidP="008524EE">
            <w:pPr>
              <w:spacing w:after="0"/>
              <w:rPr>
                <w:sz w:val="16"/>
                <w:szCs w:val="16"/>
              </w:rPr>
            </w:pPr>
            <w:r w:rsidRPr="002A03E4">
              <w:rPr>
                <w:sz w:val="16"/>
                <w:szCs w:val="16"/>
              </w:rPr>
              <w:t>3:00 Dice</w:t>
            </w:r>
          </w:p>
          <w:p w14:paraId="234E856E" w14:textId="634FB240" w:rsidR="00055ED5" w:rsidRPr="002A03E4" w:rsidRDefault="008524EE" w:rsidP="008524EE">
            <w:pPr>
              <w:rPr>
                <w:sz w:val="16"/>
                <w:szCs w:val="16"/>
              </w:rPr>
            </w:pPr>
            <w:r w:rsidRPr="002A03E4">
              <w:rPr>
                <w:sz w:val="16"/>
                <w:szCs w:val="16"/>
              </w:rPr>
              <w:t>Game</w:t>
            </w:r>
          </w:p>
          <w:p w14:paraId="6E975A1F" w14:textId="2045A739" w:rsidR="008524EE" w:rsidRPr="002A03E4" w:rsidRDefault="008524EE" w:rsidP="008524EE">
            <w:pPr>
              <w:rPr>
                <w:sz w:val="16"/>
                <w:szCs w:val="16"/>
              </w:rPr>
            </w:pPr>
          </w:p>
        </w:tc>
        <w:tc>
          <w:tcPr>
            <w:tcW w:w="1542"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109"/>
            </w:tblGrid>
            <w:tr w:rsidR="00055ED5" w:rsidRPr="002A03E4" w14:paraId="47951EAB" w14:textId="77777777" w:rsidTr="003A7DCC">
              <w:tc>
                <w:tcPr>
                  <w:tcW w:w="0" w:type="auto"/>
                </w:tcPr>
                <w:p w14:paraId="3F695956" w14:textId="77777777" w:rsidR="00055ED5" w:rsidRPr="002A03E4" w:rsidRDefault="00055ED5" w:rsidP="003A7DCC">
                  <w:pPr>
                    <w:rPr>
                      <w:sz w:val="16"/>
                      <w:szCs w:val="16"/>
                    </w:rPr>
                  </w:pPr>
                  <w:r w:rsidRPr="002A03E4">
                    <w:rPr>
                      <w:b/>
                      <w:bCs/>
                      <w:sz w:val="16"/>
                      <w:szCs w:val="16"/>
                    </w:rPr>
                    <w:t>4</w:t>
                  </w:r>
                </w:p>
              </w:tc>
            </w:tr>
          </w:tbl>
          <w:p w14:paraId="280E17D5" w14:textId="6F905D31" w:rsidR="00C33733" w:rsidRPr="002A03E4" w:rsidRDefault="00C33733" w:rsidP="00C33733">
            <w:pPr>
              <w:spacing w:after="0" w:line="240" w:lineRule="auto"/>
              <w:rPr>
                <w:sz w:val="16"/>
                <w:szCs w:val="16"/>
              </w:rPr>
            </w:pPr>
            <w:r w:rsidRPr="002A03E4">
              <w:rPr>
                <w:sz w:val="16"/>
                <w:szCs w:val="16"/>
              </w:rPr>
              <w:t xml:space="preserve">9:00 Bean </w:t>
            </w:r>
            <w:proofErr w:type="gramStart"/>
            <w:r w:rsidRPr="002A03E4">
              <w:rPr>
                <w:sz w:val="16"/>
                <w:szCs w:val="16"/>
              </w:rPr>
              <w:t>Bag  Tournament</w:t>
            </w:r>
            <w:proofErr w:type="gramEnd"/>
            <w:r w:rsidRPr="002A03E4">
              <w:rPr>
                <w:sz w:val="16"/>
                <w:szCs w:val="16"/>
              </w:rPr>
              <w:t xml:space="preserve"> $2</w:t>
            </w:r>
          </w:p>
          <w:p w14:paraId="0CB378B0" w14:textId="4D883B25" w:rsidR="00A27612" w:rsidRPr="002A03E4" w:rsidRDefault="008026C3" w:rsidP="00C33733">
            <w:pPr>
              <w:spacing w:after="0"/>
              <w:rPr>
                <w:sz w:val="16"/>
                <w:szCs w:val="16"/>
              </w:rPr>
            </w:pPr>
            <w:r>
              <w:rPr>
                <w:sz w:val="16"/>
                <w:szCs w:val="16"/>
              </w:rPr>
              <w:t>2</w:t>
            </w:r>
            <w:r w:rsidR="00A27612" w:rsidRPr="002A03E4">
              <w:rPr>
                <w:sz w:val="16"/>
                <w:szCs w:val="16"/>
              </w:rPr>
              <w:t>:00</w:t>
            </w:r>
            <w:r w:rsidR="00E04485" w:rsidRPr="002A03E4">
              <w:rPr>
                <w:sz w:val="16"/>
                <w:szCs w:val="16"/>
              </w:rPr>
              <w:t xml:space="preserve"> Christmas Tree Decorating                  </w:t>
            </w:r>
          </w:p>
          <w:p w14:paraId="0D3B8FC5" w14:textId="00410BAD" w:rsidR="00C33733" w:rsidRPr="002A03E4" w:rsidRDefault="00C33733" w:rsidP="00C33733">
            <w:pPr>
              <w:spacing w:after="0"/>
              <w:rPr>
                <w:sz w:val="16"/>
                <w:szCs w:val="16"/>
              </w:rPr>
            </w:pPr>
            <w:r w:rsidRPr="002A03E4">
              <w:rPr>
                <w:sz w:val="16"/>
                <w:szCs w:val="16"/>
              </w:rPr>
              <w:t>6:30 Good News</w:t>
            </w:r>
          </w:p>
          <w:p w14:paraId="5D19BDFE" w14:textId="4BB4CCFF" w:rsidR="00055ED5" w:rsidRPr="002A03E4" w:rsidRDefault="00055ED5" w:rsidP="003A7DCC">
            <w:pPr>
              <w:rPr>
                <w:sz w:val="16"/>
                <w:szCs w:val="16"/>
              </w:rPr>
            </w:pPr>
          </w:p>
        </w:tc>
        <w:tc>
          <w:tcPr>
            <w:tcW w:w="1542"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109"/>
            </w:tblGrid>
            <w:tr w:rsidR="00055ED5" w:rsidRPr="002A03E4" w14:paraId="29FBDAD6" w14:textId="77777777" w:rsidTr="003A7DCC">
              <w:tc>
                <w:tcPr>
                  <w:tcW w:w="0" w:type="auto"/>
                </w:tcPr>
                <w:p w14:paraId="3F9AA013" w14:textId="77777777" w:rsidR="00055ED5" w:rsidRPr="002A03E4" w:rsidRDefault="00055ED5" w:rsidP="003A7DCC">
                  <w:pPr>
                    <w:rPr>
                      <w:sz w:val="16"/>
                      <w:szCs w:val="16"/>
                    </w:rPr>
                  </w:pPr>
                  <w:r w:rsidRPr="002A03E4">
                    <w:rPr>
                      <w:b/>
                      <w:bCs/>
                      <w:sz w:val="16"/>
                      <w:szCs w:val="16"/>
                    </w:rPr>
                    <w:t>5</w:t>
                  </w:r>
                </w:p>
              </w:tc>
            </w:tr>
            <w:tr w:rsidR="00055ED5" w:rsidRPr="002A03E4" w14:paraId="2E99F63F" w14:textId="77777777" w:rsidTr="003A7DCC">
              <w:tc>
                <w:tcPr>
                  <w:tcW w:w="0" w:type="auto"/>
                </w:tcPr>
                <w:p w14:paraId="3E0706BB" w14:textId="2C750B4D" w:rsidR="00055ED5" w:rsidRPr="002A03E4" w:rsidRDefault="00055ED5" w:rsidP="003A7DCC">
                  <w:pPr>
                    <w:rPr>
                      <w:sz w:val="16"/>
                      <w:szCs w:val="16"/>
                    </w:rPr>
                  </w:pPr>
                </w:p>
              </w:tc>
            </w:tr>
          </w:tbl>
          <w:p w14:paraId="20FBC207" w14:textId="77777777" w:rsidR="00C33733" w:rsidRPr="002A03E4" w:rsidRDefault="00C33733" w:rsidP="00C33733">
            <w:pPr>
              <w:spacing w:after="0" w:line="240" w:lineRule="auto"/>
              <w:rPr>
                <w:sz w:val="16"/>
                <w:szCs w:val="16"/>
              </w:rPr>
            </w:pPr>
            <w:r w:rsidRPr="002A03E4">
              <w:rPr>
                <w:sz w:val="16"/>
                <w:szCs w:val="16"/>
              </w:rPr>
              <w:t xml:space="preserve">9:00 Balloon     </w:t>
            </w:r>
          </w:p>
          <w:p w14:paraId="754F44F5" w14:textId="77777777" w:rsidR="00C33733" w:rsidRPr="002A03E4" w:rsidRDefault="00C33733" w:rsidP="00C33733">
            <w:pPr>
              <w:spacing w:after="0" w:line="240" w:lineRule="auto"/>
              <w:rPr>
                <w:sz w:val="16"/>
                <w:szCs w:val="16"/>
              </w:rPr>
            </w:pPr>
            <w:r w:rsidRPr="002A03E4">
              <w:rPr>
                <w:sz w:val="16"/>
                <w:szCs w:val="16"/>
              </w:rPr>
              <w:t xml:space="preserve">     Badminton</w:t>
            </w:r>
          </w:p>
          <w:p w14:paraId="7D15509A" w14:textId="77777777" w:rsidR="00C33733" w:rsidRPr="002A03E4" w:rsidRDefault="00C33733" w:rsidP="00C33733">
            <w:pPr>
              <w:spacing w:after="0" w:line="240" w:lineRule="auto"/>
              <w:rPr>
                <w:sz w:val="16"/>
                <w:szCs w:val="16"/>
              </w:rPr>
            </w:pPr>
            <w:r w:rsidRPr="002A03E4">
              <w:rPr>
                <w:sz w:val="16"/>
                <w:szCs w:val="16"/>
              </w:rPr>
              <w:t>10:30 Resident’s Meeting</w:t>
            </w:r>
          </w:p>
          <w:p w14:paraId="63889F35" w14:textId="2039105C" w:rsidR="00055ED5" w:rsidRPr="002A03E4" w:rsidRDefault="00A27612" w:rsidP="00C33733">
            <w:pPr>
              <w:rPr>
                <w:sz w:val="16"/>
                <w:szCs w:val="16"/>
              </w:rPr>
            </w:pPr>
            <w:r w:rsidRPr="002A03E4">
              <w:rPr>
                <w:sz w:val="16"/>
                <w:szCs w:val="16"/>
              </w:rPr>
              <w:t>3:</w:t>
            </w:r>
            <w:r w:rsidR="0012252F">
              <w:rPr>
                <w:sz w:val="16"/>
                <w:szCs w:val="16"/>
              </w:rPr>
              <w:t xml:space="preserve">00 </w:t>
            </w:r>
            <w:r w:rsidR="00DA2BF9">
              <w:rPr>
                <w:sz w:val="16"/>
                <w:szCs w:val="16"/>
              </w:rPr>
              <w:t>Music with Diane</w:t>
            </w:r>
          </w:p>
        </w:tc>
        <w:tc>
          <w:tcPr>
            <w:tcW w:w="1542"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109"/>
            </w:tblGrid>
            <w:tr w:rsidR="00055ED5" w:rsidRPr="002A03E4" w14:paraId="3089D0CD" w14:textId="77777777" w:rsidTr="003A7DCC">
              <w:tc>
                <w:tcPr>
                  <w:tcW w:w="0" w:type="auto"/>
                </w:tcPr>
                <w:p w14:paraId="0B50A9AC" w14:textId="77777777" w:rsidR="00055ED5" w:rsidRPr="002A03E4" w:rsidRDefault="00055ED5" w:rsidP="003A7DCC">
                  <w:pPr>
                    <w:rPr>
                      <w:sz w:val="16"/>
                      <w:szCs w:val="16"/>
                    </w:rPr>
                  </w:pPr>
                  <w:r w:rsidRPr="002A03E4">
                    <w:rPr>
                      <w:b/>
                      <w:bCs/>
                      <w:sz w:val="16"/>
                      <w:szCs w:val="16"/>
                    </w:rPr>
                    <w:t>6</w:t>
                  </w:r>
                </w:p>
              </w:tc>
            </w:tr>
          </w:tbl>
          <w:p w14:paraId="5E86A29C" w14:textId="77777777" w:rsidR="00F97432" w:rsidRPr="002A03E4" w:rsidRDefault="00F97432" w:rsidP="00F97432">
            <w:pPr>
              <w:spacing w:after="0" w:line="240" w:lineRule="auto"/>
              <w:rPr>
                <w:b/>
                <w:bCs/>
                <w:color w:val="FF0000"/>
                <w:sz w:val="16"/>
                <w:szCs w:val="16"/>
                <w:u w:val="single"/>
              </w:rPr>
            </w:pPr>
            <w:r w:rsidRPr="002A03E4">
              <w:rPr>
                <w:b/>
                <w:bCs/>
                <w:color w:val="FF0000"/>
                <w:sz w:val="16"/>
                <w:szCs w:val="16"/>
                <w:u w:val="single"/>
              </w:rPr>
              <w:t>Courtesy Car</w:t>
            </w:r>
          </w:p>
          <w:p w14:paraId="344D4E80" w14:textId="77777777" w:rsidR="00C33733" w:rsidRPr="002A03E4" w:rsidRDefault="00C33733" w:rsidP="00C33733">
            <w:pPr>
              <w:spacing w:after="0" w:line="240" w:lineRule="auto"/>
              <w:rPr>
                <w:b/>
                <w:bCs/>
                <w:sz w:val="16"/>
                <w:szCs w:val="16"/>
              </w:rPr>
            </w:pPr>
            <w:r w:rsidRPr="002A03E4">
              <w:rPr>
                <w:sz w:val="16"/>
                <w:szCs w:val="16"/>
              </w:rPr>
              <w:t>9:00 Roller Ball</w:t>
            </w:r>
          </w:p>
          <w:p w14:paraId="14C944B7" w14:textId="77777777" w:rsidR="00C33733" w:rsidRPr="002A03E4" w:rsidRDefault="00C33733" w:rsidP="00C33733">
            <w:pPr>
              <w:spacing w:after="0" w:line="240" w:lineRule="auto"/>
              <w:rPr>
                <w:sz w:val="16"/>
                <w:szCs w:val="16"/>
              </w:rPr>
            </w:pPr>
            <w:r w:rsidRPr="002A03E4">
              <w:rPr>
                <w:sz w:val="16"/>
                <w:szCs w:val="16"/>
              </w:rPr>
              <w:t>10:30 Pool Noodle Exercises</w:t>
            </w:r>
          </w:p>
          <w:p w14:paraId="321C0D7C" w14:textId="7F7B5BFB" w:rsidR="00055ED5" w:rsidRPr="002A03E4" w:rsidRDefault="00C33733" w:rsidP="00C33733">
            <w:pPr>
              <w:spacing w:after="0" w:line="240" w:lineRule="auto"/>
              <w:rPr>
                <w:sz w:val="16"/>
                <w:szCs w:val="16"/>
              </w:rPr>
            </w:pPr>
            <w:r w:rsidRPr="002A03E4">
              <w:rPr>
                <w:sz w:val="16"/>
                <w:szCs w:val="16"/>
              </w:rPr>
              <w:t xml:space="preserve">3:00 </w:t>
            </w:r>
            <w:r w:rsidR="00A27612" w:rsidRPr="002A03E4">
              <w:rPr>
                <w:sz w:val="16"/>
                <w:szCs w:val="16"/>
              </w:rPr>
              <w:t xml:space="preserve">Horse Races with </w:t>
            </w:r>
            <w:proofErr w:type="spellStart"/>
            <w:r w:rsidR="00A27612" w:rsidRPr="002A03E4">
              <w:rPr>
                <w:sz w:val="16"/>
                <w:szCs w:val="16"/>
              </w:rPr>
              <w:t>Lionettes</w:t>
            </w:r>
            <w:proofErr w:type="spellEnd"/>
          </w:p>
        </w:tc>
        <w:tc>
          <w:tcPr>
            <w:tcW w:w="1546"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109"/>
            </w:tblGrid>
            <w:tr w:rsidR="00055ED5" w:rsidRPr="002A03E4" w14:paraId="5C799015" w14:textId="77777777" w:rsidTr="003A7DCC">
              <w:tc>
                <w:tcPr>
                  <w:tcW w:w="0" w:type="auto"/>
                </w:tcPr>
                <w:p w14:paraId="793E0CAF" w14:textId="77777777" w:rsidR="00055ED5" w:rsidRPr="002A03E4" w:rsidRDefault="00055ED5" w:rsidP="003A7DCC">
                  <w:pPr>
                    <w:rPr>
                      <w:sz w:val="16"/>
                      <w:szCs w:val="16"/>
                    </w:rPr>
                  </w:pPr>
                  <w:r w:rsidRPr="002A03E4">
                    <w:rPr>
                      <w:b/>
                      <w:bCs/>
                      <w:sz w:val="16"/>
                      <w:szCs w:val="16"/>
                    </w:rPr>
                    <w:t>7</w:t>
                  </w:r>
                </w:p>
              </w:tc>
            </w:tr>
            <w:tr w:rsidR="00055ED5" w:rsidRPr="002A03E4" w14:paraId="1A73814E" w14:textId="77777777" w:rsidTr="003A7DCC">
              <w:tc>
                <w:tcPr>
                  <w:tcW w:w="0" w:type="auto"/>
                </w:tcPr>
                <w:p w14:paraId="3E994EDE" w14:textId="4DE6DB39" w:rsidR="00055ED5" w:rsidRPr="002A03E4" w:rsidRDefault="00055ED5" w:rsidP="003A7DCC">
                  <w:pPr>
                    <w:rPr>
                      <w:sz w:val="16"/>
                      <w:szCs w:val="16"/>
                    </w:rPr>
                  </w:pPr>
                </w:p>
              </w:tc>
            </w:tr>
          </w:tbl>
          <w:p w14:paraId="263ACF17" w14:textId="77777777" w:rsidR="00A27612" w:rsidRPr="002A03E4" w:rsidRDefault="00A27612" w:rsidP="00A27612">
            <w:pPr>
              <w:spacing w:after="0" w:line="240" w:lineRule="auto"/>
              <w:rPr>
                <w:sz w:val="16"/>
                <w:szCs w:val="16"/>
              </w:rPr>
            </w:pPr>
            <w:r w:rsidRPr="002A03E4">
              <w:rPr>
                <w:sz w:val="16"/>
                <w:szCs w:val="16"/>
              </w:rPr>
              <w:t xml:space="preserve">9:00 Balloon     </w:t>
            </w:r>
          </w:p>
          <w:p w14:paraId="3927656B" w14:textId="77777777" w:rsidR="00A27612" w:rsidRPr="002A03E4" w:rsidRDefault="00A27612" w:rsidP="00A27612">
            <w:pPr>
              <w:spacing w:after="0" w:line="240" w:lineRule="auto"/>
              <w:rPr>
                <w:sz w:val="16"/>
                <w:szCs w:val="16"/>
              </w:rPr>
            </w:pPr>
            <w:r w:rsidRPr="002A03E4">
              <w:rPr>
                <w:sz w:val="16"/>
                <w:szCs w:val="16"/>
              </w:rPr>
              <w:t xml:space="preserve">     Badminton</w:t>
            </w:r>
          </w:p>
          <w:p w14:paraId="2593D26C" w14:textId="77777777" w:rsidR="00DA2BF9" w:rsidRDefault="00A27612" w:rsidP="00DA2BF9">
            <w:pPr>
              <w:spacing w:after="0"/>
              <w:rPr>
                <w:sz w:val="16"/>
                <w:szCs w:val="16"/>
              </w:rPr>
            </w:pPr>
            <w:r w:rsidRPr="002A03E4">
              <w:rPr>
                <w:sz w:val="16"/>
                <w:szCs w:val="16"/>
              </w:rPr>
              <w:t>10:30 Pool Noodle Exercises</w:t>
            </w:r>
          </w:p>
          <w:p w14:paraId="376A9F53" w14:textId="32FC4104" w:rsidR="00A27612" w:rsidRPr="002A03E4" w:rsidRDefault="00DA2BF9" w:rsidP="00DA2BF9">
            <w:pPr>
              <w:spacing w:after="0"/>
              <w:rPr>
                <w:sz w:val="16"/>
                <w:szCs w:val="16"/>
              </w:rPr>
            </w:pPr>
            <w:r w:rsidRPr="002A03E4">
              <w:rPr>
                <w:sz w:val="16"/>
                <w:szCs w:val="16"/>
              </w:rPr>
              <w:t>1:00 FCSS</w:t>
            </w:r>
          </w:p>
          <w:p w14:paraId="0AE65FA1" w14:textId="2581AFC0" w:rsidR="00055ED5" w:rsidRPr="002A03E4" w:rsidRDefault="008026C3" w:rsidP="00A27612">
            <w:pPr>
              <w:rPr>
                <w:sz w:val="16"/>
                <w:szCs w:val="16"/>
              </w:rPr>
            </w:pPr>
            <w:r>
              <w:rPr>
                <w:sz w:val="16"/>
                <w:szCs w:val="16"/>
              </w:rPr>
              <w:t>2:00 Music with H</w:t>
            </w:r>
            <w:r w:rsidR="00C22F1B">
              <w:rPr>
                <w:sz w:val="16"/>
                <w:szCs w:val="16"/>
              </w:rPr>
              <w:t>oward</w:t>
            </w:r>
            <w:r>
              <w:rPr>
                <w:sz w:val="16"/>
                <w:szCs w:val="16"/>
              </w:rPr>
              <w:t>’s Son’s</w:t>
            </w:r>
          </w:p>
          <w:p w14:paraId="2070BCB8" w14:textId="4E29F4A6" w:rsidR="00F97432" w:rsidRPr="002A03E4" w:rsidRDefault="008026C3" w:rsidP="003A7DCC">
            <w:pPr>
              <w:rPr>
                <w:sz w:val="16"/>
                <w:szCs w:val="16"/>
              </w:rPr>
            </w:pPr>
            <w:r w:rsidRPr="00CF2333">
              <w:rPr>
                <w:rFonts w:ascii="Ink Free" w:hAnsi="Ink Free"/>
                <w:b/>
                <w:noProof/>
                <w:color w:val="FF0000"/>
                <w:sz w:val="18"/>
                <w:szCs w:val="18"/>
                <w:u w:val="single"/>
              </w:rPr>
              <w:drawing>
                <wp:anchor distT="0" distB="0" distL="114300" distR="114300" simplePos="0" relativeHeight="251638272" behindDoc="0" locked="0" layoutInCell="1" allowOverlap="1" wp14:anchorId="6F43AE64" wp14:editId="7B969DF9">
                  <wp:simplePos x="0" y="0"/>
                  <wp:positionH relativeFrom="column">
                    <wp:posOffset>400050</wp:posOffset>
                  </wp:positionH>
                  <wp:positionV relativeFrom="paragraph">
                    <wp:posOffset>111125</wp:posOffset>
                  </wp:positionV>
                  <wp:extent cx="273685" cy="293370"/>
                  <wp:effectExtent l="0" t="0" r="0" b="0"/>
                  <wp:wrapNone/>
                  <wp:docPr id="1169551187" name="Picture 116955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273685" cy="293370"/>
                          </a:xfrm>
                          <a:prstGeom prst="rect">
                            <a:avLst/>
                          </a:prstGeom>
                          <a:noFill/>
                        </pic:spPr>
                      </pic:pic>
                    </a:graphicData>
                  </a:graphic>
                  <wp14:sizeRelH relativeFrom="margin">
                    <wp14:pctWidth>0</wp14:pctWidth>
                  </wp14:sizeRelH>
                  <wp14:sizeRelV relativeFrom="margin">
                    <wp14:pctHeight>0</wp14:pctHeight>
                  </wp14:sizeRelV>
                </wp:anchor>
              </w:drawing>
            </w:r>
            <w:r w:rsidR="00F97432" w:rsidRPr="002A03E4">
              <w:rPr>
                <w:b/>
                <w:bCs/>
                <w:color w:val="FF0000"/>
                <w:sz w:val="16"/>
                <w:szCs w:val="16"/>
              </w:rPr>
              <w:t xml:space="preserve">Happy </w:t>
            </w:r>
            <w:proofErr w:type="gramStart"/>
            <w:r w:rsidR="00F97432" w:rsidRPr="002A03E4">
              <w:rPr>
                <w:b/>
                <w:bCs/>
                <w:color w:val="FF0000"/>
                <w:sz w:val="16"/>
                <w:szCs w:val="16"/>
              </w:rPr>
              <w:t>Birthday  Gloria</w:t>
            </w:r>
            <w:proofErr w:type="gramEnd"/>
            <w:r w:rsidR="00F97432" w:rsidRPr="002A03E4">
              <w:rPr>
                <w:b/>
                <w:bCs/>
                <w:color w:val="FF0000"/>
                <w:sz w:val="16"/>
                <w:szCs w:val="16"/>
              </w:rPr>
              <w:t>!</w:t>
            </w:r>
            <w:r w:rsidR="00F97432" w:rsidRPr="002A03E4">
              <w:rPr>
                <w:rFonts w:ascii="Ink Free" w:hAnsi="Ink Free"/>
                <w:b/>
                <w:noProof/>
                <w:color w:val="FF0000"/>
                <w:sz w:val="16"/>
                <w:szCs w:val="16"/>
                <w:u w:val="single"/>
              </w:rPr>
              <w:t xml:space="preserve"> </w:t>
            </w:r>
          </w:p>
        </w:tc>
        <w:tc>
          <w:tcPr>
            <w:tcW w:w="1542"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109"/>
            </w:tblGrid>
            <w:tr w:rsidR="00055ED5" w:rsidRPr="002A03E4" w14:paraId="6A0F49BA" w14:textId="77777777" w:rsidTr="003A7DCC">
              <w:tc>
                <w:tcPr>
                  <w:tcW w:w="0" w:type="auto"/>
                </w:tcPr>
                <w:p w14:paraId="20048FD9" w14:textId="77777777" w:rsidR="00055ED5" w:rsidRPr="002A03E4" w:rsidRDefault="00055ED5" w:rsidP="003A7DCC">
                  <w:pPr>
                    <w:rPr>
                      <w:sz w:val="16"/>
                      <w:szCs w:val="16"/>
                    </w:rPr>
                  </w:pPr>
                  <w:r w:rsidRPr="002A03E4">
                    <w:rPr>
                      <w:b/>
                      <w:bCs/>
                      <w:sz w:val="16"/>
                      <w:szCs w:val="16"/>
                    </w:rPr>
                    <w:t>8</w:t>
                  </w:r>
                </w:p>
              </w:tc>
            </w:tr>
          </w:tbl>
          <w:p w14:paraId="1C464732" w14:textId="77777777" w:rsidR="00A27612" w:rsidRPr="002A03E4" w:rsidRDefault="00A27612" w:rsidP="00A27612">
            <w:pPr>
              <w:spacing w:after="120" w:line="240" w:lineRule="auto"/>
              <w:contextualSpacing/>
              <w:rPr>
                <w:noProof/>
                <w:sz w:val="16"/>
                <w:szCs w:val="16"/>
              </w:rPr>
            </w:pPr>
            <w:r w:rsidRPr="002A03E4">
              <w:rPr>
                <w:noProof/>
                <w:sz w:val="16"/>
                <w:szCs w:val="16"/>
              </w:rPr>
              <w:t>9:00 Soccer</w:t>
            </w:r>
          </w:p>
          <w:p w14:paraId="4F260076" w14:textId="77777777" w:rsidR="00A27612" w:rsidRPr="002A03E4" w:rsidRDefault="00A27612" w:rsidP="00A27612">
            <w:pPr>
              <w:spacing w:after="0"/>
              <w:rPr>
                <w:noProof/>
                <w:sz w:val="16"/>
                <w:szCs w:val="16"/>
              </w:rPr>
            </w:pPr>
            <w:r w:rsidRPr="002A03E4">
              <w:rPr>
                <w:noProof/>
                <w:sz w:val="16"/>
                <w:szCs w:val="16"/>
              </w:rPr>
              <w:t>10:30 Bible Study</w:t>
            </w:r>
          </w:p>
          <w:p w14:paraId="7FEC8AA7" w14:textId="2B401B0A" w:rsidR="00A27612" w:rsidRPr="002A03E4" w:rsidRDefault="008026C3" w:rsidP="00A27612">
            <w:pPr>
              <w:spacing w:after="0"/>
              <w:rPr>
                <w:noProof/>
                <w:sz w:val="16"/>
                <w:szCs w:val="16"/>
              </w:rPr>
            </w:pPr>
            <w:r>
              <w:rPr>
                <w:noProof/>
                <w:sz w:val="16"/>
                <w:szCs w:val="16"/>
              </w:rPr>
              <w:t>2</w:t>
            </w:r>
            <w:r w:rsidR="00A27612" w:rsidRPr="002A03E4">
              <w:rPr>
                <w:noProof/>
                <w:sz w:val="16"/>
                <w:szCs w:val="16"/>
              </w:rPr>
              <w:t xml:space="preserve">:00 </w:t>
            </w:r>
            <w:r>
              <w:rPr>
                <w:noProof/>
                <w:sz w:val="16"/>
                <w:szCs w:val="16"/>
              </w:rPr>
              <w:t>Christmas Cards</w:t>
            </w:r>
          </w:p>
          <w:p w14:paraId="30901611" w14:textId="77777777" w:rsidR="00A27612" w:rsidRPr="002A03E4" w:rsidRDefault="00A27612" w:rsidP="00A27612">
            <w:pPr>
              <w:spacing w:after="120" w:line="240" w:lineRule="auto"/>
              <w:rPr>
                <w:noProof/>
                <w:sz w:val="16"/>
                <w:szCs w:val="16"/>
              </w:rPr>
            </w:pPr>
            <w:r w:rsidRPr="002A03E4">
              <w:rPr>
                <w:noProof/>
                <w:sz w:val="16"/>
                <w:szCs w:val="16"/>
              </w:rPr>
              <w:t>6:30 Social Hour</w:t>
            </w:r>
          </w:p>
          <w:p w14:paraId="678C52DD" w14:textId="067727F8" w:rsidR="00055ED5" w:rsidRPr="002A03E4" w:rsidRDefault="00055ED5" w:rsidP="003A7DCC">
            <w:pPr>
              <w:rPr>
                <w:sz w:val="16"/>
                <w:szCs w:val="16"/>
              </w:rPr>
            </w:pPr>
          </w:p>
        </w:tc>
        <w:tc>
          <w:tcPr>
            <w:tcW w:w="1565" w:type="dxa"/>
            <w:tcBorders>
              <w:top w:val="single" w:sz="10" w:space="0" w:color="CCCCCC"/>
              <w:left w:val="single" w:sz="10" w:space="0" w:color="CCCCCC"/>
              <w:bottom w:val="single" w:sz="10" w:space="0" w:color="CCCCCC"/>
              <w:right w:val="single" w:sz="10" w:space="0" w:color="CCCCCC"/>
            </w:tcBorders>
            <w:shd w:val="clear" w:color="auto" w:fill="F5F5F5"/>
          </w:tcPr>
          <w:tbl>
            <w:tblPr>
              <w:tblpPr w:tblpXSpec="right" w:tblpYSpec="top"/>
              <w:tblW w:w="0" w:type="auto"/>
              <w:tblCellMar>
                <w:left w:w="10" w:type="dxa"/>
                <w:right w:w="10" w:type="dxa"/>
              </w:tblCellMar>
              <w:tblLook w:val="0000" w:firstRow="0" w:lastRow="0" w:firstColumn="0" w:lastColumn="0" w:noHBand="0" w:noVBand="0"/>
            </w:tblPr>
            <w:tblGrid>
              <w:gridCol w:w="109"/>
            </w:tblGrid>
            <w:tr w:rsidR="00055ED5" w:rsidRPr="002A03E4" w14:paraId="6372FE77" w14:textId="77777777" w:rsidTr="003A7DCC">
              <w:tc>
                <w:tcPr>
                  <w:tcW w:w="0" w:type="auto"/>
                </w:tcPr>
                <w:p w14:paraId="0D53D084" w14:textId="77777777" w:rsidR="00055ED5" w:rsidRPr="002A03E4" w:rsidRDefault="00055ED5" w:rsidP="003A7DCC">
                  <w:pPr>
                    <w:rPr>
                      <w:sz w:val="16"/>
                      <w:szCs w:val="16"/>
                    </w:rPr>
                  </w:pPr>
                  <w:r w:rsidRPr="002A03E4">
                    <w:rPr>
                      <w:b/>
                      <w:bCs/>
                      <w:sz w:val="16"/>
                      <w:szCs w:val="16"/>
                    </w:rPr>
                    <w:t>9</w:t>
                  </w:r>
                </w:p>
              </w:tc>
            </w:tr>
          </w:tbl>
          <w:p w14:paraId="747C1558" w14:textId="77777777" w:rsidR="003928E2" w:rsidRPr="002A03E4" w:rsidRDefault="003928E2" w:rsidP="003928E2">
            <w:pPr>
              <w:spacing w:after="0" w:line="240" w:lineRule="auto"/>
              <w:rPr>
                <w:sz w:val="16"/>
                <w:szCs w:val="16"/>
              </w:rPr>
            </w:pPr>
            <w:r w:rsidRPr="002A03E4">
              <w:rPr>
                <w:sz w:val="16"/>
                <w:szCs w:val="16"/>
              </w:rPr>
              <w:t>10:30 Pool Noodle</w:t>
            </w:r>
          </w:p>
          <w:p w14:paraId="574BB991" w14:textId="77777777" w:rsidR="003928E2" w:rsidRPr="002A03E4" w:rsidRDefault="003928E2" w:rsidP="003928E2">
            <w:pPr>
              <w:spacing w:after="0"/>
              <w:rPr>
                <w:sz w:val="16"/>
                <w:szCs w:val="16"/>
              </w:rPr>
            </w:pPr>
            <w:r w:rsidRPr="002A03E4">
              <w:rPr>
                <w:sz w:val="16"/>
                <w:szCs w:val="16"/>
              </w:rPr>
              <w:t>Exercises</w:t>
            </w:r>
          </w:p>
          <w:p w14:paraId="0A926001" w14:textId="77777777" w:rsidR="00055ED5" w:rsidRPr="002A03E4" w:rsidRDefault="00055ED5" w:rsidP="003A7DCC">
            <w:pPr>
              <w:rPr>
                <w:sz w:val="16"/>
                <w:szCs w:val="16"/>
              </w:rPr>
            </w:pPr>
          </w:p>
          <w:p w14:paraId="4D990301" w14:textId="0873E76F" w:rsidR="00F97432" w:rsidRPr="002A03E4" w:rsidRDefault="008026C3" w:rsidP="003A7DCC">
            <w:pPr>
              <w:rPr>
                <w:sz w:val="16"/>
                <w:szCs w:val="16"/>
              </w:rPr>
            </w:pPr>
            <w:r w:rsidRPr="00CF2333">
              <w:rPr>
                <w:rFonts w:ascii="Ink Free" w:hAnsi="Ink Free"/>
                <w:b/>
                <w:noProof/>
                <w:color w:val="FF0000"/>
                <w:sz w:val="18"/>
                <w:szCs w:val="18"/>
                <w:u w:val="single"/>
              </w:rPr>
              <w:drawing>
                <wp:anchor distT="0" distB="0" distL="114300" distR="114300" simplePos="0" relativeHeight="251639296" behindDoc="0" locked="0" layoutInCell="1" allowOverlap="1" wp14:anchorId="08D647EE" wp14:editId="5C37626D">
                  <wp:simplePos x="0" y="0"/>
                  <wp:positionH relativeFrom="column">
                    <wp:posOffset>372745</wp:posOffset>
                  </wp:positionH>
                  <wp:positionV relativeFrom="paragraph">
                    <wp:posOffset>177800</wp:posOffset>
                  </wp:positionV>
                  <wp:extent cx="273685" cy="293370"/>
                  <wp:effectExtent l="0" t="0" r="0" b="0"/>
                  <wp:wrapNone/>
                  <wp:docPr id="765562203" name="Picture 76556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273685" cy="293370"/>
                          </a:xfrm>
                          <a:prstGeom prst="rect">
                            <a:avLst/>
                          </a:prstGeom>
                          <a:noFill/>
                        </pic:spPr>
                      </pic:pic>
                    </a:graphicData>
                  </a:graphic>
                  <wp14:sizeRelH relativeFrom="margin">
                    <wp14:pctWidth>0</wp14:pctWidth>
                  </wp14:sizeRelH>
                  <wp14:sizeRelV relativeFrom="margin">
                    <wp14:pctHeight>0</wp14:pctHeight>
                  </wp14:sizeRelV>
                </wp:anchor>
              </w:drawing>
            </w:r>
            <w:r w:rsidR="00F97432" w:rsidRPr="002A03E4">
              <w:rPr>
                <w:b/>
                <w:bCs/>
                <w:color w:val="FF0000"/>
                <w:sz w:val="16"/>
                <w:szCs w:val="16"/>
              </w:rPr>
              <w:t xml:space="preserve">Happy </w:t>
            </w:r>
            <w:proofErr w:type="gramStart"/>
            <w:r w:rsidR="00F97432" w:rsidRPr="002A03E4">
              <w:rPr>
                <w:b/>
                <w:bCs/>
                <w:color w:val="FF0000"/>
                <w:sz w:val="16"/>
                <w:szCs w:val="16"/>
              </w:rPr>
              <w:t>Birthday  Deb</w:t>
            </w:r>
            <w:proofErr w:type="gramEnd"/>
            <w:r w:rsidR="00F97432" w:rsidRPr="002A03E4">
              <w:rPr>
                <w:b/>
                <w:bCs/>
                <w:color w:val="FF0000"/>
                <w:sz w:val="16"/>
                <w:szCs w:val="16"/>
              </w:rPr>
              <w:t>!</w:t>
            </w:r>
            <w:r w:rsidR="00F97432" w:rsidRPr="002A03E4">
              <w:rPr>
                <w:rFonts w:ascii="Ink Free" w:hAnsi="Ink Free"/>
                <w:b/>
                <w:noProof/>
                <w:color w:val="FF0000"/>
                <w:sz w:val="16"/>
                <w:szCs w:val="16"/>
                <w:u w:val="single"/>
              </w:rPr>
              <w:t xml:space="preserve"> </w:t>
            </w:r>
          </w:p>
        </w:tc>
      </w:tr>
      <w:tr w:rsidR="00055ED5" w14:paraId="467B1585" w14:textId="77777777" w:rsidTr="002A03E4">
        <w:trPr>
          <w:trHeight w:val="1622"/>
        </w:trPr>
        <w:tc>
          <w:tcPr>
            <w:tcW w:w="1542" w:type="dxa"/>
            <w:tcBorders>
              <w:top w:val="single" w:sz="10" w:space="0" w:color="CCCCCC"/>
              <w:left w:val="single" w:sz="10" w:space="0" w:color="CCCCCC"/>
              <w:bottom w:val="single" w:sz="10" w:space="0" w:color="CCCCCC"/>
              <w:right w:val="single" w:sz="10" w:space="0" w:color="CCCCCC"/>
            </w:tcBorders>
            <w:shd w:val="clear" w:color="auto" w:fill="F5F5F5"/>
          </w:tcPr>
          <w:tbl>
            <w:tblPr>
              <w:tblpPr w:tblpXSpec="right" w:tblpYSpec="top"/>
              <w:tblW w:w="0" w:type="auto"/>
              <w:tblCellMar>
                <w:left w:w="10" w:type="dxa"/>
                <w:right w:w="10" w:type="dxa"/>
              </w:tblCellMar>
              <w:tblLook w:val="0000" w:firstRow="0" w:lastRow="0" w:firstColumn="0" w:lastColumn="0" w:noHBand="0" w:noVBand="0"/>
            </w:tblPr>
            <w:tblGrid>
              <w:gridCol w:w="198"/>
            </w:tblGrid>
            <w:tr w:rsidR="00055ED5" w:rsidRPr="002A03E4" w14:paraId="14E85AAC" w14:textId="77777777" w:rsidTr="003A7DCC">
              <w:tc>
                <w:tcPr>
                  <w:tcW w:w="0" w:type="auto"/>
                </w:tcPr>
                <w:p w14:paraId="017231AD" w14:textId="77777777" w:rsidR="00055ED5" w:rsidRPr="002A03E4" w:rsidRDefault="00055ED5" w:rsidP="003A7DCC">
                  <w:pPr>
                    <w:rPr>
                      <w:sz w:val="16"/>
                      <w:szCs w:val="16"/>
                    </w:rPr>
                  </w:pPr>
                  <w:r w:rsidRPr="002A03E4">
                    <w:rPr>
                      <w:b/>
                      <w:bCs/>
                      <w:sz w:val="16"/>
                      <w:szCs w:val="16"/>
                    </w:rPr>
                    <w:t>10</w:t>
                  </w:r>
                </w:p>
              </w:tc>
            </w:tr>
          </w:tbl>
          <w:p w14:paraId="7A19255D" w14:textId="77777777" w:rsidR="0012252F" w:rsidRDefault="0012252F" w:rsidP="0012252F">
            <w:pPr>
              <w:spacing w:after="0" w:line="240" w:lineRule="auto"/>
              <w:rPr>
                <w:sz w:val="16"/>
                <w:szCs w:val="16"/>
              </w:rPr>
            </w:pPr>
          </w:p>
          <w:p w14:paraId="18FBC73D" w14:textId="22AA4B58" w:rsidR="008524EE" w:rsidRDefault="0012252F" w:rsidP="0012252F">
            <w:pPr>
              <w:spacing w:after="0" w:line="240" w:lineRule="auto"/>
              <w:rPr>
                <w:sz w:val="16"/>
                <w:szCs w:val="16"/>
              </w:rPr>
            </w:pPr>
            <w:r>
              <w:rPr>
                <w:sz w:val="16"/>
                <w:szCs w:val="16"/>
              </w:rPr>
              <w:t>1</w:t>
            </w:r>
            <w:r w:rsidR="008524EE" w:rsidRPr="002A03E4">
              <w:rPr>
                <w:sz w:val="16"/>
                <w:szCs w:val="16"/>
              </w:rPr>
              <w:t>0:30 Pool Noodle</w:t>
            </w:r>
            <w:r>
              <w:rPr>
                <w:sz w:val="16"/>
                <w:szCs w:val="16"/>
              </w:rPr>
              <w:t xml:space="preserve"> </w:t>
            </w:r>
            <w:r w:rsidR="008524EE" w:rsidRPr="002A03E4">
              <w:rPr>
                <w:sz w:val="16"/>
                <w:szCs w:val="16"/>
              </w:rPr>
              <w:t>Exercises</w:t>
            </w:r>
          </w:p>
          <w:p w14:paraId="1556771A" w14:textId="77777777" w:rsidR="0012252F" w:rsidRPr="002A03E4" w:rsidRDefault="0012252F" w:rsidP="0012252F">
            <w:pPr>
              <w:spacing w:after="0" w:line="240" w:lineRule="auto"/>
              <w:rPr>
                <w:sz w:val="16"/>
                <w:szCs w:val="16"/>
              </w:rPr>
            </w:pPr>
          </w:p>
          <w:p w14:paraId="0E173230" w14:textId="77777777" w:rsidR="008524EE" w:rsidRPr="002A03E4" w:rsidRDefault="008524EE" w:rsidP="008524EE">
            <w:pPr>
              <w:spacing w:after="0"/>
              <w:rPr>
                <w:sz w:val="16"/>
                <w:szCs w:val="16"/>
              </w:rPr>
            </w:pPr>
            <w:r w:rsidRPr="002A03E4">
              <w:rPr>
                <w:sz w:val="16"/>
                <w:szCs w:val="16"/>
              </w:rPr>
              <w:t>3:00 Dice</w:t>
            </w:r>
          </w:p>
          <w:p w14:paraId="5D59E353" w14:textId="268249DF" w:rsidR="00055ED5" w:rsidRPr="002A03E4" w:rsidRDefault="008524EE" w:rsidP="008524EE">
            <w:pPr>
              <w:rPr>
                <w:sz w:val="16"/>
                <w:szCs w:val="16"/>
              </w:rPr>
            </w:pPr>
            <w:r w:rsidRPr="002A03E4">
              <w:rPr>
                <w:sz w:val="16"/>
                <w:szCs w:val="16"/>
              </w:rPr>
              <w:t>Game</w:t>
            </w:r>
          </w:p>
          <w:p w14:paraId="30EB3206" w14:textId="2B4D2939" w:rsidR="008524EE" w:rsidRPr="002A03E4" w:rsidRDefault="008524EE" w:rsidP="008524EE">
            <w:pPr>
              <w:rPr>
                <w:sz w:val="16"/>
                <w:szCs w:val="16"/>
              </w:rPr>
            </w:pPr>
          </w:p>
        </w:tc>
        <w:tc>
          <w:tcPr>
            <w:tcW w:w="1542"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198"/>
            </w:tblGrid>
            <w:tr w:rsidR="00055ED5" w:rsidRPr="002A03E4" w14:paraId="5422BB69" w14:textId="77777777" w:rsidTr="003A7DCC">
              <w:tc>
                <w:tcPr>
                  <w:tcW w:w="0" w:type="auto"/>
                </w:tcPr>
                <w:p w14:paraId="49EAEA13" w14:textId="77777777" w:rsidR="00055ED5" w:rsidRPr="002A03E4" w:rsidRDefault="00055ED5" w:rsidP="003A7DCC">
                  <w:pPr>
                    <w:rPr>
                      <w:sz w:val="16"/>
                      <w:szCs w:val="16"/>
                    </w:rPr>
                  </w:pPr>
                  <w:r w:rsidRPr="002A03E4">
                    <w:rPr>
                      <w:b/>
                      <w:bCs/>
                      <w:sz w:val="16"/>
                      <w:szCs w:val="16"/>
                    </w:rPr>
                    <w:t>11</w:t>
                  </w:r>
                </w:p>
              </w:tc>
            </w:tr>
          </w:tbl>
          <w:p w14:paraId="31F94924" w14:textId="77777777" w:rsidR="00C33733" w:rsidRPr="002A03E4" w:rsidRDefault="00C33733" w:rsidP="00C33733">
            <w:pPr>
              <w:spacing w:after="0"/>
              <w:rPr>
                <w:sz w:val="16"/>
                <w:szCs w:val="16"/>
              </w:rPr>
            </w:pPr>
            <w:r w:rsidRPr="002A03E4">
              <w:rPr>
                <w:sz w:val="16"/>
                <w:szCs w:val="16"/>
              </w:rPr>
              <w:t xml:space="preserve">9:30 Shuffleboard </w:t>
            </w:r>
          </w:p>
          <w:p w14:paraId="4377B1C9" w14:textId="77777777" w:rsidR="00C33733" w:rsidRPr="002A03E4" w:rsidRDefault="00C33733" w:rsidP="00C33733">
            <w:pPr>
              <w:spacing w:after="0"/>
              <w:rPr>
                <w:sz w:val="16"/>
                <w:szCs w:val="16"/>
              </w:rPr>
            </w:pPr>
            <w:r w:rsidRPr="002A03E4">
              <w:rPr>
                <w:sz w:val="16"/>
                <w:szCs w:val="16"/>
              </w:rPr>
              <w:t xml:space="preserve"> Tournament $2</w:t>
            </w:r>
          </w:p>
          <w:p w14:paraId="585ECA5D" w14:textId="382F6BD5" w:rsidR="00A27612" w:rsidRPr="002A03E4" w:rsidRDefault="00A27612" w:rsidP="00C33733">
            <w:pPr>
              <w:spacing w:after="0"/>
              <w:rPr>
                <w:sz w:val="16"/>
                <w:szCs w:val="16"/>
              </w:rPr>
            </w:pPr>
            <w:r w:rsidRPr="002A03E4">
              <w:rPr>
                <w:sz w:val="16"/>
                <w:szCs w:val="16"/>
              </w:rPr>
              <w:t>3:00</w:t>
            </w:r>
            <w:r w:rsidR="008026C3">
              <w:rPr>
                <w:sz w:val="16"/>
                <w:szCs w:val="16"/>
              </w:rPr>
              <w:t xml:space="preserve"> Chase the Ace</w:t>
            </w:r>
          </w:p>
          <w:p w14:paraId="7FFB1B9D" w14:textId="0C141BA8" w:rsidR="00C33733" w:rsidRPr="002A03E4" w:rsidRDefault="00C33733" w:rsidP="00C33733">
            <w:pPr>
              <w:spacing w:after="0"/>
              <w:rPr>
                <w:sz w:val="16"/>
                <w:szCs w:val="16"/>
              </w:rPr>
            </w:pPr>
            <w:r w:rsidRPr="002A03E4">
              <w:rPr>
                <w:sz w:val="16"/>
                <w:szCs w:val="16"/>
              </w:rPr>
              <w:t>6:30 Good News</w:t>
            </w:r>
          </w:p>
          <w:p w14:paraId="537C832F" w14:textId="77777777" w:rsidR="00055ED5" w:rsidRPr="002A03E4" w:rsidRDefault="00055ED5" w:rsidP="003A7DCC">
            <w:pPr>
              <w:rPr>
                <w:sz w:val="16"/>
                <w:szCs w:val="16"/>
              </w:rPr>
            </w:pPr>
          </w:p>
        </w:tc>
        <w:tc>
          <w:tcPr>
            <w:tcW w:w="1542"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198"/>
            </w:tblGrid>
            <w:tr w:rsidR="00055ED5" w:rsidRPr="002A03E4" w14:paraId="1E31155C" w14:textId="77777777" w:rsidTr="003A7DCC">
              <w:tc>
                <w:tcPr>
                  <w:tcW w:w="0" w:type="auto"/>
                </w:tcPr>
                <w:p w14:paraId="6AC18C52" w14:textId="77777777" w:rsidR="00055ED5" w:rsidRPr="002A03E4" w:rsidRDefault="00055ED5" w:rsidP="003A7DCC">
                  <w:pPr>
                    <w:rPr>
                      <w:sz w:val="16"/>
                      <w:szCs w:val="16"/>
                    </w:rPr>
                  </w:pPr>
                  <w:r w:rsidRPr="002A03E4">
                    <w:rPr>
                      <w:b/>
                      <w:bCs/>
                      <w:sz w:val="16"/>
                      <w:szCs w:val="16"/>
                    </w:rPr>
                    <w:t>12</w:t>
                  </w:r>
                </w:p>
              </w:tc>
            </w:tr>
          </w:tbl>
          <w:p w14:paraId="7D84CE88" w14:textId="77777777" w:rsidR="00C33733" w:rsidRPr="002A03E4" w:rsidRDefault="00C33733" w:rsidP="00C33733">
            <w:pPr>
              <w:spacing w:after="0" w:line="240" w:lineRule="auto"/>
              <w:rPr>
                <w:sz w:val="16"/>
                <w:szCs w:val="16"/>
              </w:rPr>
            </w:pPr>
            <w:r w:rsidRPr="002A03E4">
              <w:rPr>
                <w:sz w:val="16"/>
                <w:szCs w:val="16"/>
              </w:rPr>
              <w:t xml:space="preserve">9:00 Balloon     </w:t>
            </w:r>
          </w:p>
          <w:p w14:paraId="6AF42686" w14:textId="77777777" w:rsidR="00C33733" w:rsidRPr="002A03E4" w:rsidRDefault="00C33733" w:rsidP="00C33733">
            <w:pPr>
              <w:spacing w:after="0" w:line="240" w:lineRule="auto"/>
              <w:rPr>
                <w:sz w:val="16"/>
                <w:szCs w:val="16"/>
              </w:rPr>
            </w:pPr>
            <w:r w:rsidRPr="002A03E4">
              <w:rPr>
                <w:sz w:val="16"/>
                <w:szCs w:val="16"/>
              </w:rPr>
              <w:t xml:space="preserve">     Badminton</w:t>
            </w:r>
          </w:p>
          <w:p w14:paraId="3376CAE8" w14:textId="77777777" w:rsidR="00C33733" w:rsidRPr="002A03E4" w:rsidRDefault="00C33733" w:rsidP="00C33733">
            <w:pPr>
              <w:spacing w:after="0" w:line="240" w:lineRule="auto"/>
              <w:rPr>
                <w:sz w:val="16"/>
                <w:szCs w:val="16"/>
              </w:rPr>
            </w:pPr>
            <w:r w:rsidRPr="002A03E4">
              <w:rPr>
                <w:sz w:val="16"/>
                <w:szCs w:val="16"/>
              </w:rPr>
              <w:t>10:30 Pool Noodle Exercises</w:t>
            </w:r>
          </w:p>
          <w:p w14:paraId="5C4A0D2D" w14:textId="24B687FA" w:rsidR="00C33733" w:rsidRPr="002A03E4" w:rsidRDefault="00DA2BF9" w:rsidP="00C33733">
            <w:pPr>
              <w:spacing w:after="0" w:line="240" w:lineRule="auto"/>
              <w:rPr>
                <w:sz w:val="16"/>
                <w:szCs w:val="16"/>
              </w:rPr>
            </w:pPr>
            <w:r>
              <w:rPr>
                <w:sz w:val="16"/>
                <w:szCs w:val="16"/>
              </w:rPr>
              <w:t>3:00 Winter Hangman</w:t>
            </w:r>
          </w:p>
          <w:p w14:paraId="5C0D2FA7" w14:textId="2B26D943" w:rsidR="00055ED5" w:rsidRPr="002A03E4" w:rsidRDefault="00055ED5" w:rsidP="00C33733">
            <w:pPr>
              <w:rPr>
                <w:sz w:val="16"/>
                <w:szCs w:val="16"/>
              </w:rPr>
            </w:pPr>
          </w:p>
        </w:tc>
        <w:tc>
          <w:tcPr>
            <w:tcW w:w="1542"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198"/>
            </w:tblGrid>
            <w:tr w:rsidR="00055ED5" w:rsidRPr="002A03E4" w14:paraId="2EFDDC8C" w14:textId="77777777" w:rsidTr="003A7DCC">
              <w:tc>
                <w:tcPr>
                  <w:tcW w:w="0" w:type="auto"/>
                </w:tcPr>
                <w:p w14:paraId="00EA1395" w14:textId="77777777" w:rsidR="00055ED5" w:rsidRPr="002A03E4" w:rsidRDefault="00055ED5" w:rsidP="008026C3">
                  <w:pPr>
                    <w:rPr>
                      <w:sz w:val="16"/>
                      <w:szCs w:val="16"/>
                    </w:rPr>
                  </w:pPr>
                  <w:r w:rsidRPr="002A03E4">
                    <w:rPr>
                      <w:b/>
                      <w:bCs/>
                      <w:sz w:val="16"/>
                      <w:szCs w:val="16"/>
                    </w:rPr>
                    <w:t>13</w:t>
                  </w:r>
                </w:p>
              </w:tc>
            </w:tr>
          </w:tbl>
          <w:p w14:paraId="443EDE85" w14:textId="77777777" w:rsidR="00F97432" w:rsidRPr="002A03E4" w:rsidRDefault="00F97432" w:rsidP="008026C3">
            <w:pPr>
              <w:spacing w:after="0" w:line="240" w:lineRule="auto"/>
              <w:rPr>
                <w:b/>
                <w:bCs/>
                <w:color w:val="FF0000"/>
                <w:sz w:val="16"/>
                <w:szCs w:val="16"/>
                <w:u w:val="single"/>
              </w:rPr>
            </w:pPr>
            <w:r w:rsidRPr="002A03E4">
              <w:rPr>
                <w:b/>
                <w:bCs/>
                <w:color w:val="FF0000"/>
                <w:sz w:val="16"/>
                <w:szCs w:val="16"/>
                <w:u w:val="single"/>
              </w:rPr>
              <w:t>Courtesy Car</w:t>
            </w:r>
          </w:p>
          <w:p w14:paraId="0F297BBA" w14:textId="77777777" w:rsidR="00C22F1B" w:rsidRDefault="008026C3" w:rsidP="00C22F1B">
            <w:pPr>
              <w:spacing w:line="240" w:lineRule="auto"/>
              <w:rPr>
                <w:sz w:val="16"/>
                <w:szCs w:val="16"/>
              </w:rPr>
            </w:pPr>
            <w:r>
              <w:rPr>
                <w:sz w:val="16"/>
                <w:szCs w:val="16"/>
              </w:rPr>
              <w:t>2:30 Congregational Church</w:t>
            </w:r>
          </w:p>
          <w:p w14:paraId="5C02C126" w14:textId="6EA370C1" w:rsidR="00055ED5" w:rsidRPr="002A03E4" w:rsidRDefault="00F97432" w:rsidP="00C22F1B">
            <w:pPr>
              <w:spacing w:line="240" w:lineRule="auto"/>
              <w:rPr>
                <w:sz w:val="16"/>
                <w:szCs w:val="16"/>
              </w:rPr>
            </w:pPr>
            <w:r w:rsidRPr="002A03E4">
              <w:rPr>
                <w:sz w:val="16"/>
                <w:szCs w:val="16"/>
              </w:rPr>
              <w:t xml:space="preserve">5:00 </w:t>
            </w:r>
            <w:r w:rsidR="00E04485" w:rsidRPr="002A03E4">
              <w:rPr>
                <w:sz w:val="16"/>
                <w:szCs w:val="16"/>
              </w:rPr>
              <w:t>Lodge</w:t>
            </w:r>
            <w:r w:rsidRPr="002A03E4">
              <w:rPr>
                <w:sz w:val="16"/>
                <w:szCs w:val="16"/>
              </w:rPr>
              <w:t xml:space="preserve"> Christmas Party</w:t>
            </w:r>
          </w:p>
        </w:tc>
        <w:tc>
          <w:tcPr>
            <w:tcW w:w="1546"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198"/>
            </w:tblGrid>
            <w:tr w:rsidR="00055ED5" w:rsidRPr="002A03E4" w14:paraId="782EB7DE" w14:textId="77777777" w:rsidTr="003A7DCC">
              <w:tc>
                <w:tcPr>
                  <w:tcW w:w="0" w:type="auto"/>
                </w:tcPr>
                <w:p w14:paraId="70B8AF6C" w14:textId="77777777" w:rsidR="00055ED5" w:rsidRPr="002A03E4" w:rsidRDefault="00055ED5" w:rsidP="003A7DCC">
                  <w:pPr>
                    <w:rPr>
                      <w:sz w:val="16"/>
                      <w:szCs w:val="16"/>
                    </w:rPr>
                  </w:pPr>
                  <w:r w:rsidRPr="002A03E4">
                    <w:rPr>
                      <w:b/>
                      <w:bCs/>
                      <w:sz w:val="16"/>
                      <w:szCs w:val="16"/>
                    </w:rPr>
                    <w:t>14</w:t>
                  </w:r>
                </w:p>
              </w:tc>
            </w:tr>
          </w:tbl>
          <w:p w14:paraId="22FD8F4E" w14:textId="77777777" w:rsidR="00A27612" w:rsidRPr="002A03E4" w:rsidRDefault="00A27612" w:rsidP="00A27612">
            <w:pPr>
              <w:spacing w:after="0" w:line="240" w:lineRule="auto"/>
              <w:rPr>
                <w:sz w:val="16"/>
                <w:szCs w:val="16"/>
              </w:rPr>
            </w:pPr>
            <w:r w:rsidRPr="002A03E4">
              <w:rPr>
                <w:sz w:val="16"/>
                <w:szCs w:val="16"/>
              </w:rPr>
              <w:t xml:space="preserve">9:00 Balloon     </w:t>
            </w:r>
          </w:p>
          <w:p w14:paraId="746F6A84" w14:textId="77777777" w:rsidR="00A27612" w:rsidRPr="002A03E4" w:rsidRDefault="00A27612" w:rsidP="00A27612">
            <w:pPr>
              <w:spacing w:after="0" w:line="240" w:lineRule="auto"/>
              <w:rPr>
                <w:sz w:val="16"/>
                <w:szCs w:val="16"/>
              </w:rPr>
            </w:pPr>
            <w:r w:rsidRPr="002A03E4">
              <w:rPr>
                <w:sz w:val="16"/>
                <w:szCs w:val="16"/>
              </w:rPr>
              <w:t xml:space="preserve">     Badminton</w:t>
            </w:r>
          </w:p>
          <w:p w14:paraId="71563938" w14:textId="77777777" w:rsidR="00A27612" w:rsidRDefault="00A27612" w:rsidP="00A27612">
            <w:pPr>
              <w:spacing w:after="0" w:line="240" w:lineRule="auto"/>
              <w:rPr>
                <w:sz w:val="16"/>
                <w:szCs w:val="16"/>
              </w:rPr>
            </w:pPr>
            <w:r w:rsidRPr="002A03E4">
              <w:rPr>
                <w:sz w:val="16"/>
                <w:szCs w:val="16"/>
              </w:rPr>
              <w:t>10:30 Pool Noodle Exercises</w:t>
            </w:r>
          </w:p>
          <w:p w14:paraId="7CCC1283" w14:textId="69B92C75" w:rsidR="00DA2BF9" w:rsidRPr="002A03E4" w:rsidRDefault="00DA2BF9" w:rsidP="00DA2BF9">
            <w:pPr>
              <w:spacing w:after="0"/>
              <w:rPr>
                <w:sz w:val="16"/>
                <w:szCs w:val="16"/>
              </w:rPr>
            </w:pPr>
            <w:r w:rsidRPr="002A03E4">
              <w:rPr>
                <w:sz w:val="16"/>
                <w:szCs w:val="16"/>
              </w:rPr>
              <w:t>1:00 FCSS</w:t>
            </w:r>
          </w:p>
          <w:p w14:paraId="67D2EAE1" w14:textId="152F335F" w:rsidR="00055ED5" w:rsidRPr="002A03E4" w:rsidRDefault="00A27612" w:rsidP="00A27612">
            <w:pPr>
              <w:rPr>
                <w:sz w:val="16"/>
                <w:szCs w:val="16"/>
              </w:rPr>
            </w:pPr>
            <w:r w:rsidRPr="002A03E4">
              <w:rPr>
                <w:sz w:val="16"/>
                <w:szCs w:val="16"/>
              </w:rPr>
              <w:t>3:00</w:t>
            </w:r>
            <w:r w:rsidR="008026C3">
              <w:rPr>
                <w:sz w:val="16"/>
                <w:szCs w:val="16"/>
              </w:rPr>
              <w:t xml:space="preserve"> </w:t>
            </w:r>
            <w:r w:rsidR="00C22F1B">
              <w:rPr>
                <w:sz w:val="16"/>
                <w:szCs w:val="16"/>
              </w:rPr>
              <w:t>Music with Kelly</w:t>
            </w:r>
          </w:p>
          <w:p w14:paraId="3350C6BF" w14:textId="5690BEB2" w:rsidR="00F97432" w:rsidRPr="002A03E4" w:rsidRDefault="008026C3" w:rsidP="003A7DCC">
            <w:pPr>
              <w:rPr>
                <w:sz w:val="16"/>
                <w:szCs w:val="16"/>
              </w:rPr>
            </w:pPr>
            <w:r w:rsidRPr="00CF2333">
              <w:rPr>
                <w:rFonts w:ascii="Ink Free" w:hAnsi="Ink Free"/>
                <w:b/>
                <w:noProof/>
                <w:color w:val="FF0000"/>
                <w:sz w:val="18"/>
                <w:szCs w:val="18"/>
                <w:u w:val="single"/>
              </w:rPr>
              <w:drawing>
                <wp:anchor distT="0" distB="0" distL="114300" distR="114300" simplePos="0" relativeHeight="251640320" behindDoc="0" locked="0" layoutInCell="1" allowOverlap="1" wp14:anchorId="2258E12D" wp14:editId="53C7CAEF">
                  <wp:simplePos x="0" y="0"/>
                  <wp:positionH relativeFrom="column">
                    <wp:posOffset>571500</wp:posOffset>
                  </wp:positionH>
                  <wp:positionV relativeFrom="paragraph">
                    <wp:posOffset>130175</wp:posOffset>
                  </wp:positionV>
                  <wp:extent cx="273685" cy="293370"/>
                  <wp:effectExtent l="0" t="0" r="0" b="0"/>
                  <wp:wrapNone/>
                  <wp:docPr id="428236648" name="Picture 42823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273685" cy="293370"/>
                          </a:xfrm>
                          <a:prstGeom prst="rect">
                            <a:avLst/>
                          </a:prstGeom>
                          <a:noFill/>
                        </pic:spPr>
                      </pic:pic>
                    </a:graphicData>
                  </a:graphic>
                  <wp14:sizeRelH relativeFrom="margin">
                    <wp14:pctWidth>0</wp14:pctWidth>
                  </wp14:sizeRelH>
                  <wp14:sizeRelV relativeFrom="margin">
                    <wp14:pctHeight>0</wp14:pctHeight>
                  </wp14:sizeRelV>
                </wp:anchor>
              </w:drawing>
            </w:r>
            <w:r w:rsidR="00F97432" w:rsidRPr="002A03E4">
              <w:rPr>
                <w:b/>
                <w:bCs/>
                <w:color w:val="FF0000"/>
                <w:sz w:val="16"/>
                <w:szCs w:val="16"/>
              </w:rPr>
              <w:t xml:space="preserve">Happy </w:t>
            </w:r>
            <w:proofErr w:type="gramStart"/>
            <w:r w:rsidR="00F97432" w:rsidRPr="002A03E4">
              <w:rPr>
                <w:b/>
                <w:bCs/>
                <w:color w:val="FF0000"/>
                <w:sz w:val="16"/>
                <w:szCs w:val="16"/>
              </w:rPr>
              <w:t>Birthday  Helen</w:t>
            </w:r>
            <w:proofErr w:type="gramEnd"/>
            <w:r w:rsidR="00F97432" w:rsidRPr="002A03E4">
              <w:rPr>
                <w:b/>
                <w:bCs/>
                <w:color w:val="FF0000"/>
                <w:sz w:val="16"/>
                <w:szCs w:val="16"/>
              </w:rPr>
              <w:t xml:space="preserve"> F!</w:t>
            </w:r>
            <w:r w:rsidR="00F97432" w:rsidRPr="002A03E4">
              <w:rPr>
                <w:rFonts w:ascii="Ink Free" w:hAnsi="Ink Free"/>
                <w:b/>
                <w:noProof/>
                <w:color w:val="FF0000"/>
                <w:sz w:val="16"/>
                <w:szCs w:val="16"/>
                <w:u w:val="single"/>
              </w:rPr>
              <w:t xml:space="preserve"> </w:t>
            </w:r>
          </w:p>
        </w:tc>
        <w:tc>
          <w:tcPr>
            <w:tcW w:w="1542"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198"/>
            </w:tblGrid>
            <w:tr w:rsidR="00055ED5" w:rsidRPr="002A03E4" w14:paraId="44D60ED9" w14:textId="77777777" w:rsidTr="003A7DCC">
              <w:tc>
                <w:tcPr>
                  <w:tcW w:w="0" w:type="auto"/>
                </w:tcPr>
                <w:p w14:paraId="3CE5540B" w14:textId="77777777" w:rsidR="00055ED5" w:rsidRPr="002A03E4" w:rsidRDefault="00055ED5" w:rsidP="003A7DCC">
                  <w:pPr>
                    <w:rPr>
                      <w:sz w:val="16"/>
                      <w:szCs w:val="16"/>
                    </w:rPr>
                  </w:pPr>
                  <w:r w:rsidRPr="002A03E4">
                    <w:rPr>
                      <w:b/>
                      <w:bCs/>
                      <w:sz w:val="16"/>
                      <w:szCs w:val="16"/>
                    </w:rPr>
                    <w:t>15</w:t>
                  </w:r>
                </w:p>
              </w:tc>
            </w:tr>
          </w:tbl>
          <w:p w14:paraId="231237FD" w14:textId="324B2256" w:rsidR="00A27612" w:rsidRPr="002A03E4" w:rsidRDefault="00A27612" w:rsidP="00A27612">
            <w:pPr>
              <w:spacing w:after="120" w:line="240" w:lineRule="auto"/>
              <w:contextualSpacing/>
              <w:rPr>
                <w:noProof/>
                <w:sz w:val="16"/>
                <w:szCs w:val="16"/>
              </w:rPr>
            </w:pPr>
            <w:r w:rsidRPr="002A03E4">
              <w:rPr>
                <w:noProof/>
                <w:sz w:val="16"/>
                <w:szCs w:val="16"/>
              </w:rPr>
              <w:t xml:space="preserve">9:00 </w:t>
            </w:r>
            <w:r w:rsidR="00C22F1B">
              <w:rPr>
                <w:noProof/>
                <w:sz w:val="16"/>
                <w:szCs w:val="16"/>
              </w:rPr>
              <w:t>Floor Curling</w:t>
            </w:r>
          </w:p>
          <w:p w14:paraId="0CFAB7C9" w14:textId="77777777" w:rsidR="00A27612" w:rsidRPr="002A03E4" w:rsidRDefault="00A27612" w:rsidP="00A27612">
            <w:pPr>
              <w:spacing w:after="0"/>
              <w:rPr>
                <w:noProof/>
                <w:sz w:val="16"/>
                <w:szCs w:val="16"/>
              </w:rPr>
            </w:pPr>
            <w:r w:rsidRPr="002A03E4">
              <w:rPr>
                <w:noProof/>
                <w:sz w:val="16"/>
                <w:szCs w:val="16"/>
              </w:rPr>
              <w:t>10:30 Bible Study</w:t>
            </w:r>
          </w:p>
          <w:p w14:paraId="09694974" w14:textId="4AFB3909" w:rsidR="00A27612" w:rsidRPr="002A03E4" w:rsidRDefault="00A27612" w:rsidP="00A27612">
            <w:pPr>
              <w:spacing w:after="0"/>
              <w:rPr>
                <w:noProof/>
                <w:sz w:val="16"/>
                <w:szCs w:val="16"/>
              </w:rPr>
            </w:pPr>
            <w:r w:rsidRPr="002A03E4">
              <w:rPr>
                <w:noProof/>
                <w:sz w:val="16"/>
                <w:szCs w:val="16"/>
              </w:rPr>
              <w:t>3:00</w:t>
            </w:r>
            <w:r w:rsidR="008026C3">
              <w:rPr>
                <w:noProof/>
                <w:sz w:val="16"/>
                <w:szCs w:val="16"/>
              </w:rPr>
              <w:t xml:space="preserve"> Ice Cream</w:t>
            </w:r>
            <w:r w:rsidRPr="002A03E4">
              <w:rPr>
                <w:noProof/>
                <w:sz w:val="16"/>
                <w:szCs w:val="16"/>
              </w:rPr>
              <w:t xml:space="preserve"> </w:t>
            </w:r>
          </w:p>
          <w:p w14:paraId="273399CB" w14:textId="77777777" w:rsidR="00A27612" w:rsidRPr="002A03E4" w:rsidRDefault="00A27612" w:rsidP="00A27612">
            <w:pPr>
              <w:spacing w:after="120" w:line="240" w:lineRule="auto"/>
              <w:rPr>
                <w:noProof/>
                <w:sz w:val="16"/>
                <w:szCs w:val="16"/>
              </w:rPr>
            </w:pPr>
            <w:r w:rsidRPr="002A03E4">
              <w:rPr>
                <w:noProof/>
                <w:sz w:val="16"/>
                <w:szCs w:val="16"/>
              </w:rPr>
              <w:t>6:30 Social Hour</w:t>
            </w:r>
          </w:p>
          <w:p w14:paraId="63048767" w14:textId="7EAA884B" w:rsidR="00055ED5" w:rsidRPr="002A03E4" w:rsidRDefault="008026C3" w:rsidP="003A7DCC">
            <w:pPr>
              <w:rPr>
                <w:sz w:val="16"/>
                <w:szCs w:val="16"/>
              </w:rPr>
            </w:pPr>
            <w:r w:rsidRPr="008026C3">
              <w:rPr>
                <w:color w:val="FF0000"/>
                <w:sz w:val="16"/>
                <w:szCs w:val="16"/>
              </w:rPr>
              <w:t>Sole Worthy Foot Care</w:t>
            </w:r>
          </w:p>
        </w:tc>
        <w:tc>
          <w:tcPr>
            <w:tcW w:w="1565" w:type="dxa"/>
            <w:tcBorders>
              <w:top w:val="single" w:sz="10" w:space="0" w:color="CCCCCC"/>
              <w:left w:val="single" w:sz="10" w:space="0" w:color="CCCCCC"/>
              <w:bottom w:val="single" w:sz="10" w:space="0" w:color="CCCCCC"/>
              <w:right w:val="single" w:sz="10" w:space="0" w:color="CCCCCC"/>
            </w:tcBorders>
            <w:shd w:val="clear" w:color="auto" w:fill="F5F5F5"/>
          </w:tcPr>
          <w:tbl>
            <w:tblPr>
              <w:tblpPr w:tblpXSpec="right" w:tblpYSpec="top"/>
              <w:tblW w:w="0" w:type="auto"/>
              <w:tblCellMar>
                <w:left w:w="10" w:type="dxa"/>
                <w:right w:w="10" w:type="dxa"/>
              </w:tblCellMar>
              <w:tblLook w:val="0000" w:firstRow="0" w:lastRow="0" w:firstColumn="0" w:lastColumn="0" w:noHBand="0" w:noVBand="0"/>
            </w:tblPr>
            <w:tblGrid>
              <w:gridCol w:w="198"/>
            </w:tblGrid>
            <w:tr w:rsidR="00055ED5" w:rsidRPr="002A03E4" w14:paraId="778E8C95" w14:textId="77777777" w:rsidTr="003A7DCC">
              <w:tc>
                <w:tcPr>
                  <w:tcW w:w="0" w:type="auto"/>
                </w:tcPr>
                <w:p w14:paraId="3FCB5BD3" w14:textId="77777777" w:rsidR="00055ED5" w:rsidRPr="002A03E4" w:rsidRDefault="00055ED5" w:rsidP="003A7DCC">
                  <w:pPr>
                    <w:rPr>
                      <w:sz w:val="16"/>
                      <w:szCs w:val="16"/>
                    </w:rPr>
                  </w:pPr>
                  <w:r w:rsidRPr="002A03E4">
                    <w:rPr>
                      <w:b/>
                      <w:bCs/>
                      <w:sz w:val="16"/>
                      <w:szCs w:val="16"/>
                    </w:rPr>
                    <w:t>16</w:t>
                  </w:r>
                </w:p>
              </w:tc>
            </w:tr>
          </w:tbl>
          <w:p w14:paraId="2DB6755E" w14:textId="77777777" w:rsidR="003928E2" w:rsidRPr="002A03E4" w:rsidRDefault="003928E2" w:rsidP="003928E2">
            <w:pPr>
              <w:spacing w:after="0" w:line="240" w:lineRule="auto"/>
              <w:rPr>
                <w:sz w:val="16"/>
                <w:szCs w:val="16"/>
              </w:rPr>
            </w:pPr>
            <w:r w:rsidRPr="002A03E4">
              <w:rPr>
                <w:sz w:val="16"/>
                <w:szCs w:val="16"/>
              </w:rPr>
              <w:t>10:30 Pool Noodle</w:t>
            </w:r>
          </w:p>
          <w:p w14:paraId="4BC17363" w14:textId="77777777" w:rsidR="003928E2" w:rsidRPr="002A03E4" w:rsidRDefault="003928E2" w:rsidP="003928E2">
            <w:pPr>
              <w:spacing w:after="0"/>
              <w:rPr>
                <w:sz w:val="16"/>
                <w:szCs w:val="16"/>
              </w:rPr>
            </w:pPr>
            <w:r w:rsidRPr="002A03E4">
              <w:rPr>
                <w:sz w:val="16"/>
                <w:szCs w:val="16"/>
              </w:rPr>
              <w:t>Exercises</w:t>
            </w:r>
          </w:p>
          <w:p w14:paraId="32B435A7" w14:textId="5D32F5FB" w:rsidR="00055ED5" w:rsidRPr="002A03E4" w:rsidRDefault="00055ED5" w:rsidP="003A7DCC">
            <w:pPr>
              <w:rPr>
                <w:sz w:val="16"/>
                <w:szCs w:val="16"/>
              </w:rPr>
            </w:pPr>
          </w:p>
        </w:tc>
      </w:tr>
      <w:tr w:rsidR="00055ED5" w14:paraId="0CEFDEA8" w14:textId="77777777" w:rsidTr="002A03E4">
        <w:trPr>
          <w:trHeight w:val="1934"/>
        </w:trPr>
        <w:tc>
          <w:tcPr>
            <w:tcW w:w="1542" w:type="dxa"/>
            <w:tcBorders>
              <w:top w:val="single" w:sz="10" w:space="0" w:color="CCCCCC"/>
              <w:left w:val="single" w:sz="10" w:space="0" w:color="CCCCCC"/>
              <w:bottom w:val="single" w:sz="10" w:space="0" w:color="CCCCCC"/>
              <w:right w:val="single" w:sz="10" w:space="0" w:color="CCCCCC"/>
            </w:tcBorders>
            <w:shd w:val="clear" w:color="auto" w:fill="F5F5F5"/>
          </w:tcPr>
          <w:tbl>
            <w:tblPr>
              <w:tblpPr w:tblpXSpec="right" w:tblpYSpec="top"/>
              <w:tblW w:w="0" w:type="auto"/>
              <w:tblCellMar>
                <w:left w:w="10" w:type="dxa"/>
                <w:right w:w="10" w:type="dxa"/>
              </w:tblCellMar>
              <w:tblLook w:val="0000" w:firstRow="0" w:lastRow="0" w:firstColumn="0" w:lastColumn="0" w:noHBand="0" w:noVBand="0"/>
            </w:tblPr>
            <w:tblGrid>
              <w:gridCol w:w="198"/>
            </w:tblGrid>
            <w:tr w:rsidR="00055ED5" w:rsidRPr="002A03E4" w14:paraId="323AA770" w14:textId="77777777" w:rsidTr="003A7DCC">
              <w:tc>
                <w:tcPr>
                  <w:tcW w:w="0" w:type="auto"/>
                </w:tcPr>
                <w:p w14:paraId="7AF55E96" w14:textId="77777777" w:rsidR="00055ED5" w:rsidRPr="002A03E4" w:rsidRDefault="00055ED5" w:rsidP="003A7DCC">
                  <w:pPr>
                    <w:rPr>
                      <w:sz w:val="16"/>
                      <w:szCs w:val="16"/>
                    </w:rPr>
                  </w:pPr>
                  <w:r w:rsidRPr="002A03E4">
                    <w:rPr>
                      <w:b/>
                      <w:bCs/>
                      <w:sz w:val="16"/>
                      <w:szCs w:val="16"/>
                    </w:rPr>
                    <w:t>17</w:t>
                  </w:r>
                </w:p>
              </w:tc>
            </w:tr>
          </w:tbl>
          <w:p w14:paraId="10F6A225" w14:textId="77777777" w:rsidR="0012252F" w:rsidRDefault="0012252F" w:rsidP="0012252F">
            <w:pPr>
              <w:spacing w:after="0" w:line="240" w:lineRule="auto"/>
              <w:rPr>
                <w:sz w:val="16"/>
                <w:szCs w:val="16"/>
              </w:rPr>
            </w:pPr>
          </w:p>
          <w:p w14:paraId="5595852C" w14:textId="1E0DC2CB" w:rsidR="008524EE" w:rsidRDefault="008524EE" w:rsidP="0012252F">
            <w:pPr>
              <w:spacing w:after="0" w:line="240" w:lineRule="auto"/>
              <w:rPr>
                <w:sz w:val="16"/>
                <w:szCs w:val="16"/>
              </w:rPr>
            </w:pPr>
            <w:r w:rsidRPr="002A03E4">
              <w:rPr>
                <w:sz w:val="16"/>
                <w:szCs w:val="16"/>
              </w:rPr>
              <w:t>10:30 Pool Noodle</w:t>
            </w:r>
            <w:r w:rsidR="0012252F">
              <w:rPr>
                <w:sz w:val="16"/>
                <w:szCs w:val="16"/>
              </w:rPr>
              <w:t xml:space="preserve"> </w:t>
            </w:r>
            <w:r w:rsidRPr="002A03E4">
              <w:rPr>
                <w:sz w:val="16"/>
                <w:szCs w:val="16"/>
              </w:rPr>
              <w:t>Exercises</w:t>
            </w:r>
          </w:p>
          <w:p w14:paraId="698D64C3" w14:textId="77777777" w:rsidR="0012252F" w:rsidRPr="002A03E4" w:rsidRDefault="0012252F" w:rsidP="0012252F">
            <w:pPr>
              <w:spacing w:after="0" w:line="240" w:lineRule="auto"/>
              <w:rPr>
                <w:sz w:val="16"/>
                <w:szCs w:val="16"/>
              </w:rPr>
            </w:pPr>
          </w:p>
          <w:p w14:paraId="6422D195" w14:textId="77777777" w:rsidR="008524EE" w:rsidRPr="002A03E4" w:rsidRDefault="008524EE" w:rsidP="008524EE">
            <w:pPr>
              <w:spacing w:after="0"/>
              <w:rPr>
                <w:sz w:val="16"/>
                <w:szCs w:val="16"/>
              </w:rPr>
            </w:pPr>
            <w:r w:rsidRPr="002A03E4">
              <w:rPr>
                <w:sz w:val="16"/>
                <w:szCs w:val="16"/>
              </w:rPr>
              <w:t>3:00 Dice</w:t>
            </w:r>
          </w:p>
          <w:p w14:paraId="59436184" w14:textId="661A243D" w:rsidR="00055ED5" w:rsidRPr="002A03E4" w:rsidRDefault="008524EE" w:rsidP="008524EE">
            <w:pPr>
              <w:rPr>
                <w:sz w:val="16"/>
                <w:szCs w:val="16"/>
              </w:rPr>
            </w:pPr>
            <w:r w:rsidRPr="002A03E4">
              <w:rPr>
                <w:sz w:val="16"/>
                <w:szCs w:val="16"/>
              </w:rPr>
              <w:t>Game</w:t>
            </w:r>
          </w:p>
          <w:p w14:paraId="0F3652C6" w14:textId="16C0729A" w:rsidR="008524EE" w:rsidRPr="002A03E4" w:rsidRDefault="008524EE" w:rsidP="008524EE">
            <w:pPr>
              <w:rPr>
                <w:sz w:val="16"/>
                <w:szCs w:val="16"/>
              </w:rPr>
            </w:pPr>
          </w:p>
        </w:tc>
        <w:tc>
          <w:tcPr>
            <w:tcW w:w="1542"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198"/>
            </w:tblGrid>
            <w:tr w:rsidR="00055ED5" w:rsidRPr="002A03E4" w14:paraId="00AE0B38" w14:textId="77777777" w:rsidTr="003A7DCC">
              <w:tc>
                <w:tcPr>
                  <w:tcW w:w="0" w:type="auto"/>
                </w:tcPr>
                <w:p w14:paraId="32123CAA" w14:textId="77777777" w:rsidR="00055ED5" w:rsidRPr="002A03E4" w:rsidRDefault="00055ED5" w:rsidP="003A7DCC">
                  <w:pPr>
                    <w:rPr>
                      <w:sz w:val="16"/>
                      <w:szCs w:val="16"/>
                    </w:rPr>
                  </w:pPr>
                  <w:r w:rsidRPr="002A03E4">
                    <w:rPr>
                      <w:b/>
                      <w:bCs/>
                      <w:sz w:val="16"/>
                      <w:szCs w:val="16"/>
                    </w:rPr>
                    <w:t>18</w:t>
                  </w:r>
                </w:p>
              </w:tc>
            </w:tr>
            <w:tr w:rsidR="00055ED5" w:rsidRPr="002A03E4" w14:paraId="5135CEBE" w14:textId="77777777" w:rsidTr="003A7DCC">
              <w:tc>
                <w:tcPr>
                  <w:tcW w:w="0" w:type="auto"/>
                </w:tcPr>
                <w:p w14:paraId="2FF1256F" w14:textId="652D85E8" w:rsidR="00055ED5" w:rsidRPr="002A03E4" w:rsidRDefault="00055ED5" w:rsidP="003A7DCC">
                  <w:pPr>
                    <w:rPr>
                      <w:sz w:val="16"/>
                      <w:szCs w:val="16"/>
                    </w:rPr>
                  </w:pPr>
                </w:p>
              </w:tc>
            </w:tr>
          </w:tbl>
          <w:p w14:paraId="0978D4D9" w14:textId="7DDC645D" w:rsidR="00DA2BF9" w:rsidRDefault="00C33733" w:rsidP="00C33733">
            <w:pPr>
              <w:spacing w:after="0" w:line="240" w:lineRule="auto"/>
              <w:rPr>
                <w:sz w:val="16"/>
                <w:szCs w:val="16"/>
              </w:rPr>
            </w:pPr>
            <w:r w:rsidRPr="002A03E4">
              <w:rPr>
                <w:sz w:val="16"/>
                <w:szCs w:val="16"/>
              </w:rPr>
              <w:t>9</w:t>
            </w:r>
            <w:r w:rsidR="00DA2BF9">
              <w:rPr>
                <w:sz w:val="16"/>
                <w:szCs w:val="16"/>
              </w:rPr>
              <w:t>:30 Lomond School</w:t>
            </w:r>
          </w:p>
          <w:p w14:paraId="48D62F2C" w14:textId="1785F79C" w:rsidR="00A27612" w:rsidRPr="002A03E4" w:rsidRDefault="00A27612" w:rsidP="00C33733">
            <w:pPr>
              <w:spacing w:after="0" w:line="240" w:lineRule="auto"/>
              <w:rPr>
                <w:sz w:val="16"/>
                <w:szCs w:val="16"/>
              </w:rPr>
            </w:pPr>
            <w:r w:rsidRPr="002A03E4">
              <w:rPr>
                <w:sz w:val="16"/>
                <w:szCs w:val="16"/>
              </w:rPr>
              <w:t>1:00 FCSS</w:t>
            </w:r>
          </w:p>
          <w:p w14:paraId="571CB463" w14:textId="08278EAB" w:rsidR="00A27612" w:rsidRPr="002A03E4" w:rsidRDefault="00C22F1B" w:rsidP="00C33733">
            <w:pPr>
              <w:spacing w:after="0" w:line="240" w:lineRule="auto"/>
              <w:rPr>
                <w:sz w:val="16"/>
                <w:szCs w:val="16"/>
              </w:rPr>
            </w:pPr>
            <w:r>
              <w:rPr>
                <w:sz w:val="16"/>
                <w:szCs w:val="16"/>
              </w:rPr>
              <w:t>2:00 Christmas Cookies</w:t>
            </w:r>
          </w:p>
          <w:p w14:paraId="08A0ACC0" w14:textId="5939E4EA" w:rsidR="008026C3" w:rsidRDefault="00C33733" w:rsidP="00C22F1B">
            <w:pPr>
              <w:spacing w:after="0"/>
              <w:rPr>
                <w:sz w:val="16"/>
                <w:szCs w:val="16"/>
              </w:rPr>
            </w:pPr>
            <w:r w:rsidRPr="002A03E4">
              <w:rPr>
                <w:sz w:val="16"/>
                <w:szCs w:val="16"/>
              </w:rPr>
              <w:t>6:30 Good News</w:t>
            </w:r>
          </w:p>
          <w:p w14:paraId="235518E2" w14:textId="77777777" w:rsidR="0012252F" w:rsidRDefault="0012252F" w:rsidP="00C22F1B">
            <w:pPr>
              <w:spacing w:after="0"/>
              <w:rPr>
                <w:b/>
                <w:bCs/>
                <w:color w:val="FF0000"/>
                <w:sz w:val="16"/>
                <w:szCs w:val="16"/>
              </w:rPr>
            </w:pPr>
          </w:p>
          <w:p w14:paraId="4BA7115A" w14:textId="1EE1DF3A" w:rsidR="00F97432" w:rsidRPr="002A03E4" w:rsidRDefault="008026C3" w:rsidP="003A7DCC">
            <w:pPr>
              <w:rPr>
                <w:sz w:val="16"/>
                <w:szCs w:val="16"/>
              </w:rPr>
            </w:pPr>
            <w:r w:rsidRPr="00CF2333">
              <w:rPr>
                <w:rFonts w:ascii="Ink Free" w:hAnsi="Ink Free"/>
                <w:b/>
                <w:noProof/>
                <w:color w:val="FF0000"/>
                <w:sz w:val="18"/>
                <w:szCs w:val="18"/>
                <w:u w:val="single"/>
              </w:rPr>
              <w:drawing>
                <wp:anchor distT="0" distB="0" distL="114300" distR="114300" simplePos="0" relativeHeight="251641344" behindDoc="0" locked="0" layoutInCell="1" allowOverlap="1" wp14:anchorId="59650D92" wp14:editId="32C11CC6">
                  <wp:simplePos x="0" y="0"/>
                  <wp:positionH relativeFrom="column">
                    <wp:posOffset>565785</wp:posOffset>
                  </wp:positionH>
                  <wp:positionV relativeFrom="paragraph">
                    <wp:posOffset>151765</wp:posOffset>
                  </wp:positionV>
                  <wp:extent cx="273685" cy="293370"/>
                  <wp:effectExtent l="0" t="0" r="0" b="0"/>
                  <wp:wrapNone/>
                  <wp:docPr id="71699483" name="Picture 71699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273685" cy="293370"/>
                          </a:xfrm>
                          <a:prstGeom prst="rect">
                            <a:avLst/>
                          </a:prstGeom>
                          <a:noFill/>
                        </pic:spPr>
                      </pic:pic>
                    </a:graphicData>
                  </a:graphic>
                  <wp14:sizeRelH relativeFrom="margin">
                    <wp14:pctWidth>0</wp14:pctWidth>
                  </wp14:sizeRelH>
                  <wp14:sizeRelV relativeFrom="margin">
                    <wp14:pctHeight>0</wp14:pctHeight>
                  </wp14:sizeRelV>
                </wp:anchor>
              </w:drawing>
            </w:r>
            <w:r w:rsidR="00F97432" w:rsidRPr="002A03E4">
              <w:rPr>
                <w:b/>
                <w:bCs/>
                <w:color w:val="FF0000"/>
                <w:sz w:val="16"/>
                <w:szCs w:val="16"/>
              </w:rPr>
              <w:t xml:space="preserve">Happy </w:t>
            </w:r>
            <w:proofErr w:type="gramStart"/>
            <w:r w:rsidR="00F97432" w:rsidRPr="002A03E4">
              <w:rPr>
                <w:b/>
                <w:bCs/>
                <w:color w:val="FF0000"/>
                <w:sz w:val="16"/>
                <w:szCs w:val="16"/>
              </w:rPr>
              <w:t>Birthday  Susan</w:t>
            </w:r>
            <w:proofErr w:type="gramEnd"/>
            <w:r w:rsidR="00F97432" w:rsidRPr="002A03E4">
              <w:rPr>
                <w:b/>
                <w:bCs/>
                <w:color w:val="FF0000"/>
                <w:sz w:val="16"/>
                <w:szCs w:val="16"/>
              </w:rPr>
              <w:t xml:space="preserve"> K!</w:t>
            </w:r>
            <w:r w:rsidRPr="00CF2333">
              <w:rPr>
                <w:rFonts w:ascii="Ink Free" w:hAnsi="Ink Free"/>
                <w:b/>
                <w:noProof/>
                <w:color w:val="FF0000"/>
                <w:sz w:val="18"/>
                <w:szCs w:val="18"/>
                <w:u w:val="single"/>
              </w:rPr>
              <w:t xml:space="preserve"> </w:t>
            </w:r>
          </w:p>
        </w:tc>
        <w:tc>
          <w:tcPr>
            <w:tcW w:w="1542"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198"/>
            </w:tblGrid>
            <w:tr w:rsidR="00055ED5" w:rsidRPr="002A03E4" w14:paraId="4A10265B" w14:textId="77777777" w:rsidTr="003A7DCC">
              <w:tc>
                <w:tcPr>
                  <w:tcW w:w="0" w:type="auto"/>
                </w:tcPr>
                <w:p w14:paraId="63518960" w14:textId="77777777" w:rsidR="00055ED5" w:rsidRPr="002A03E4" w:rsidRDefault="00055ED5" w:rsidP="003A7DCC">
                  <w:pPr>
                    <w:rPr>
                      <w:sz w:val="16"/>
                      <w:szCs w:val="16"/>
                    </w:rPr>
                  </w:pPr>
                  <w:r w:rsidRPr="002A03E4">
                    <w:rPr>
                      <w:b/>
                      <w:bCs/>
                      <w:sz w:val="16"/>
                      <w:szCs w:val="16"/>
                    </w:rPr>
                    <w:t>19</w:t>
                  </w:r>
                </w:p>
              </w:tc>
            </w:tr>
          </w:tbl>
          <w:p w14:paraId="3620DA6D" w14:textId="77777777" w:rsidR="00C22F1B" w:rsidRDefault="00C22F1B" w:rsidP="00C33733">
            <w:pPr>
              <w:spacing w:after="0" w:line="240" w:lineRule="auto"/>
              <w:rPr>
                <w:sz w:val="16"/>
                <w:szCs w:val="16"/>
              </w:rPr>
            </w:pPr>
          </w:p>
          <w:p w14:paraId="2F71E2BE" w14:textId="77777777" w:rsidR="00C22F1B" w:rsidRDefault="00C22F1B" w:rsidP="00C33733">
            <w:pPr>
              <w:spacing w:after="0" w:line="240" w:lineRule="auto"/>
              <w:rPr>
                <w:sz w:val="16"/>
                <w:szCs w:val="16"/>
              </w:rPr>
            </w:pPr>
          </w:p>
          <w:p w14:paraId="430397C2" w14:textId="25685AD8" w:rsidR="00C33733" w:rsidRDefault="00C33733" w:rsidP="00C33733">
            <w:pPr>
              <w:spacing w:after="0" w:line="240" w:lineRule="auto"/>
              <w:rPr>
                <w:sz w:val="16"/>
                <w:szCs w:val="16"/>
              </w:rPr>
            </w:pPr>
            <w:r w:rsidRPr="002A03E4">
              <w:rPr>
                <w:sz w:val="16"/>
                <w:szCs w:val="16"/>
              </w:rPr>
              <w:t xml:space="preserve">3:00 </w:t>
            </w:r>
            <w:r w:rsidR="008026C3">
              <w:rPr>
                <w:sz w:val="16"/>
                <w:szCs w:val="16"/>
              </w:rPr>
              <w:t xml:space="preserve">Christmas </w:t>
            </w:r>
            <w:r w:rsidR="00B1772A">
              <w:rPr>
                <w:sz w:val="16"/>
                <w:szCs w:val="16"/>
              </w:rPr>
              <w:t>Bingo</w:t>
            </w:r>
          </w:p>
          <w:p w14:paraId="1FDB2175" w14:textId="19322C76" w:rsidR="008026C3" w:rsidRPr="002A03E4" w:rsidRDefault="008026C3" w:rsidP="00C33733">
            <w:pPr>
              <w:spacing w:after="0" w:line="240" w:lineRule="auto"/>
              <w:rPr>
                <w:sz w:val="16"/>
                <w:szCs w:val="16"/>
              </w:rPr>
            </w:pPr>
            <w:r>
              <w:rPr>
                <w:sz w:val="16"/>
                <w:szCs w:val="16"/>
              </w:rPr>
              <w:t>6:30 Christmas Light Tour</w:t>
            </w:r>
          </w:p>
          <w:p w14:paraId="689C3BE9" w14:textId="77777777" w:rsidR="00055ED5" w:rsidRPr="002A03E4" w:rsidRDefault="00055ED5" w:rsidP="003A7DCC">
            <w:pPr>
              <w:rPr>
                <w:sz w:val="16"/>
                <w:szCs w:val="16"/>
              </w:rPr>
            </w:pPr>
          </w:p>
        </w:tc>
        <w:tc>
          <w:tcPr>
            <w:tcW w:w="1542"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198"/>
            </w:tblGrid>
            <w:tr w:rsidR="00055ED5" w:rsidRPr="002A03E4" w14:paraId="146E6F55" w14:textId="77777777" w:rsidTr="003A7DCC">
              <w:tc>
                <w:tcPr>
                  <w:tcW w:w="0" w:type="auto"/>
                </w:tcPr>
                <w:p w14:paraId="4CB34517" w14:textId="77777777" w:rsidR="00055ED5" w:rsidRPr="002A03E4" w:rsidRDefault="00055ED5" w:rsidP="003A7DCC">
                  <w:pPr>
                    <w:rPr>
                      <w:sz w:val="16"/>
                      <w:szCs w:val="16"/>
                    </w:rPr>
                  </w:pPr>
                  <w:r w:rsidRPr="002A03E4">
                    <w:rPr>
                      <w:b/>
                      <w:bCs/>
                      <w:sz w:val="16"/>
                      <w:szCs w:val="16"/>
                    </w:rPr>
                    <w:t>20</w:t>
                  </w:r>
                </w:p>
              </w:tc>
            </w:tr>
          </w:tbl>
          <w:p w14:paraId="735BC777" w14:textId="77777777" w:rsidR="00F97432" w:rsidRPr="002A03E4" w:rsidRDefault="00F97432" w:rsidP="00F97432">
            <w:pPr>
              <w:spacing w:after="0" w:line="240" w:lineRule="auto"/>
              <w:rPr>
                <w:b/>
                <w:bCs/>
                <w:color w:val="FF0000"/>
                <w:sz w:val="16"/>
                <w:szCs w:val="16"/>
                <w:u w:val="single"/>
              </w:rPr>
            </w:pPr>
            <w:r w:rsidRPr="002A03E4">
              <w:rPr>
                <w:b/>
                <w:bCs/>
                <w:color w:val="FF0000"/>
                <w:sz w:val="16"/>
                <w:szCs w:val="16"/>
                <w:u w:val="single"/>
              </w:rPr>
              <w:t>Courtesy Car</w:t>
            </w:r>
          </w:p>
          <w:p w14:paraId="18FC8469" w14:textId="77777777" w:rsidR="00C33733" w:rsidRPr="002A03E4" w:rsidRDefault="00C33733" w:rsidP="00C33733">
            <w:pPr>
              <w:spacing w:after="0" w:line="240" w:lineRule="auto"/>
              <w:rPr>
                <w:b/>
                <w:bCs/>
                <w:sz w:val="16"/>
                <w:szCs w:val="16"/>
              </w:rPr>
            </w:pPr>
            <w:r w:rsidRPr="002A03E4">
              <w:rPr>
                <w:sz w:val="16"/>
                <w:szCs w:val="16"/>
              </w:rPr>
              <w:t>9:00 Roller Ball</w:t>
            </w:r>
          </w:p>
          <w:p w14:paraId="2A707A1A" w14:textId="77777777" w:rsidR="00C33733" w:rsidRPr="002A03E4" w:rsidRDefault="00C33733" w:rsidP="00C33733">
            <w:pPr>
              <w:spacing w:after="0" w:line="240" w:lineRule="auto"/>
              <w:rPr>
                <w:sz w:val="16"/>
                <w:szCs w:val="16"/>
              </w:rPr>
            </w:pPr>
            <w:r w:rsidRPr="002A03E4">
              <w:rPr>
                <w:sz w:val="16"/>
                <w:szCs w:val="16"/>
              </w:rPr>
              <w:t>10:30 Pool Noodle Exercises</w:t>
            </w:r>
          </w:p>
          <w:p w14:paraId="3808F5A3" w14:textId="3DE1D1D4" w:rsidR="00C33733" w:rsidRPr="002A03E4" w:rsidRDefault="00D37641" w:rsidP="00C33733">
            <w:pPr>
              <w:spacing w:after="0" w:line="240" w:lineRule="auto"/>
              <w:rPr>
                <w:sz w:val="16"/>
                <w:szCs w:val="16"/>
              </w:rPr>
            </w:pPr>
            <w:r>
              <w:rPr>
                <w:sz w:val="16"/>
                <w:szCs w:val="16"/>
              </w:rPr>
              <w:t>2</w:t>
            </w:r>
            <w:r w:rsidR="00C33733" w:rsidRPr="002A03E4">
              <w:rPr>
                <w:sz w:val="16"/>
                <w:szCs w:val="16"/>
              </w:rPr>
              <w:t>:00</w:t>
            </w:r>
            <w:r w:rsidR="008026C3">
              <w:rPr>
                <w:sz w:val="16"/>
                <w:szCs w:val="16"/>
              </w:rPr>
              <w:t xml:space="preserve"> </w:t>
            </w:r>
            <w:r>
              <w:rPr>
                <w:sz w:val="16"/>
                <w:szCs w:val="16"/>
              </w:rPr>
              <w:t>CCHS Band</w:t>
            </w:r>
          </w:p>
          <w:p w14:paraId="6BB1B989" w14:textId="3C77E610" w:rsidR="00055ED5" w:rsidRPr="002A03E4" w:rsidRDefault="00055ED5" w:rsidP="003A7DCC">
            <w:pPr>
              <w:rPr>
                <w:sz w:val="16"/>
                <w:szCs w:val="16"/>
              </w:rPr>
            </w:pPr>
          </w:p>
        </w:tc>
        <w:tc>
          <w:tcPr>
            <w:tcW w:w="1546" w:type="dxa"/>
            <w:tcBorders>
              <w:top w:val="single" w:sz="10" w:space="0" w:color="CCCCCC"/>
              <w:left w:val="single" w:sz="10" w:space="0" w:color="CCCCCC"/>
              <w:bottom w:val="single" w:sz="10" w:space="0" w:color="CCCCCC"/>
              <w:right w:val="single" w:sz="10" w:space="0" w:color="CCCCCC"/>
            </w:tcBorders>
            <w:shd w:val="clear" w:color="auto" w:fill="FFFFFF"/>
          </w:tcPr>
          <w:p w14:paraId="52419D2E" w14:textId="19701326" w:rsidR="00A27612" w:rsidRPr="002A03E4" w:rsidRDefault="00A27612" w:rsidP="00A27612">
            <w:pPr>
              <w:spacing w:after="0" w:line="240" w:lineRule="auto"/>
              <w:rPr>
                <w:b/>
                <w:bCs/>
                <w:sz w:val="16"/>
                <w:szCs w:val="16"/>
              </w:rPr>
            </w:pPr>
            <w:r w:rsidRPr="002A03E4">
              <w:rPr>
                <w:sz w:val="16"/>
                <w:szCs w:val="16"/>
              </w:rPr>
              <w:t xml:space="preserve"> </w:t>
            </w:r>
            <w:r w:rsidR="005E5400" w:rsidRPr="002A03E4">
              <w:rPr>
                <w:sz w:val="16"/>
                <w:szCs w:val="16"/>
              </w:rPr>
              <w:t xml:space="preserve">       </w:t>
            </w:r>
            <w:r w:rsidRPr="002A03E4">
              <w:rPr>
                <w:sz w:val="16"/>
                <w:szCs w:val="16"/>
              </w:rPr>
              <w:t xml:space="preserve">                </w:t>
            </w:r>
            <w:r w:rsidRPr="002A03E4">
              <w:rPr>
                <w:b/>
                <w:bCs/>
                <w:sz w:val="16"/>
                <w:szCs w:val="16"/>
              </w:rPr>
              <w:t>21</w:t>
            </w:r>
          </w:p>
          <w:p w14:paraId="19C13882" w14:textId="382082AB" w:rsidR="00A27612" w:rsidRPr="002A03E4" w:rsidRDefault="00A27612" w:rsidP="008026C3">
            <w:pPr>
              <w:spacing w:after="0" w:line="240" w:lineRule="auto"/>
              <w:rPr>
                <w:sz w:val="16"/>
                <w:szCs w:val="16"/>
              </w:rPr>
            </w:pPr>
            <w:r w:rsidRPr="002A03E4">
              <w:rPr>
                <w:sz w:val="16"/>
                <w:szCs w:val="16"/>
              </w:rPr>
              <w:t xml:space="preserve">9:00 Balloon     </w:t>
            </w:r>
          </w:p>
          <w:p w14:paraId="24A19D55" w14:textId="77777777" w:rsidR="00A27612" w:rsidRPr="002A03E4" w:rsidRDefault="00A27612" w:rsidP="008026C3">
            <w:pPr>
              <w:spacing w:after="0" w:line="240" w:lineRule="auto"/>
              <w:rPr>
                <w:sz w:val="16"/>
                <w:szCs w:val="16"/>
              </w:rPr>
            </w:pPr>
            <w:r w:rsidRPr="002A03E4">
              <w:rPr>
                <w:sz w:val="16"/>
                <w:szCs w:val="16"/>
              </w:rPr>
              <w:t xml:space="preserve">     Badminton</w:t>
            </w:r>
          </w:p>
          <w:p w14:paraId="671D9201" w14:textId="77777777" w:rsidR="00A27612" w:rsidRDefault="00A27612" w:rsidP="00A27612">
            <w:pPr>
              <w:spacing w:after="0" w:line="240" w:lineRule="auto"/>
              <w:rPr>
                <w:sz w:val="16"/>
                <w:szCs w:val="16"/>
              </w:rPr>
            </w:pPr>
            <w:r w:rsidRPr="002A03E4">
              <w:rPr>
                <w:sz w:val="16"/>
                <w:szCs w:val="16"/>
              </w:rPr>
              <w:t>10:30 Pool Noodle Exercises</w:t>
            </w:r>
          </w:p>
          <w:p w14:paraId="47D96D01" w14:textId="61FA280F" w:rsidR="0012252F" w:rsidRPr="002A03E4" w:rsidRDefault="0012252F" w:rsidP="00A27612">
            <w:pPr>
              <w:spacing w:after="0" w:line="240" w:lineRule="auto"/>
              <w:rPr>
                <w:sz w:val="16"/>
                <w:szCs w:val="16"/>
              </w:rPr>
            </w:pPr>
            <w:r>
              <w:rPr>
                <w:sz w:val="16"/>
                <w:szCs w:val="16"/>
              </w:rPr>
              <w:t>1:00 Reader’s Build</w:t>
            </w:r>
          </w:p>
          <w:p w14:paraId="64FE7C47" w14:textId="79735968" w:rsidR="005E5400" w:rsidRPr="002A03E4" w:rsidRDefault="00A27612" w:rsidP="00C22F1B">
            <w:pPr>
              <w:spacing w:after="0"/>
              <w:rPr>
                <w:sz w:val="16"/>
                <w:szCs w:val="16"/>
              </w:rPr>
            </w:pPr>
            <w:r w:rsidRPr="002A03E4">
              <w:rPr>
                <w:sz w:val="16"/>
                <w:szCs w:val="16"/>
              </w:rPr>
              <w:t xml:space="preserve">3:00 </w:t>
            </w:r>
            <w:r w:rsidR="00D37641">
              <w:rPr>
                <w:noProof/>
                <w:sz w:val="16"/>
                <w:szCs w:val="16"/>
              </w:rPr>
              <w:t>Snow Ball Toss</w:t>
            </w:r>
          </w:p>
          <w:p w14:paraId="2C328F45" w14:textId="476E13E8" w:rsidR="00F97432" w:rsidRPr="002A03E4" w:rsidRDefault="00F97432" w:rsidP="005E5400">
            <w:pPr>
              <w:rPr>
                <w:sz w:val="16"/>
                <w:szCs w:val="16"/>
              </w:rPr>
            </w:pPr>
            <w:r w:rsidRPr="002A03E4">
              <w:rPr>
                <w:b/>
                <w:bCs/>
                <w:color w:val="FF0000"/>
                <w:sz w:val="16"/>
                <w:szCs w:val="16"/>
              </w:rPr>
              <w:t>Residents Choice Dinner</w:t>
            </w:r>
          </w:p>
        </w:tc>
        <w:tc>
          <w:tcPr>
            <w:tcW w:w="1542" w:type="dxa"/>
            <w:tcBorders>
              <w:top w:val="single" w:sz="10" w:space="0" w:color="CCCCCC"/>
              <w:left w:val="single" w:sz="10" w:space="0" w:color="CCCCCC"/>
              <w:bottom w:val="single" w:sz="10" w:space="0" w:color="CCCCCC"/>
              <w:right w:val="single" w:sz="10" w:space="0" w:color="CCCCCC"/>
            </w:tcBorders>
            <w:shd w:val="clear" w:color="auto" w:fill="FFFFFF"/>
          </w:tcPr>
          <w:p w14:paraId="129AFDAE" w14:textId="3E568BEA" w:rsidR="00677938" w:rsidRPr="002A03E4" w:rsidRDefault="00677938" w:rsidP="00A27612">
            <w:pPr>
              <w:spacing w:after="120" w:line="240" w:lineRule="auto"/>
              <w:contextualSpacing/>
              <w:rPr>
                <w:b/>
                <w:bCs/>
                <w:noProof/>
                <w:sz w:val="16"/>
                <w:szCs w:val="16"/>
              </w:rPr>
            </w:pPr>
            <w:r w:rsidRPr="002A03E4">
              <w:rPr>
                <w:b/>
                <w:bCs/>
                <w:noProof/>
                <w:sz w:val="16"/>
                <w:szCs w:val="16"/>
              </w:rPr>
              <w:t xml:space="preserve">                        22 </w:t>
            </w:r>
          </w:p>
          <w:p w14:paraId="740F962D" w14:textId="3395BDB1" w:rsidR="00A27612" w:rsidRPr="002A03E4" w:rsidRDefault="00A27612" w:rsidP="00A27612">
            <w:pPr>
              <w:spacing w:after="120" w:line="240" w:lineRule="auto"/>
              <w:contextualSpacing/>
              <w:rPr>
                <w:noProof/>
                <w:sz w:val="16"/>
                <w:szCs w:val="16"/>
              </w:rPr>
            </w:pPr>
            <w:r w:rsidRPr="002A03E4">
              <w:rPr>
                <w:noProof/>
                <w:sz w:val="16"/>
                <w:szCs w:val="16"/>
              </w:rPr>
              <w:t>9:00 Soccer</w:t>
            </w:r>
          </w:p>
          <w:p w14:paraId="15012A92" w14:textId="77777777" w:rsidR="00A27612" w:rsidRPr="002A03E4" w:rsidRDefault="00A27612" w:rsidP="00A27612">
            <w:pPr>
              <w:spacing w:after="0"/>
              <w:rPr>
                <w:noProof/>
                <w:sz w:val="16"/>
                <w:szCs w:val="16"/>
              </w:rPr>
            </w:pPr>
            <w:r w:rsidRPr="002A03E4">
              <w:rPr>
                <w:noProof/>
                <w:sz w:val="16"/>
                <w:szCs w:val="16"/>
              </w:rPr>
              <w:t>10:30 Bible Study</w:t>
            </w:r>
          </w:p>
          <w:p w14:paraId="68CADE01" w14:textId="305401BD" w:rsidR="00A27612" w:rsidRPr="002A03E4" w:rsidRDefault="00C22F1B" w:rsidP="00A27612">
            <w:pPr>
              <w:spacing w:after="0"/>
              <w:rPr>
                <w:noProof/>
                <w:sz w:val="16"/>
                <w:szCs w:val="16"/>
              </w:rPr>
            </w:pPr>
            <w:r>
              <w:rPr>
                <w:noProof/>
                <w:sz w:val="16"/>
                <w:szCs w:val="16"/>
              </w:rPr>
              <w:t>3</w:t>
            </w:r>
            <w:r w:rsidR="00A27612" w:rsidRPr="002A03E4">
              <w:rPr>
                <w:noProof/>
                <w:sz w:val="16"/>
                <w:szCs w:val="16"/>
              </w:rPr>
              <w:t xml:space="preserve">:00 </w:t>
            </w:r>
            <w:r w:rsidR="0012252F">
              <w:rPr>
                <w:sz w:val="16"/>
                <w:szCs w:val="16"/>
              </w:rPr>
              <w:t>Christmas Happy Hour</w:t>
            </w:r>
          </w:p>
          <w:p w14:paraId="49B3CAB1" w14:textId="77777777" w:rsidR="00A27612" w:rsidRPr="002A03E4" w:rsidRDefault="00A27612" w:rsidP="00A27612">
            <w:pPr>
              <w:spacing w:after="120" w:line="240" w:lineRule="auto"/>
              <w:rPr>
                <w:noProof/>
                <w:sz w:val="16"/>
                <w:szCs w:val="16"/>
              </w:rPr>
            </w:pPr>
            <w:r w:rsidRPr="002A03E4">
              <w:rPr>
                <w:noProof/>
                <w:sz w:val="16"/>
                <w:szCs w:val="16"/>
              </w:rPr>
              <w:t>6:30 Social Hour</w:t>
            </w:r>
          </w:p>
          <w:p w14:paraId="5BEE34A5" w14:textId="758297B6" w:rsidR="00055ED5" w:rsidRPr="002A03E4" w:rsidRDefault="008026C3" w:rsidP="003A7DCC">
            <w:pPr>
              <w:rPr>
                <w:sz w:val="16"/>
                <w:szCs w:val="16"/>
              </w:rPr>
            </w:pPr>
            <w:r w:rsidRPr="008026C3">
              <w:rPr>
                <w:color w:val="FF0000"/>
                <w:sz w:val="16"/>
                <w:szCs w:val="16"/>
              </w:rPr>
              <w:t>Ugly Sweater Day!</w:t>
            </w:r>
          </w:p>
        </w:tc>
        <w:tc>
          <w:tcPr>
            <w:tcW w:w="1565" w:type="dxa"/>
            <w:tcBorders>
              <w:top w:val="single" w:sz="10" w:space="0" w:color="CCCCCC"/>
              <w:left w:val="single" w:sz="10" w:space="0" w:color="CCCCCC"/>
              <w:bottom w:val="single" w:sz="10" w:space="0" w:color="CCCCCC"/>
              <w:right w:val="single" w:sz="10" w:space="0" w:color="CCCCCC"/>
            </w:tcBorders>
            <w:shd w:val="clear" w:color="auto" w:fill="F5F5F5"/>
          </w:tcPr>
          <w:tbl>
            <w:tblPr>
              <w:tblpPr w:tblpXSpec="right" w:tblpYSpec="top"/>
              <w:tblW w:w="0" w:type="auto"/>
              <w:tblCellMar>
                <w:left w:w="10" w:type="dxa"/>
                <w:right w:w="10" w:type="dxa"/>
              </w:tblCellMar>
              <w:tblLook w:val="0000" w:firstRow="0" w:lastRow="0" w:firstColumn="0" w:lastColumn="0" w:noHBand="0" w:noVBand="0"/>
            </w:tblPr>
            <w:tblGrid>
              <w:gridCol w:w="198"/>
            </w:tblGrid>
            <w:tr w:rsidR="00055ED5" w:rsidRPr="002A03E4" w14:paraId="61D767C9" w14:textId="77777777" w:rsidTr="003A7DCC">
              <w:tc>
                <w:tcPr>
                  <w:tcW w:w="0" w:type="auto"/>
                </w:tcPr>
                <w:p w14:paraId="5C66765B" w14:textId="77777777" w:rsidR="00055ED5" w:rsidRPr="002A03E4" w:rsidRDefault="00055ED5" w:rsidP="003A7DCC">
                  <w:pPr>
                    <w:rPr>
                      <w:sz w:val="16"/>
                      <w:szCs w:val="16"/>
                    </w:rPr>
                  </w:pPr>
                  <w:r w:rsidRPr="002A03E4">
                    <w:rPr>
                      <w:b/>
                      <w:bCs/>
                      <w:sz w:val="16"/>
                      <w:szCs w:val="16"/>
                    </w:rPr>
                    <w:t>23</w:t>
                  </w:r>
                </w:p>
              </w:tc>
            </w:tr>
          </w:tbl>
          <w:p w14:paraId="6ADBED22" w14:textId="77777777" w:rsidR="003928E2" w:rsidRPr="002A03E4" w:rsidRDefault="003928E2" w:rsidP="003928E2">
            <w:pPr>
              <w:spacing w:after="0" w:line="240" w:lineRule="auto"/>
              <w:rPr>
                <w:sz w:val="16"/>
                <w:szCs w:val="16"/>
              </w:rPr>
            </w:pPr>
            <w:r w:rsidRPr="002A03E4">
              <w:rPr>
                <w:sz w:val="16"/>
                <w:szCs w:val="16"/>
              </w:rPr>
              <w:t>10:30 Pool Noodle</w:t>
            </w:r>
          </w:p>
          <w:p w14:paraId="12252738" w14:textId="77777777" w:rsidR="003928E2" w:rsidRPr="002A03E4" w:rsidRDefault="003928E2" w:rsidP="003928E2">
            <w:pPr>
              <w:spacing w:after="0"/>
              <w:rPr>
                <w:sz w:val="16"/>
                <w:szCs w:val="16"/>
              </w:rPr>
            </w:pPr>
            <w:r w:rsidRPr="002A03E4">
              <w:rPr>
                <w:sz w:val="16"/>
                <w:szCs w:val="16"/>
              </w:rPr>
              <w:t>Exercises</w:t>
            </w:r>
          </w:p>
          <w:p w14:paraId="1FB564FC" w14:textId="77777777" w:rsidR="00055ED5" w:rsidRPr="002A03E4" w:rsidRDefault="00055ED5" w:rsidP="003A7DCC">
            <w:pPr>
              <w:rPr>
                <w:sz w:val="16"/>
                <w:szCs w:val="16"/>
              </w:rPr>
            </w:pPr>
          </w:p>
        </w:tc>
      </w:tr>
      <w:tr w:rsidR="00055ED5" w14:paraId="337A047D" w14:textId="77777777" w:rsidTr="00C22F1B">
        <w:trPr>
          <w:trHeight w:val="1823"/>
        </w:trPr>
        <w:tc>
          <w:tcPr>
            <w:tcW w:w="1542" w:type="dxa"/>
            <w:tcBorders>
              <w:top w:val="single" w:sz="10" w:space="0" w:color="CCCCCC"/>
              <w:left w:val="single" w:sz="10" w:space="0" w:color="CCCCCC"/>
              <w:bottom w:val="single" w:sz="10" w:space="0" w:color="CCCCCC"/>
              <w:right w:val="single" w:sz="10" w:space="0" w:color="CCCCCC"/>
            </w:tcBorders>
            <w:shd w:val="clear" w:color="auto" w:fill="F5F5F5"/>
          </w:tcPr>
          <w:tbl>
            <w:tblPr>
              <w:tblpPr w:tblpXSpec="right" w:tblpYSpec="top"/>
              <w:tblW w:w="0" w:type="auto"/>
              <w:tblCellMar>
                <w:left w:w="10" w:type="dxa"/>
                <w:right w:w="10" w:type="dxa"/>
              </w:tblCellMar>
              <w:tblLook w:val="0000" w:firstRow="0" w:lastRow="0" w:firstColumn="0" w:lastColumn="0" w:noHBand="0" w:noVBand="0"/>
            </w:tblPr>
            <w:tblGrid>
              <w:gridCol w:w="198"/>
            </w:tblGrid>
            <w:tr w:rsidR="00055ED5" w:rsidRPr="002A03E4" w14:paraId="7A88C1EF" w14:textId="77777777" w:rsidTr="003A7DCC">
              <w:tc>
                <w:tcPr>
                  <w:tcW w:w="0" w:type="auto"/>
                </w:tcPr>
                <w:p w14:paraId="693D94F7" w14:textId="77777777" w:rsidR="00055ED5" w:rsidRPr="002A03E4" w:rsidRDefault="00055ED5" w:rsidP="003A7DCC">
                  <w:pPr>
                    <w:rPr>
                      <w:sz w:val="16"/>
                      <w:szCs w:val="16"/>
                    </w:rPr>
                  </w:pPr>
                  <w:r w:rsidRPr="002A03E4">
                    <w:rPr>
                      <w:b/>
                      <w:bCs/>
                      <w:sz w:val="16"/>
                      <w:szCs w:val="16"/>
                    </w:rPr>
                    <w:t>24</w:t>
                  </w:r>
                </w:p>
              </w:tc>
            </w:tr>
          </w:tbl>
          <w:p w14:paraId="0E0E70F2" w14:textId="77777777" w:rsidR="0012252F" w:rsidRDefault="0012252F" w:rsidP="0012252F">
            <w:pPr>
              <w:spacing w:after="0" w:line="240" w:lineRule="auto"/>
              <w:rPr>
                <w:sz w:val="16"/>
                <w:szCs w:val="16"/>
              </w:rPr>
            </w:pPr>
          </w:p>
          <w:p w14:paraId="50F60564" w14:textId="0A19779D" w:rsidR="008524EE" w:rsidRDefault="008524EE" w:rsidP="0012252F">
            <w:pPr>
              <w:spacing w:after="0" w:line="240" w:lineRule="auto"/>
              <w:rPr>
                <w:sz w:val="16"/>
                <w:szCs w:val="16"/>
              </w:rPr>
            </w:pPr>
            <w:r w:rsidRPr="002A03E4">
              <w:rPr>
                <w:sz w:val="16"/>
                <w:szCs w:val="16"/>
              </w:rPr>
              <w:t>10:30 Pool Noodle</w:t>
            </w:r>
            <w:r w:rsidR="0012252F">
              <w:rPr>
                <w:sz w:val="16"/>
                <w:szCs w:val="16"/>
              </w:rPr>
              <w:t xml:space="preserve"> </w:t>
            </w:r>
            <w:r w:rsidRPr="002A03E4">
              <w:rPr>
                <w:sz w:val="16"/>
                <w:szCs w:val="16"/>
              </w:rPr>
              <w:t>Exercises</w:t>
            </w:r>
          </w:p>
          <w:p w14:paraId="00E64C67" w14:textId="77777777" w:rsidR="0012252F" w:rsidRPr="002A03E4" w:rsidRDefault="0012252F" w:rsidP="0012252F">
            <w:pPr>
              <w:spacing w:after="0" w:line="240" w:lineRule="auto"/>
              <w:rPr>
                <w:sz w:val="16"/>
                <w:szCs w:val="16"/>
              </w:rPr>
            </w:pPr>
          </w:p>
          <w:p w14:paraId="77838CC5" w14:textId="25F183FD" w:rsidR="00074B9A" w:rsidRPr="002A03E4" w:rsidRDefault="008524EE" w:rsidP="002A03E4">
            <w:pPr>
              <w:spacing w:after="0"/>
              <w:rPr>
                <w:sz w:val="16"/>
                <w:szCs w:val="16"/>
              </w:rPr>
            </w:pPr>
            <w:r w:rsidRPr="002A03E4">
              <w:rPr>
                <w:sz w:val="16"/>
                <w:szCs w:val="16"/>
              </w:rPr>
              <w:t>3:00 Dice</w:t>
            </w:r>
          </w:p>
          <w:p w14:paraId="6B84F7D7" w14:textId="149DB6F6" w:rsidR="008524EE" w:rsidRPr="002A03E4" w:rsidRDefault="008524EE" w:rsidP="008524EE">
            <w:pPr>
              <w:rPr>
                <w:sz w:val="16"/>
                <w:szCs w:val="16"/>
              </w:rPr>
            </w:pPr>
          </w:p>
        </w:tc>
        <w:tc>
          <w:tcPr>
            <w:tcW w:w="1542"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198"/>
            </w:tblGrid>
            <w:tr w:rsidR="00055ED5" w:rsidRPr="002A03E4" w14:paraId="0D358ADE" w14:textId="77777777" w:rsidTr="003A7DCC">
              <w:tc>
                <w:tcPr>
                  <w:tcW w:w="0" w:type="auto"/>
                </w:tcPr>
                <w:p w14:paraId="6724E36C" w14:textId="77777777" w:rsidR="00055ED5" w:rsidRPr="002A03E4" w:rsidRDefault="00055ED5" w:rsidP="003A7DCC">
                  <w:pPr>
                    <w:rPr>
                      <w:sz w:val="16"/>
                      <w:szCs w:val="16"/>
                    </w:rPr>
                  </w:pPr>
                  <w:r w:rsidRPr="002A03E4">
                    <w:rPr>
                      <w:b/>
                      <w:bCs/>
                      <w:sz w:val="16"/>
                      <w:szCs w:val="16"/>
                    </w:rPr>
                    <w:t>25</w:t>
                  </w:r>
                </w:p>
              </w:tc>
            </w:tr>
            <w:tr w:rsidR="00055ED5" w:rsidRPr="002A03E4" w14:paraId="292CB30D" w14:textId="77777777" w:rsidTr="003A7DCC">
              <w:tc>
                <w:tcPr>
                  <w:tcW w:w="0" w:type="auto"/>
                </w:tcPr>
                <w:p w14:paraId="5A1D17F3" w14:textId="0ACEC4EA" w:rsidR="00055ED5" w:rsidRPr="002A03E4" w:rsidRDefault="00055ED5" w:rsidP="003A7DCC">
                  <w:pPr>
                    <w:rPr>
                      <w:sz w:val="16"/>
                      <w:szCs w:val="16"/>
                    </w:rPr>
                  </w:pPr>
                  <w:r w:rsidRPr="002A03E4">
                    <w:rPr>
                      <w:noProof/>
                      <w:sz w:val="16"/>
                      <w:szCs w:val="16"/>
                    </w:rPr>
                    <w:drawing>
                      <wp:anchor distT="0" distB="0" distL="114300" distR="114300" simplePos="0" relativeHeight="251655168" behindDoc="0" locked="0" layoutInCell="1" allowOverlap="1" wp14:anchorId="76732F2D" wp14:editId="0492774D">
                        <wp:simplePos x="0" y="0"/>
                        <wp:positionH relativeFrom="margin">
                          <wp:align>right</wp:align>
                        </wp:positionH>
                        <wp:positionV relativeFrom="line">
                          <wp:posOffset>0</wp:posOffset>
                        </wp:positionV>
                        <wp:extent cx="190500" cy="1905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3D6B7C7" w14:textId="7F23D390" w:rsidR="00055ED5" w:rsidRPr="00C22F1B" w:rsidRDefault="00DA2BF9" w:rsidP="003A7DCC">
            <w:pPr>
              <w:rPr>
                <w:color w:val="FF0000"/>
                <w:sz w:val="16"/>
                <w:szCs w:val="16"/>
              </w:rPr>
            </w:pPr>
            <w:hyperlink r:id="rId21" w:history="1">
              <w:r w:rsidR="00055ED5" w:rsidRPr="00C22F1B">
                <w:rPr>
                  <w:color w:val="FF0000"/>
                  <w:sz w:val="16"/>
                  <w:szCs w:val="16"/>
                </w:rPr>
                <w:t>Christmas</w:t>
              </w:r>
            </w:hyperlink>
            <w:r w:rsidR="00C22F1B">
              <w:rPr>
                <w:color w:val="FF0000"/>
                <w:sz w:val="16"/>
                <w:szCs w:val="16"/>
              </w:rPr>
              <w:t xml:space="preserve"> Day</w:t>
            </w:r>
          </w:p>
          <w:p w14:paraId="73964BAE" w14:textId="77777777" w:rsidR="0012252F" w:rsidRDefault="00C22F1B" w:rsidP="0012252F">
            <w:pPr>
              <w:rPr>
                <w:sz w:val="16"/>
                <w:szCs w:val="16"/>
              </w:rPr>
            </w:pPr>
            <w:r>
              <w:rPr>
                <w:sz w:val="16"/>
                <w:szCs w:val="16"/>
              </w:rPr>
              <w:t xml:space="preserve">9:00 </w:t>
            </w:r>
            <w:proofErr w:type="gramStart"/>
            <w:r w:rsidR="007C7437">
              <w:rPr>
                <w:sz w:val="16"/>
                <w:szCs w:val="16"/>
              </w:rPr>
              <w:t>Shuffle Board</w:t>
            </w:r>
            <w:proofErr w:type="gramEnd"/>
            <w:r w:rsidR="007C7437">
              <w:rPr>
                <w:sz w:val="16"/>
                <w:szCs w:val="16"/>
              </w:rPr>
              <w:t xml:space="preserve"> </w:t>
            </w:r>
          </w:p>
          <w:p w14:paraId="32DDB12C" w14:textId="4F5B108A" w:rsidR="008026C3" w:rsidRPr="002A03E4" w:rsidRDefault="008026C3" w:rsidP="0012252F">
            <w:pPr>
              <w:rPr>
                <w:sz w:val="16"/>
                <w:szCs w:val="16"/>
              </w:rPr>
            </w:pPr>
            <w:r>
              <w:rPr>
                <w:sz w:val="16"/>
                <w:szCs w:val="16"/>
              </w:rPr>
              <w:t>3:00 Chase the Ace</w:t>
            </w:r>
          </w:p>
        </w:tc>
        <w:tc>
          <w:tcPr>
            <w:tcW w:w="1542"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198"/>
            </w:tblGrid>
            <w:tr w:rsidR="00055ED5" w:rsidRPr="002A03E4" w14:paraId="7B611D1E" w14:textId="77777777" w:rsidTr="003A7DCC">
              <w:tc>
                <w:tcPr>
                  <w:tcW w:w="0" w:type="auto"/>
                </w:tcPr>
                <w:p w14:paraId="7DE2A857" w14:textId="77777777" w:rsidR="00055ED5" w:rsidRPr="002A03E4" w:rsidRDefault="00055ED5" w:rsidP="003A7DCC">
                  <w:pPr>
                    <w:rPr>
                      <w:sz w:val="16"/>
                      <w:szCs w:val="16"/>
                    </w:rPr>
                  </w:pPr>
                  <w:r w:rsidRPr="002A03E4">
                    <w:rPr>
                      <w:b/>
                      <w:bCs/>
                      <w:sz w:val="16"/>
                      <w:szCs w:val="16"/>
                    </w:rPr>
                    <w:t>26</w:t>
                  </w:r>
                </w:p>
              </w:tc>
            </w:tr>
            <w:tr w:rsidR="00055ED5" w:rsidRPr="002A03E4" w14:paraId="3F3090B5" w14:textId="77777777" w:rsidTr="003A7DCC">
              <w:tc>
                <w:tcPr>
                  <w:tcW w:w="0" w:type="auto"/>
                </w:tcPr>
                <w:p w14:paraId="57A7107E" w14:textId="3F8FBF2A" w:rsidR="00055ED5" w:rsidRPr="002A03E4" w:rsidRDefault="00055ED5" w:rsidP="003A7DCC">
                  <w:pPr>
                    <w:rPr>
                      <w:sz w:val="16"/>
                      <w:szCs w:val="16"/>
                    </w:rPr>
                  </w:pPr>
                </w:p>
              </w:tc>
            </w:tr>
          </w:tbl>
          <w:p w14:paraId="2DAE02AF" w14:textId="162A968B" w:rsidR="008026C3" w:rsidRDefault="00DA2BF9" w:rsidP="00C22F1B">
            <w:pPr>
              <w:rPr>
                <w:color w:val="FF0000"/>
                <w:sz w:val="16"/>
                <w:szCs w:val="16"/>
              </w:rPr>
            </w:pPr>
            <w:hyperlink r:id="rId22" w:history="1">
              <w:r w:rsidR="00055ED5" w:rsidRPr="00C22F1B">
                <w:rPr>
                  <w:color w:val="FF0000"/>
                  <w:sz w:val="16"/>
                  <w:szCs w:val="16"/>
                </w:rPr>
                <w:t>Boxing Day</w:t>
              </w:r>
            </w:hyperlink>
          </w:p>
          <w:p w14:paraId="33B56063" w14:textId="77777777" w:rsidR="0012252F" w:rsidRPr="0012252F" w:rsidRDefault="0012252F" w:rsidP="0012252F">
            <w:pPr>
              <w:spacing w:after="0"/>
              <w:rPr>
                <w:sz w:val="16"/>
                <w:szCs w:val="16"/>
              </w:rPr>
            </w:pPr>
            <w:r w:rsidRPr="0012252F">
              <w:rPr>
                <w:sz w:val="16"/>
                <w:szCs w:val="16"/>
              </w:rPr>
              <w:t>9:00 Balloon Badminton</w:t>
            </w:r>
          </w:p>
          <w:p w14:paraId="07A9CC25" w14:textId="6A64AFB3" w:rsidR="008026C3" w:rsidRPr="008026C3" w:rsidRDefault="008026C3" w:rsidP="0012252F">
            <w:pPr>
              <w:spacing w:after="0"/>
              <w:rPr>
                <w:rFonts w:ascii="Arial" w:hAnsi="Arial"/>
                <w:sz w:val="16"/>
                <w:szCs w:val="16"/>
              </w:rPr>
            </w:pPr>
            <w:r w:rsidRPr="008026C3">
              <w:rPr>
                <w:rFonts w:ascii="Arial" w:hAnsi="Arial"/>
                <w:sz w:val="16"/>
                <w:szCs w:val="16"/>
              </w:rPr>
              <w:t>10:30 Pool Noodle Exercises</w:t>
            </w:r>
          </w:p>
          <w:p w14:paraId="452C4EEA" w14:textId="18094F62" w:rsidR="008026C3" w:rsidRPr="008026C3" w:rsidRDefault="008026C3" w:rsidP="0012252F">
            <w:pPr>
              <w:spacing w:after="0"/>
              <w:rPr>
                <w:sz w:val="16"/>
                <w:szCs w:val="16"/>
              </w:rPr>
            </w:pPr>
            <w:r w:rsidRPr="008026C3">
              <w:rPr>
                <w:rFonts w:ascii="Arial" w:hAnsi="Arial"/>
                <w:sz w:val="16"/>
                <w:szCs w:val="16"/>
              </w:rPr>
              <w:t>3:00 31 Card Game</w:t>
            </w:r>
          </w:p>
        </w:tc>
        <w:tc>
          <w:tcPr>
            <w:tcW w:w="1542"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198"/>
            </w:tblGrid>
            <w:tr w:rsidR="00055ED5" w:rsidRPr="002A03E4" w14:paraId="4DDEEB74" w14:textId="77777777" w:rsidTr="003A7DCC">
              <w:tc>
                <w:tcPr>
                  <w:tcW w:w="0" w:type="auto"/>
                </w:tcPr>
                <w:p w14:paraId="4FDC34B5" w14:textId="77777777" w:rsidR="00055ED5" w:rsidRPr="002A03E4" w:rsidRDefault="00055ED5" w:rsidP="003A7DCC">
                  <w:pPr>
                    <w:rPr>
                      <w:sz w:val="16"/>
                      <w:szCs w:val="16"/>
                    </w:rPr>
                  </w:pPr>
                  <w:r w:rsidRPr="002A03E4">
                    <w:rPr>
                      <w:b/>
                      <w:bCs/>
                      <w:sz w:val="16"/>
                      <w:szCs w:val="16"/>
                    </w:rPr>
                    <w:t>27</w:t>
                  </w:r>
                </w:p>
              </w:tc>
            </w:tr>
          </w:tbl>
          <w:p w14:paraId="7DF7846C" w14:textId="77777777" w:rsidR="00F97432" w:rsidRPr="002A03E4" w:rsidRDefault="00F97432" w:rsidP="00F97432">
            <w:pPr>
              <w:spacing w:after="0" w:line="240" w:lineRule="auto"/>
              <w:rPr>
                <w:b/>
                <w:bCs/>
                <w:color w:val="FF0000"/>
                <w:sz w:val="16"/>
                <w:szCs w:val="16"/>
                <w:u w:val="single"/>
              </w:rPr>
            </w:pPr>
            <w:r w:rsidRPr="002A03E4">
              <w:rPr>
                <w:b/>
                <w:bCs/>
                <w:color w:val="FF0000"/>
                <w:sz w:val="16"/>
                <w:szCs w:val="16"/>
                <w:u w:val="single"/>
              </w:rPr>
              <w:t>Courtesy Car</w:t>
            </w:r>
          </w:p>
          <w:p w14:paraId="1F038DD1" w14:textId="77777777" w:rsidR="00C22F1B" w:rsidRDefault="00C22F1B" w:rsidP="00A27612">
            <w:pPr>
              <w:spacing w:after="0" w:line="240" w:lineRule="auto"/>
              <w:rPr>
                <w:sz w:val="16"/>
                <w:szCs w:val="16"/>
              </w:rPr>
            </w:pPr>
          </w:p>
          <w:p w14:paraId="66ADCC19" w14:textId="4EDA1279" w:rsidR="00A27612" w:rsidRDefault="00A27612" w:rsidP="00A27612">
            <w:pPr>
              <w:spacing w:after="0" w:line="240" w:lineRule="auto"/>
              <w:rPr>
                <w:sz w:val="16"/>
                <w:szCs w:val="16"/>
              </w:rPr>
            </w:pPr>
            <w:r w:rsidRPr="002A03E4">
              <w:rPr>
                <w:sz w:val="16"/>
                <w:szCs w:val="16"/>
              </w:rPr>
              <w:t>9:00 Roller Ball</w:t>
            </w:r>
          </w:p>
          <w:p w14:paraId="55908E62" w14:textId="58E454CF" w:rsidR="0012252F" w:rsidRPr="0012252F" w:rsidRDefault="0012252F" w:rsidP="00A27612">
            <w:pPr>
              <w:spacing w:after="0" w:line="240" w:lineRule="auto"/>
              <w:rPr>
                <w:sz w:val="16"/>
                <w:szCs w:val="16"/>
              </w:rPr>
            </w:pPr>
            <w:r w:rsidRPr="0012252F">
              <w:rPr>
                <w:sz w:val="16"/>
                <w:szCs w:val="16"/>
              </w:rPr>
              <w:t>10:30 Pool Noodle Exercise</w:t>
            </w:r>
          </w:p>
          <w:p w14:paraId="0C1FEDA6" w14:textId="17B630D3" w:rsidR="00A27612" w:rsidRPr="002A03E4" w:rsidRDefault="00A27612" w:rsidP="00A27612">
            <w:pPr>
              <w:spacing w:after="0" w:line="240" w:lineRule="auto"/>
              <w:rPr>
                <w:sz w:val="16"/>
                <w:szCs w:val="16"/>
              </w:rPr>
            </w:pPr>
            <w:r w:rsidRPr="002A03E4">
              <w:rPr>
                <w:sz w:val="16"/>
                <w:szCs w:val="16"/>
              </w:rPr>
              <w:t>3:00</w:t>
            </w:r>
            <w:r w:rsidR="008026C3">
              <w:rPr>
                <w:sz w:val="16"/>
                <w:szCs w:val="16"/>
              </w:rPr>
              <w:t xml:space="preserve"> Uno</w:t>
            </w:r>
          </w:p>
          <w:p w14:paraId="7BFBA9F6" w14:textId="77777777" w:rsidR="00055ED5" w:rsidRPr="002A03E4" w:rsidRDefault="00055ED5" w:rsidP="003A7DCC">
            <w:pPr>
              <w:rPr>
                <w:sz w:val="16"/>
                <w:szCs w:val="16"/>
              </w:rPr>
            </w:pPr>
          </w:p>
        </w:tc>
        <w:tc>
          <w:tcPr>
            <w:tcW w:w="1546"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198"/>
            </w:tblGrid>
            <w:tr w:rsidR="00055ED5" w:rsidRPr="002A03E4" w14:paraId="1F14453C" w14:textId="77777777" w:rsidTr="003A7DCC">
              <w:tc>
                <w:tcPr>
                  <w:tcW w:w="0" w:type="auto"/>
                </w:tcPr>
                <w:p w14:paraId="00B446FF" w14:textId="77777777" w:rsidR="00055ED5" w:rsidRPr="002A03E4" w:rsidRDefault="00055ED5" w:rsidP="003A7DCC">
                  <w:pPr>
                    <w:rPr>
                      <w:sz w:val="16"/>
                      <w:szCs w:val="16"/>
                    </w:rPr>
                  </w:pPr>
                  <w:r w:rsidRPr="002A03E4">
                    <w:rPr>
                      <w:b/>
                      <w:bCs/>
                      <w:sz w:val="16"/>
                      <w:szCs w:val="16"/>
                    </w:rPr>
                    <w:t>28</w:t>
                  </w:r>
                </w:p>
              </w:tc>
            </w:tr>
          </w:tbl>
          <w:p w14:paraId="351056AE" w14:textId="77777777" w:rsidR="00C22F1B" w:rsidRDefault="00C22F1B" w:rsidP="00A27612">
            <w:pPr>
              <w:spacing w:after="0" w:line="240" w:lineRule="auto"/>
              <w:rPr>
                <w:sz w:val="16"/>
                <w:szCs w:val="16"/>
              </w:rPr>
            </w:pPr>
          </w:p>
          <w:p w14:paraId="08818FDE" w14:textId="24B9A8D5" w:rsidR="0012252F" w:rsidRDefault="0012252F" w:rsidP="00A27612">
            <w:pPr>
              <w:spacing w:after="0" w:line="240" w:lineRule="auto"/>
              <w:rPr>
                <w:sz w:val="16"/>
                <w:szCs w:val="16"/>
              </w:rPr>
            </w:pPr>
            <w:r>
              <w:rPr>
                <w:sz w:val="16"/>
                <w:szCs w:val="16"/>
              </w:rPr>
              <w:t>9:00 Balloon Badminton</w:t>
            </w:r>
          </w:p>
          <w:p w14:paraId="267604BE" w14:textId="4A967133" w:rsidR="00A27612" w:rsidRPr="002A03E4" w:rsidRDefault="00A27612" w:rsidP="00A27612">
            <w:pPr>
              <w:spacing w:after="0" w:line="240" w:lineRule="auto"/>
              <w:rPr>
                <w:sz w:val="16"/>
                <w:szCs w:val="16"/>
              </w:rPr>
            </w:pPr>
            <w:r w:rsidRPr="002A03E4">
              <w:rPr>
                <w:sz w:val="16"/>
                <w:szCs w:val="16"/>
              </w:rPr>
              <w:t>10:30 Pool Noodle Exercises</w:t>
            </w:r>
          </w:p>
          <w:p w14:paraId="67B0C2CC" w14:textId="01C8D525" w:rsidR="00055ED5" w:rsidRPr="002A03E4" w:rsidRDefault="00A27612" w:rsidP="00A27612">
            <w:pPr>
              <w:rPr>
                <w:sz w:val="16"/>
                <w:szCs w:val="16"/>
              </w:rPr>
            </w:pPr>
            <w:r w:rsidRPr="002A03E4">
              <w:rPr>
                <w:sz w:val="16"/>
                <w:szCs w:val="16"/>
              </w:rPr>
              <w:t>3:00</w:t>
            </w:r>
            <w:r w:rsidR="007C7437">
              <w:rPr>
                <w:sz w:val="16"/>
                <w:szCs w:val="16"/>
              </w:rPr>
              <w:t xml:space="preserve"> </w:t>
            </w:r>
            <w:r w:rsidR="0012252F">
              <w:rPr>
                <w:sz w:val="16"/>
                <w:szCs w:val="16"/>
              </w:rPr>
              <w:t>Memory Game</w:t>
            </w:r>
          </w:p>
        </w:tc>
        <w:tc>
          <w:tcPr>
            <w:tcW w:w="1542" w:type="dxa"/>
            <w:tcBorders>
              <w:top w:val="single" w:sz="10" w:space="0" w:color="CCCCCC"/>
              <w:left w:val="single" w:sz="10" w:space="0" w:color="CCCCCC"/>
              <w:bottom w:val="single" w:sz="10" w:space="0" w:color="CCCCCC"/>
              <w:right w:val="single" w:sz="10" w:space="0" w:color="CCCCCC"/>
            </w:tcBorders>
            <w:shd w:val="clear" w:color="auto" w:fill="FFFFFF"/>
          </w:tcPr>
          <w:tbl>
            <w:tblPr>
              <w:tblpPr w:tblpXSpec="right" w:tblpYSpec="top"/>
              <w:tblW w:w="0" w:type="auto"/>
              <w:tblCellMar>
                <w:left w:w="10" w:type="dxa"/>
                <w:right w:w="10" w:type="dxa"/>
              </w:tblCellMar>
              <w:tblLook w:val="0000" w:firstRow="0" w:lastRow="0" w:firstColumn="0" w:lastColumn="0" w:noHBand="0" w:noVBand="0"/>
            </w:tblPr>
            <w:tblGrid>
              <w:gridCol w:w="198"/>
            </w:tblGrid>
            <w:tr w:rsidR="00055ED5" w:rsidRPr="002A03E4" w14:paraId="14EAE542" w14:textId="77777777" w:rsidTr="003A7DCC">
              <w:tc>
                <w:tcPr>
                  <w:tcW w:w="0" w:type="auto"/>
                </w:tcPr>
                <w:p w14:paraId="032DF3B4" w14:textId="77777777" w:rsidR="00055ED5" w:rsidRPr="002A03E4" w:rsidRDefault="00055ED5" w:rsidP="003A7DCC">
                  <w:pPr>
                    <w:rPr>
                      <w:sz w:val="16"/>
                      <w:szCs w:val="16"/>
                    </w:rPr>
                  </w:pPr>
                  <w:r w:rsidRPr="002A03E4">
                    <w:rPr>
                      <w:b/>
                      <w:bCs/>
                      <w:sz w:val="16"/>
                      <w:szCs w:val="16"/>
                    </w:rPr>
                    <w:t>29</w:t>
                  </w:r>
                </w:p>
              </w:tc>
            </w:tr>
          </w:tbl>
          <w:p w14:paraId="22493B82" w14:textId="77777777" w:rsidR="0012252F" w:rsidRDefault="0012252F" w:rsidP="0012252F">
            <w:pPr>
              <w:spacing w:after="0" w:line="240" w:lineRule="auto"/>
              <w:contextualSpacing/>
              <w:rPr>
                <w:noProof/>
                <w:sz w:val="16"/>
                <w:szCs w:val="16"/>
              </w:rPr>
            </w:pPr>
          </w:p>
          <w:p w14:paraId="4B182679" w14:textId="03F327C4" w:rsidR="00A27612" w:rsidRPr="002A03E4" w:rsidRDefault="00A27612" w:rsidP="0012252F">
            <w:pPr>
              <w:spacing w:after="0" w:line="240" w:lineRule="auto"/>
              <w:contextualSpacing/>
              <w:rPr>
                <w:noProof/>
                <w:sz w:val="16"/>
                <w:szCs w:val="16"/>
              </w:rPr>
            </w:pPr>
            <w:r w:rsidRPr="002A03E4">
              <w:rPr>
                <w:noProof/>
                <w:sz w:val="16"/>
                <w:szCs w:val="16"/>
              </w:rPr>
              <w:t>9:00 Soccer</w:t>
            </w:r>
          </w:p>
          <w:p w14:paraId="7888D735" w14:textId="77777777" w:rsidR="00A27612" w:rsidRPr="002A03E4" w:rsidRDefault="00A27612" w:rsidP="0012252F">
            <w:pPr>
              <w:spacing w:after="0"/>
              <w:rPr>
                <w:noProof/>
                <w:sz w:val="16"/>
                <w:szCs w:val="16"/>
              </w:rPr>
            </w:pPr>
            <w:r w:rsidRPr="002A03E4">
              <w:rPr>
                <w:noProof/>
                <w:sz w:val="16"/>
                <w:szCs w:val="16"/>
              </w:rPr>
              <w:t>10:30 Bible Study</w:t>
            </w:r>
          </w:p>
          <w:p w14:paraId="31BA28A2" w14:textId="77777777" w:rsidR="0012252F" w:rsidRDefault="0012252F" w:rsidP="0012252F">
            <w:pPr>
              <w:spacing w:after="0"/>
              <w:rPr>
                <w:sz w:val="16"/>
                <w:szCs w:val="16"/>
              </w:rPr>
            </w:pPr>
            <w:r>
              <w:rPr>
                <w:sz w:val="16"/>
                <w:szCs w:val="16"/>
              </w:rPr>
              <w:t>3:00 Card Bingo</w:t>
            </w:r>
          </w:p>
          <w:p w14:paraId="22FF25E2" w14:textId="344E197D" w:rsidR="00C22F1B" w:rsidRDefault="00C22F1B" w:rsidP="0012252F">
            <w:pPr>
              <w:spacing w:after="0"/>
              <w:rPr>
                <w:sz w:val="16"/>
                <w:szCs w:val="16"/>
              </w:rPr>
            </w:pPr>
            <w:r>
              <w:rPr>
                <w:sz w:val="16"/>
                <w:szCs w:val="16"/>
              </w:rPr>
              <w:t>6:30 Social Hour</w:t>
            </w:r>
          </w:p>
          <w:p w14:paraId="1269D68B" w14:textId="3334998B" w:rsidR="00F97432" w:rsidRPr="002A03E4" w:rsidRDefault="0012252F" w:rsidP="00C22F1B">
            <w:pPr>
              <w:rPr>
                <w:sz w:val="16"/>
                <w:szCs w:val="16"/>
              </w:rPr>
            </w:pPr>
            <w:r w:rsidRPr="00CF2333">
              <w:rPr>
                <w:rFonts w:ascii="Ink Free" w:hAnsi="Ink Free"/>
                <w:b/>
                <w:noProof/>
                <w:color w:val="FF0000"/>
                <w:sz w:val="18"/>
                <w:szCs w:val="18"/>
                <w:u w:val="single"/>
              </w:rPr>
              <w:drawing>
                <wp:anchor distT="0" distB="0" distL="114300" distR="114300" simplePos="0" relativeHeight="251660288" behindDoc="0" locked="0" layoutInCell="1" allowOverlap="1" wp14:anchorId="0035FD7C" wp14:editId="01F77A1A">
                  <wp:simplePos x="0" y="0"/>
                  <wp:positionH relativeFrom="column">
                    <wp:posOffset>732790</wp:posOffset>
                  </wp:positionH>
                  <wp:positionV relativeFrom="paragraph">
                    <wp:posOffset>184785</wp:posOffset>
                  </wp:positionV>
                  <wp:extent cx="273685" cy="293370"/>
                  <wp:effectExtent l="0" t="0" r="0" b="0"/>
                  <wp:wrapNone/>
                  <wp:docPr id="724226069" name="Picture 724226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273685" cy="293370"/>
                          </a:xfrm>
                          <a:prstGeom prst="rect">
                            <a:avLst/>
                          </a:prstGeom>
                          <a:noFill/>
                        </pic:spPr>
                      </pic:pic>
                    </a:graphicData>
                  </a:graphic>
                  <wp14:sizeRelH relativeFrom="margin">
                    <wp14:pctWidth>0</wp14:pctWidth>
                  </wp14:sizeRelH>
                  <wp14:sizeRelV relativeFrom="margin">
                    <wp14:pctHeight>0</wp14:pctHeight>
                  </wp14:sizeRelV>
                </wp:anchor>
              </w:drawing>
            </w:r>
            <w:r w:rsidR="00F97432" w:rsidRPr="002A03E4">
              <w:rPr>
                <w:b/>
                <w:bCs/>
                <w:color w:val="FF0000"/>
                <w:sz w:val="16"/>
                <w:szCs w:val="16"/>
              </w:rPr>
              <w:t xml:space="preserve">Happy </w:t>
            </w:r>
            <w:proofErr w:type="gramStart"/>
            <w:r w:rsidR="00F97432" w:rsidRPr="002A03E4">
              <w:rPr>
                <w:b/>
                <w:bCs/>
                <w:color w:val="FF0000"/>
                <w:sz w:val="16"/>
                <w:szCs w:val="16"/>
              </w:rPr>
              <w:t>Birthday  Mary</w:t>
            </w:r>
            <w:proofErr w:type="gramEnd"/>
            <w:r w:rsidR="00F97432" w:rsidRPr="002A03E4">
              <w:rPr>
                <w:b/>
                <w:bCs/>
                <w:color w:val="FF0000"/>
                <w:sz w:val="16"/>
                <w:szCs w:val="16"/>
              </w:rPr>
              <w:t>!</w:t>
            </w:r>
            <w:r w:rsidR="00F97432" w:rsidRPr="002A03E4">
              <w:rPr>
                <w:rFonts w:ascii="Ink Free" w:hAnsi="Ink Free"/>
                <w:b/>
                <w:noProof/>
                <w:color w:val="FF0000"/>
                <w:sz w:val="16"/>
                <w:szCs w:val="16"/>
                <w:u w:val="single"/>
              </w:rPr>
              <w:t xml:space="preserve"> </w:t>
            </w:r>
          </w:p>
        </w:tc>
        <w:tc>
          <w:tcPr>
            <w:tcW w:w="1565" w:type="dxa"/>
            <w:tcBorders>
              <w:top w:val="single" w:sz="10" w:space="0" w:color="CCCCCC"/>
              <w:left w:val="single" w:sz="10" w:space="0" w:color="CCCCCC"/>
              <w:bottom w:val="single" w:sz="10" w:space="0" w:color="CCCCCC"/>
              <w:right w:val="single" w:sz="10" w:space="0" w:color="CCCCCC"/>
            </w:tcBorders>
            <w:shd w:val="clear" w:color="auto" w:fill="F5F5F5"/>
          </w:tcPr>
          <w:tbl>
            <w:tblPr>
              <w:tblpPr w:tblpXSpec="right" w:tblpYSpec="top"/>
              <w:tblW w:w="0" w:type="auto"/>
              <w:tblCellMar>
                <w:left w:w="10" w:type="dxa"/>
                <w:right w:w="10" w:type="dxa"/>
              </w:tblCellMar>
              <w:tblLook w:val="0000" w:firstRow="0" w:lastRow="0" w:firstColumn="0" w:lastColumn="0" w:noHBand="0" w:noVBand="0"/>
            </w:tblPr>
            <w:tblGrid>
              <w:gridCol w:w="198"/>
            </w:tblGrid>
            <w:tr w:rsidR="00055ED5" w:rsidRPr="002A03E4" w14:paraId="3594CFB2" w14:textId="77777777" w:rsidTr="003A7DCC">
              <w:tc>
                <w:tcPr>
                  <w:tcW w:w="0" w:type="auto"/>
                </w:tcPr>
                <w:p w14:paraId="01585A82" w14:textId="77777777" w:rsidR="00055ED5" w:rsidRPr="002A03E4" w:rsidRDefault="00055ED5" w:rsidP="003A7DCC">
                  <w:pPr>
                    <w:rPr>
                      <w:sz w:val="16"/>
                      <w:szCs w:val="16"/>
                    </w:rPr>
                  </w:pPr>
                  <w:r w:rsidRPr="002A03E4">
                    <w:rPr>
                      <w:b/>
                      <w:bCs/>
                      <w:sz w:val="16"/>
                      <w:szCs w:val="16"/>
                    </w:rPr>
                    <w:t>30</w:t>
                  </w:r>
                </w:p>
              </w:tc>
            </w:tr>
          </w:tbl>
          <w:p w14:paraId="40B771A9" w14:textId="77777777" w:rsidR="0012252F" w:rsidRDefault="0012252F" w:rsidP="003928E2">
            <w:pPr>
              <w:spacing w:after="0" w:line="240" w:lineRule="auto"/>
              <w:rPr>
                <w:sz w:val="16"/>
                <w:szCs w:val="16"/>
              </w:rPr>
            </w:pPr>
          </w:p>
          <w:p w14:paraId="365E382E" w14:textId="6E7CB1A1" w:rsidR="003928E2" w:rsidRPr="002A03E4" w:rsidRDefault="003928E2" w:rsidP="003928E2">
            <w:pPr>
              <w:spacing w:after="0" w:line="240" w:lineRule="auto"/>
              <w:rPr>
                <w:sz w:val="16"/>
                <w:szCs w:val="16"/>
              </w:rPr>
            </w:pPr>
            <w:r w:rsidRPr="002A03E4">
              <w:rPr>
                <w:sz w:val="16"/>
                <w:szCs w:val="16"/>
              </w:rPr>
              <w:t>10:30 Pool Noodle</w:t>
            </w:r>
          </w:p>
          <w:p w14:paraId="579E1653" w14:textId="77777777" w:rsidR="003928E2" w:rsidRPr="002A03E4" w:rsidRDefault="003928E2" w:rsidP="003928E2">
            <w:pPr>
              <w:spacing w:after="0"/>
              <w:rPr>
                <w:sz w:val="16"/>
                <w:szCs w:val="16"/>
              </w:rPr>
            </w:pPr>
            <w:r w:rsidRPr="002A03E4">
              <w:rPr>
                <w:sz w:val="16"/>
                <w:szCs w:val="16"/>
              </w:rPr>
              <w:t>Exercises</w:t>
            </w:r>
          </w:p>
          <w:p w14:paraId="28F0A86C" w14:textId="4739FE48" w:rsidR="00055ED5" w:rsidRPr="002A03E4" w:rsidRDefault="00055ED5" w:rsidP="003A7DCC">
            <w:pPr>
              <w:rPr>
                <w:sz w:val="16"/>
                <w:szCs w:val="16"/>
              </w:rPr>
            </w:pPr>
          </w:p>
        </w:tc>
      </w:tr>
      <w:tr w:rsidR="00055ED5" w14:paraId="18C79978" w14:textId="77777777" w:rsidTr="002A03E4">
        <w:trPr>
          <w:trHeight w:val="1845"/>
        </w:trPr>
        <w:tc>
          <w:tcPr>
            <w:tcW w:w="1542" w:type="dxa"/>
            <w:tcBorders>
              <w:top w:val="single" w:sz="10" w:space="0" w:color="CCCCCC"/>
              <w:left w:val="single" w:sz="10" w:space="0" w:color="CCCCCC"/>
              <w:bottom w:val="single" w:sz="10" w:space="0" w:color="CCCCCC"/>
              <w:right w:val="single" w:sz="10" w:space="0" w:color="CCCCCC"/>
            </w:tcBorders>
            <w:shd w:val="clear" w:color="auto" w:fill="F5F5F5"/>
          </w:tcPr>
          <w:p w14:paraId="37528CB5" w14:textId="77777777" w:rsidR="00055ED5" w:rsidRPr="002A03E4" w:rsidRDefault="002A03E4" w:rsidP="003A7DCC">
            <w:pPr>
              <w:rPr>
                <w:sz w:val="16"/>
                <w:szCs w:val="16"/>
              </w:rPr>
            </w:pPr>
            <w:r w:rsidRPr="002A03E4">
              <w:rPr>
                <w:sz w:val="16"/>
                <w:szCs w:val="16"/>
              </w:rPr>
              <w:lastRenderedPageBreak/>
              <w:t xml:space="preserve">                   31</w:t>
            </w:r>
          </w:p>
          <w:p w14:paraId="627583CD" w14:textId="77777777" w:rsidR="002A03E4" w:rsidRPr="002A03E4" w:rsidRDefault="002A03E4" w:rsidP="003A7DCC">
            <w:pPr>
              <w:rPr>
                <w:sz w:val="16"/>
                <w:szCs w:val="16"/>
              </w:rPr>
            </w:pPr>
            <w:r w:rsidRPr="002A03E4">
              <w:rPr>
                <w:sz w:val="16"/>
                <w:szCs w:val="16"/>
              </w:rPr>
              <w:t>10:30 Pool Noodle Exercises</w:t>
            </w:r>
          </w:p>
          <w:p w14:paraId="02FC3935" w14:textId="1BB8FA32" w:rsidR="002A03E4" w:rsidRPr="002A03E4" w:rsidRDefault="002A03E4" w:rsidP="003A7DCC">
            <w:pPr>
              <w:rPr>
                <w:sz w:val="16"/>
                <w:szCs w:val="16"/>
              </w:rPr>
            </w:pPr>
            <w:r w:rsidRPr="002A03E4">
              <w:rPr>
                <w:sz w:val="16"/>
                <w:szCs w:val="16"/>
              </w:rPr>
              <w:t>3:00 Dice</w:t>
            </w:r>
            <w:r w:rsidR="0012252F">
              <w:rPr>
                <w:sz w:val="16"/>
                <w:szCs w:val="16"/>
              </w:rPr>
              <w:t xml:space="preserve"> Game</w:t>
            </w:r>
          </w:p>
        </w:tc>
        <w:tc>
          <w:tcPr>
            <w:tcW w:w="9279" w:type="dxa"/>
            <w:gridSpan w:val="6"/>
            <w:vAlign w:val="center"/>
          </w:tcPr>
          <w:p w14:paraId="212B64D2" w14:textId="31E4DBEE" w:rsidR="00055ED5" w:rsidRPr="002A03E4" w:rsidRDefault="00055ED5" w:rsidP="003A7DCC">
            <w:pPr>
              <w:jc w:val="center"/>
              <w:rPr>
                <w:sz w:val="16"/>
                <w:szCs w:val="16"/>
              </w:rPr>
            </w:pPr>
          </w:p>
        </w:tc>
      </w:tr>
    </w:tbl>
    <w:p w14:paraId="7FD61474" w14:textId="326822E3" w:rsidR="00D7623C" w:rsidRPr="00746126" w:rsidRDefault="00364F66" w:rsidP="00056274">
      <w:pPr>
        <w:widowControl w:val="0"/>
        <w:spacing w:line="276" w:lineRule="auto"/>
        <w:jc w:val="both"/>
        <w:rPr>
          <w:sz w:val="26"/>
          <w:szCs w:val="26"/>
        </w:rPr>
      </w:pPr>
      <w:r w:rsidRPr="004717FB">
        <w:rPr>
          <w:noProof/>
        </w:rPr>
        <w:drawing>
          <wp:anchor distT="0" distB="0" distL="114300" distR="114300" simplePos="0" relativeHeight="251633152" behindDoc="1" locked="0" layoutInCell="1" allowOverlap="1" wp14:anchorId="37E6C520" wp14:editId="4D8FF847">
            <wp:simplePos x="0" y="0"/>
            <wp:positionH relativeFrom="column">
              <wp:posOffset>4222750</wp:posOffset>
            </wp:positionH>
            <wp:positionV relativeFrom="paragraph">
              <wp:posOffset>662305</wp:posOffset>
            </wp:positionV>
            <wp:extent cx="2178050" cy="2821940"/>
            <wp:effectExtent l="0" t="0" r="0" b="0"/>
            <wp:wrapTight wrapText="bothSides">
              <wp:wrapPolygon edited="0">
                <wp:start x="10957" y="0"/>
                <wp:lineTo x="10769" y="1604"/>
                <wp:lineTo x="11146" y="2187"/>
                <wp:lineTo x="0" y="2479"/>
                <wp:lineTo x="0" y="6999"/>
                <wp:lineTo x="1134" y="6999"/>
                <wp:lineTo x="567" y="8166"/>
                <wp:lineTo x="1700" y="8457"/>
                <wp:lineTo x="7935" y="9332"/>
                <wp:lineTo x="6612" y="10499"/>
                <wp:lineTo x="6234" y="11082"/>
                <wp:lineTo x="7368" y="13998"/>
                <wp:lineTo x="8501" y="16331"/>
                <wp:lineTo x="7368" y="17060"/>
                <wp:lineTo x="5857" y="18373"/>
                <wp:lineTo x="5290" y="19831"/>
                <wp:lineTo x="5857" y="20122"/>
                <wp:lineTo x="10013" y="20997"/>
                <wp:lineTo x="10013" y="21143"/>
                <wp:lineTo x="18325" y="21435"/>
                <wp:lineTo x="19837" y="21435"/>
                <wp:lineTo x="20026" y="20997"/>
                <wp:lineTo x="21348" y="19831"/>
                <wp:lineTo x="21348" y="16623"/>
                <wp:lineTo x="18892" y="16331"/>
                <wp:lineTo x="19837" y="13998"/>
                <wp:lineTo x="21348" y="11228"/>
                <wp:lineTo x="20592" y="10499"/>
                <wp:lineTo x="19270" y="9332"/>
                <wp:lineTo x="20026" y="6999"/>
                <wp:lineTo x="17948" y="4666"/>
                <wp:lineTo x="19648" y="4520"/>
                <wp:lineTo x="19270" y="2333"/>
                <wp:lineTo x="16058" y="2333"/>
                <wp:lineTo x="17003" y="1604"/>
                <wp:lineTo x="15680" y="875"/>
                <wp:lineTo x="12091" y="0"/>
                <wp:lineTo x="1095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178050" cy="2821940"/>
                    </a:xfrm>
                    <a:prstGeom prst="rect">
                      <a:avLst/>
                    </a:prstGeom>
                  </pic:spPr>
                </pic:pic>
              </a:graphicData>
            </a:graphic>
            <wp14:sizeRelH relativeFrom="page">
              <wp14:pctWidth>0</wp14:pctWidth>
            </wp14:sizeRelH>
            <wp14:sizeRelV relativeFrom="page">
              <wp14:pctHeight>0</wp14:pctHeight>
            </wp14:sizeRelV>
          </wp:anchor>
        </w:drawing>
      </w:r>
      <w:r w:rsidR="001F72AE">
        <w:rPr>
          <w:sz w:val="28"/>
          <w:szCs w:val="28"/>
        </w:rPr>
        <w:t> </w:t>
      </w:r>
      <w:r w:rsidR="00DA2BF9">
        <w:pict w14:anchorId="6CF89504">
          <v:shape id="Text Box 9" o:spid="_x0000_s2094" type="#_x0000_t202" style="width:384.75pt;height:48.75pt;visibility:visible;mso-wrap-style:square;mso-left-percent:-10001;mso-top-percent:-10001;mso-position-horizontal:absolute;mso-position-horizontal-relative:char;mso-position-vertical:absolute;mso-position-vertical-relative:line;mso-left-percent:-10001;mso-top-percent:-10001;v-text-anchor:top" filled="f" stroked="f" strokeweight=".5pt">
            <v:textbox inset="0,0,,0">
              <w:txbxContent>
                <w:p w14:paraId="272CF4E6" w14:textId="5104EC4C" w:rsidR="00B7073A" w:rsidRPr="00746126" w:rsidRDefault="00B7073A" w:rsidP="00D7623C">
                  <w:pPr>
                    <w:pStyle w:val="Heading1"/>
                    <w:rPr>
                      <w:sz w:val="80"/>
                      <w:szCs w:val="80"/>
                    </w:rPr>
                  </w:pPr>
                  <w:bookmarkStart w:id="6" w:name="_Toc44283862"/>
                  <w:bookmarkStart w:id="7" w:name="_Toc44283935"/>
                  <w:r>
                    <w:rPr>
                      <w:sz w:val="80"/>
                      <w:szCs w:val="80"/>
                    </w:rPr>
                    <w:t>December Birthdays</w:t>
                  </w:r>
                  <w:bookmarkEnd w:id="6"/>
                  <w:bookmarkEnd w:id="7"/>
                </w:p>
              </w:txbxContent>
            </v:textbox>
            <w10:anchorlock/>
          </v:shape>
        </w:pict>
      </w:r>
      <w:r w:rsidR="00D7623C">
        <w:t xml:space="preserve"> </w:t>
      </w:r>
    </w:p>
    <w:p w14:paraId="04F41275" w14:textId="37D9CD8B" w:rsidR="00F506DD" w:rsidRDefault="00F506DD" w:rsidP="00056274">
      <w:pPr>
        <w:spacing w:line="276" w:lineRule="auto"/>
      </w:pPr>
    </w:p>
    <w:p w14:paraId="390990EF" w14:textId="62E3DD5E" w:rsidR="00495DCF" w:rsidRPr="00495DCF" w:rsidRDefault="00DA2BF9" w:rsidP="00056274">
      <w:pPr>
        <w:spacing w:line="276" w:lineRule="auto"/>
      </w:pPr>
      <w:r>
        <w:rPr>
          <w:noProof/>
        </w:rPr>
        <w:pict w14:anchorId="6F66CFBC">
          <v:roundrect id="Text Box 18" o:spid="_x0000_s2069" style="position:absolute;margin-left:0;margin-top:16.9pt;width:534.75pt;height:186.5pt;z-index:251653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54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" fillcolor="#e5ebf2 [665]" strokecolor="#b2c4da [1945]">
            <v:stroke joinstyle="miter"/>
            <v:textbox inset="3mm,4mm">
              <w:txbxContent>
                <w:p w14:paraId="24428149" w14:textId="14692C9C" w:rsidR="00B7073A" w:rsidRDefault="00B7073A" w:rsidP="00B54995">
                  <w:pPr>
                    <w:spacing w:line="276" w:lineRule="auto"/>
                    <w:ind w:left="142"/>
                    <w:rPr>
                      <w:sz w:val="24"/>
                      <w:szCs w:val="24"/>
                    </w:rPr>
                  </w:pPr>
                  <w:r w:rsidRPr="004717FB">
                    <w:rPr>
                      <w:sz w:val="24"/>
                      <w:szCs w:val="24"/>
                    </w:rPr>
                    <w:t xml:space="preserve">In </w:t>
                  </w:r>
                  <w:r>
                    <w:rPr>
                      <w:sz w:val="24"/>
                      <w:szCs w:val="24"/>
                    </w:rPr>
                    <w:t>December,</w:t>
                  </w:r>
                  <w:r w:rsidRPr="004717FB">
                    <w:rPr>
                      <w:sz w:val="24"/>
                      <w:szCs w:val="24"/>
                    </w:rPr>
                    <w:t xml:space="preserve"> we celebrate birthdays with:</w:t>
                  </w:r>
                </w:p>
                <w:p w14:paraId="482AD9C9" w14:textId="77777777" w:rsidR="00B7073A" w:rsidRPr="00B54995" w:rsidRDefault="00B7073A" w:rsidP="00B54995">
                  <w:pPr>
                    <w:spacing w:line="276" w:lineRule="auto"/>
                    <w:ind w:left="142"/>
                    <w:rPr>
                      <w:sz w:val="24"/>
                      <w:szCs w:val="24"/>
                    </w:rPr>
                  </w:pPr>
                </w:p>
                <w:p w14:paraId="2666A3EA" w14:textId="152A781D" w:rsidR="00B7073A" w:rsidRPr="00B54995" w:rsidRDefault="0000643F" w:rsidP="00B54995">
                  <w:pPr>
                    <w:pStyle w:val="ListParagraph"/>
                    <w:numPr>
                      <w:ilvl w:val="0"/>
                      <w:numId w:val="9"/>
                    </w:numPr>
                    <w:spacing w:line="276" w:lineRule="auto"/>
                    <w:rPr>
                      <w:rFonts w:ascii="Impact" w:hAnsi="Impact"/>
                      <w:sz w:val="32"/>
                      <w:szCs w:val="32"/>
                    </w:rPr>
                  </w:pPr>
                  <w:r>
                    <w:rPr>
                      <w:rFonts w:ascii="Impact" w:hAnsi="Impact"/>
                      <w:sz w:val="32"/>
                      <w:szCs w:val="32"/>
                    </w:rPr>
                    <w:t>CAO Gloria December 7</w:t>
                  </w:r>
                  <w:r w:rsidR="00282E66" w:rsidRPr="00282E66">
                    <w:rPr>
                      <w:rFonts w:ascii="Impact" w:hAnsi="Impact"/>
                      <w:sz w:val="32"/>
                      <w:szCs w:val="32"/>
                      <w:vertAlign w:val="superscript"/>
                    </w:rPr>
                    <w:t>th</w:t>
                  </w:r>
                  <w:r w:rsidR="00282E66">
                    <w:rPr>
                      <w:rFonts w:ascii="Impact" w:hAnsi="Impact"/>
                      <w:sz w:val="32"/>
                      <w:szCs w:val="32"/>
                    </w:rPr>
                    <w:t xml:space="preserve"> </w:t>
                  </w:r>
                </w:p>
                <w:p w14:paraId="4AAB0C0B" w14:textId="1286C736" w:rsidR="00B7073A" w:rsidRPr="00B54995" w:rsidRDefault="0000643F" w:rsidP="00B54995">
                  <w:pPr>
                    <w:pStyle w:val="ListParagraph"/>
                    <w:numPr>
                      <w:ilvl w:val="0"/>
                      <w:numId w:val="9"/>
                    </w:numPr>
                    <w:spacing w:line="276" w:lineRule="auto"/>
                    <w:rPr>
                      <w:rFonts w:ascii="Impact" w:hAnsi="Impact"/>
                      <w:sz w:val="32"/>
                      <w:szCs w:val="32"/>
                    </w:rPr>
                  </w:pPr>
                  <w:r>
                    <w:rPr>
                      <w:rFonts w:ascii="Impact" w:hAnsi="Impact"/>
                      <w:sz w:val="32"/>
                      <w:szCs w:val="32"/>
                    </w:rPr>
                    <w:t xml:space="preserve">Housekeeping Deb December </w:t>
                  </w:r>
                  <w:r w:rsidR="00282E66">
                    <w:rPr>
                      <w:rFonts w:ascii="Impact" w:hAnsi="Impact"/>
                      <w:sz w:val="32"/>
                      <w:szCs w:val="32"/>
                    </w:rPr>
                    <w:t>9</w:t>
                  </w:r>
                  <w:r w:rsidR="00282E66" w:rsidRPr="00282E66">
                    <w:rPr>
                      <w:rFonts w:ascii="Impact" w:hAnsi="Impact"/>
                      <w:sz w:val="32"/>
                      <w:szCs w:val="32"/>
                      <w:vertAlign w:val="superscript"/>
                    </w:rPr>
                    <w:t>th</w:t>
                  </w:r>
                  <w:r w:rsidR="00282E66">
                    <w:rPr>
                      <w:rFonts w:ascii="Impact" w:hAnsi="Impact"/>
                      <w:sz w:val="32"/>
                      <w:szCs w:val="32"/>
                    </w:rPr>
                    <w:t xml:space="preserve"> </w:t>
                  </w:r>
                </w:p>
                <w:p w14:paraId="1EF9D924" w14:textId="1CAA7E86" w:rsidR="00B7073A" w:rsidRDefault="00282E66" w:rsidP="00B54995">
                  <w:pPr>
                    <w:pStyle w:val="ListParagraph"/>
                    <w:numPr>
                      <w:ilvl w:val="0"/>
                      <w:numId w:val="9"/>
                    </w:numPr>
                    <w:spacing w:line="276" w:lineRule="auto"/>
                    <w:rPr>
                      <w:rFonts w:ascii="Impact" w:hAnsi="Impact"/>
                      <w:sz w:val="32"/>
                      <w:szCs w:val="32"/>
                    </w:rPr>
                  </w:pPr>
                  <w:r>
                    <w:rPr>
                      <w:rFonts w:ascii="Impact" w:hAnsi="Impact"/>
                      <w:sz w:val="32"/>
                      <w:szCs w:val="32"/>
                    </w:rPr>
                    <w:t>Resident Helen F December 14</w:t>
                  </w:r>
                  <w:r w:rsidRPr="00282E66">
                    <w:rPr>
                      <w:rFonts w:ascii="Impact" w:hAnsi="Impact"/>
                      <w:sz w:val="32"/>
                      <w:szCs w:val="32"/>
                      <w:vertAlign w:val="superscript"/>
                    </w:rPr>
                    <w:t>th</w:t>
                  </w:r>
                  <w:r>
                    <w:rPr>
                      <w:rFonts w:ascii="Impact" w:hAnsi="Impact"/>
                      <w:sz w:val="32"/>
                      <w:szCs w:val="32"/>
                    </w:rPr>
                    <w:t xml:space="preserve"> </w:t>
                  </w:r>
                </w:p>
                <w:p w14:paraId="399C4307" w14:textId="535CD720" w:rsidR="00282E66" w:rsidRDefault="00282E66" w:rsidP="00B54995">
                  <w:pPr>
                    <w:pStyle w:val="ListParagraph"/>
                    <w:numPr>
                      <w:ilvl w:val="0"/>
                      <w:numId w:val="9"/>
                    </w:numPr>
                    <w:spacing w:line="276" w:lineRule="auto"/>
                    <w:rPr>
                      <w:rFonts w:ascii="Impact" w:hAnsi="Impact"/>
                      <w:sz w:val="32"/>
                      <w:szCs w:val="32"/>
                    </w:rPr>
                  </w:pPr>
                  <w:r>
                    <w:rPr>
                      <w:rFonts w:ascii="Impact" w:hAnsi="Impact"/>
                      <w:sz w:val="32"/>
                      <w:szCs w:val="32"/>
                    </w:rPr>
                    <w:t>Kitchen Susan K December 18</w:t>
                  </w:r>
                  <w:r w:rsidRPr="00282E66">
                    <w:rPr>
                      <w:rFonts w:ascii="Impact" w:hAnsi="Impact"/>
                      <w:sz w:val="32"/>
                      <w:szCs w:val="32"/>
                      <w:vertAlign w:val="superscript"/>
                    </w:rPr>
                    <w:t>th</w:t>
                  </w:r>
                </w:p>
                <w:p w14:paraId="7A069FF9" w14:textId="6A6CB3FB" w:rsidR="00282E66" w:rsidRDefault="00282E66" w:rsidP="00B54995">
                  <w:pPr>
                    <w:pStyle w:val="ListParagraph"/>
                    <w:numPr>
                      <w:ilvl w:val="0"/>
                      <w:numId w:val="9"/>
                    </w:numPr>
                    <w:spacing w:line="276" w:lineRule="auto"/>
                    <w:rPr>
                      <w:rFonts w:ascii="Impact" w:hAnsi="Impact"/>
                      <w:sz w:val="32"/>
                      <w:szCs w:val="32"/>
                    </w:rPr>
                  </w:pPr>
                  <w:r>
                    <w:rPr>
                      <w:rFonts w:ascii="Impact" w:hAnsi="Impact"/>
                      <w:sz w:val="32"/>
                      <w:szCs w:val="32"/>
                    </w:rPr>
                    <w:t>Resident Mary December 29</w:t>
                  </w:r>
                  <w:r w:rsidRPr="00282E66">
                    <w:rPr>
                      <w:rFonts w:ascii="Impact" w:hAnsi="Impact"/>
                      <w:sz w:val="32"/>
                      <w:szCs w:val="32"/>
                      <w:vertAlign w:val="superscript"/>
                    </w:rPr>
                    <w:t>th</w:t>
                  </w:r>
                  <w:r>
                    <w:rPr>
                      <w:rFonts w:ascii="Impact" w:hAnsi="Impact"/>
                      <w:sz w:val="32"/>
                      <w:szCs w:val="32"/>
                    </w:rPr>
                    <w:tab/>
                  </w:r>
                </w:p>
                <w:p w14:paraId="26B75438" w14:textId="77777777" w:rsidR="00B7073A" w:rsidRDefault="00B7073A" w:rsidP="00B54995">
                  <w:pPr>
                    <w:spacing w:line="276" w:lineRule="auto"/>
                    <w:ind w:left="142"/>
                    <w:rPr>
                      <w:sz w:val="24"/>
                      <w:szCs w:val="24"/>
                    </w:rPr>
                  </w:pPr>
                </w:p>
                <w:p w14:paraId="6712E81A" w14:textId="580DDBD5" w:rsidR="00B7073A" w:rsidRDefault="00B7073A" w:rsidP="00B54995">
                  <w:pPr>
                    <w:spacing w:line="276" w:lineRule="auto"/>
                    <w:ind w:left="142"/>
                    <w:rPr>
                      <w:sz w:val="24"/>
                      <w:szCs w:val="24"/>
                    </w:rPr>
                  </w:pPr>
                  <w:r>
                    <w:rPr>
                      <w:sz w:val="24"/>
                      <w:szCs w:val="24"/>
                    </w:rPr>
                    <w:t xml:space="preserve">Please join us in the recreation room on the first Sunday </w:t>
                  </w:r>
                </w:p>
                <w:p w14:paraId="2BA2EC4A" w14:textId="2EE1B3BD" w:rsidR="00B7073A" w:rsidRPr="00964167" w:rsidRDefault="00B7073A" w:rsidP="00B54995">
                  <w:pPr>
                    <w:spacing w:line="276" w:lineRule="auto"/>
                    <w:ind w:left="142"/>
                    <w:rPr>
                      <w:sz w:val="24"/>
                      <w:szCs w:val="24"/>
                    </w:rPr>
                  </w:pPr>
                  <w:r>
                    <w:rPr>
                      <w:sz w:val="24"/>
                      <w:szCs w:val="24"/>
                    </w:rPr>
                    <w:t>in December to celebrate!</w:t>
                  </w:r>
                </w:p>
              </w:txbxContent>
            </v:textbox>
            <w10:wrap type="square" anchorx="margin"/>
          </v:roundrect>
        </w:pict>
      </w:r>
    </w:p>
    <w:p w14:paraId="7AD13539" w14:textId="77777777" w:rsidR="00495DCF" w:rsidRPr="00495DCF" w:rsidRDefault="00495DCF" w:rsidP="00056274">
      <w:pPr>
        <w:spacing w:line="276" w:lineRule="auto"/>
      </w:pPr>
    </w:p>
    <w:p w14:paraId="3C7BA0D1" w14:textId="2BFFBC85" w:rsidR="00495DCF" w:rsidRPr="00B8409D" w:rsidRDefault="00DA2BF9" w:rsidP="00DC309E">
      <w:pPr>
        <w:spacing w:line="276" w:lineRule="auto"/>
        <w:rPr>
          <w:sz w:val="26"/>
          <w:szCs w:val="26"/>
        </w:rPr>
      </w:pPr>
      <w:r>
        <w:rPr>
          <w:noProof/>
        </w:rPr>
        <w:pict w14:anchorId="06D011BB">
          <v:shape id="Text Box 17" o:spid="_x0000_s2068" type="#_x0000_t202" style="position:absolute;margin-left:330pt;margin-top:10.3pt;width:206.5pt;height:237.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79 -68 -79 21600 21679 21600 21679 -68 -79 -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" fillcolor="#f2f2f2 [3052]" strokecolor="#bfbfbf [2412]">
            <v:textbox inset="3mm,3mm,3mm,3mm">
              <w:txbxContent>
                <w:p w14:paraId="654369FC" w14:textId="1D9D6873" w:rsidR="00B7073A" w:rsidRPr="00550617" w:rsidRDefault="00B7073A" w:rsidP="00B932B9">
                  <w:pPr>
                    <w:tabs>
                      <w:tab w:val="left" w:pos="1650"/>
                    </w:tabs>
                    <w:spacing w:line="360" w:lineRule="auto"/>
                    <w:rPr>
                      <w:b/>
                      <w:bCs/>
                      <w:sz w:val="26"/>
                      <w:szCs w:val="26"/>
                    </w:rPr>
                  </w:pPr>
                  <w:r>
                    <w:rPr>
                      <w:b/>
                      <w:bCs/>
                      <w:sz w:val="26"/>
                      <w:szCs w:val="26"/>
                    </w:rPr>
                    <w:t>Sagittarius</w:t>
                  </w:r>
                  <w:r w:rsidRPr="00550617">
                    <w:rPr>
                      <w:b/>
                      <w:bCs/>
                      <w:sz w:val="26"/>
                      <w:szCs w:val="26"/>
                    </w:rPr>
                    <w:t xml:space="preserve"> (</w:t>
                  </w:r>
                  <w:r>
                    <w:rPr>
                      <w:b/>
                      <w:bCs/>
                      <w:sz w:val="26"/>
                      <w:szCs w:val="26"/>
                    </w:rPr>
                    <w:t>Nov</w:t>
                  </w:r>
                  <w:r w:rsidRPr="00550617">
                    <w:rPr>
                      <w:b/>
                      <w:bCs/>
                      <w:sz w:val="26"/>
                      <w:szCs w:val="26"/>
                    </w:rPr>
                    <w:t xml:space="preserve"> 2</w:t>
                  </w:r>
                  <w:r>
                    <w:rPr>
                      <w:b/>
                      <w:bCs/>
                      <w:sz w:val="26"/>
                      <w:szCs w:val="26"/>
                    </w:rPr>
                    <w:t>3</w:t>
                  </w:r>
                  <w:r w:rsidRPr="00550617">
                    <w:rPr>
                      <w:b/>
                      <w:bCs/>
                      <w:sz w:val="26"/>
                      <w:szCs w:val="26"/>
                    </w:rPr>
                    <w:t xml:space="preserve"> -</w:t>
                  </w:r>
                  <w:r>
                    <w:rPr>
                      <w:b/>
                      <w:bCs/>
                      <w:sz w:val="26"/>
                      <w:szCs w:val="26"/>
                    </w:rPr>
                    <w:t xml:space="preserve"> Dec</w:t>
                  </w:r>
                  <w:r w:rsidRPr="00550617">
                    <w:rPr>
                      <w:b/>
                      <w:bCs/>
                      <w:sz w:val="26"/>
                      <w:szCs w:val="26"/>
                    </w:rPr>
                    <w:t xml:space="preserve"> 2</w:t>
                  </w:r>
                  <w:r>
                    <w:rPr>
                      <w:b/>
                      <w:bCs/>
                      <w:sz w:val="26"/>
                      <w:szCs w:val="26"/>
                    </w:rPr>
                    <w:t>1</w:t>
                  </w:r>
                  <w:r w:rsidRPr="00550617">
                    <w:rPr>
                      <w:b/>
                      <w:bCs/>
                      <w:sz w:val="26"/>
                      <w:szCs w:val="26"/>
                    </w:rPr>
                    <w:t>)</w:t>
                  </w:r>
                </w:p>
                <w:p w14:paraId="7A067856" w14:textId="4E4BF249" w:rsidR="00B7073A" w:rsidRDefault="00B7073A" w:rsidP="00010CCC">
                  <w:pPr>
                    <w:spacing w:line="360" w:lineRule="auto"/>
                    <w:rPr>
                      <w:sz w:val="26"/>
                      <w:szCs w:val="26"/>
                    </w:rPr>
                  </w:pPr>
                  <w:r>
                    <w:rPr>
                      <w:sz w:val="26"/>
                      <w:szCs w:val="26"/>
                    </w:rPr>
                    <w:t xml:space="preserve">Sagittarians are artistic, </w:t>
                  </w:r>
                  <w:r w:rsidRPr="00B932B9">
                    <w:rPr>
                      <w:sz w:val="26"/>
                      <w:szCs w:val="26"/>
                    </w:rPr>
                    <w:t>loyal, sophisticated, independent, and kind!</w:t>
                  </w:r>
                  <w:r>
                    <w:rPr>
                      <w:sz w:val="26"/>
                      <w:szCs w:val="26"/>
                    </w:rPr>
                    <w:t xml:space="preserve"> </w:t>
                  </w:r>
                </w:p>
                <w:p w14:paraId="529ACC43" w14:textId="179AF5D7" w:rsidR="00B7073A" w:rsidRDefault="00B7073A" w:rsidP="00010CCC">
                  <w:pPr>
                    <w:spacing w:line="360" w:lineRule="auto"/>
                    <w:rPr>
                      <w:sz w:val="26"/>
                      <w:szCs w:val="26"/>
                    </w:rPr>
                  </w:pPr>
                </w:p>
                <w:p w14:paraId="64069214" w14:textId="18C36DC4" w:rsidR="00B7073A" w:rsidRPr="00550617" w:rsidRDefault="00B7073A" w:rsidP="004A3E53">
                  <w:pPr>
                    <w:tabs>
                      <w:tab w:val="left" w:pos="1650"/>
                    </w:tabs>
                    <w:spacing w:line="360" w:lineRule="auto"/>
                    <w:rPr>
                      <w:b/>
                      <w:bCs/>
                      <w:sz w:val="26"/>
                      <w:szCs w:val="26"/>
                    </w:rPr>
                  </w:pPr>
                  <w:r>
                    <w:rPr>
                      <w:b/>
                      <w:bCs/>
                      <w:sz w:val="26"/>
                      <w:szCs w:val="26"/>
                    </w:rPr>
                    <w:t>Capricorn</w:t>
                  </w:r>
                  <w:r w:rsidRPr="00550617">
                    <w:rPr>
                      <w:b/>
                      <w:bCs/>
                      <w:sz w:val="26"/>
                      <w:szCs w:val="26"/>
                    </w:rPr>
                    <w:t xml:space="preserve"> (</w:t>
                  </w:r>
                  <w:r>
                    <w:rPr>
                      <w:b/>
                      <w:bCs/>
                      <w:sz w:val="26"/>
                      <w:szCs w:val="26"/>
                    </w:rPr>
                    <w:t>Dec</w:t>
                  </w:r>
                  <w:r w:rsidRPr="00550617">
                    <w:rPr>
                      <w:b/>
                      <w:bCs/>
                      <w:sz w:val="26"/>
                      <w:szCs w:val="26"/>
                    </w:rPr>
                    <w:t xml:space="preserve"> </w:t>
                  </w:r>
                  <w:r>
                    <w:rPr>
                      <w:b/>
                      <w:bCs/>
                      <w:sz w:val="26"/>
                      <w:szCs w:val="26"/>
                    </w:rPr>
                    <w:t>22</w:t>
                  </w:r>
                  <w:r w:rsidRPr="00550617">
                    <w:rPr>
                      <w:b/>
                      <w:bCs/>
                      <w:sz w:val="26"/>
                      <w:szCs w:val="26"/>
                    </w:rPr>
                    <w:t xml:space="preserve"> </w:t>
                  </w:r>
                  <w:r>
                    <w:rPr>
                      <w:b/>
                      <w:bCs/>
                      <w:sz w:val="26"/>
                      <w:szCs w:val="26"/>
                    </w:rPr>
                    <w:t>– Jan 19</w:t>
                  </w:r>
                  <w:r w:rsidRPr="00550617">
                    <w:rPr>
                      <w:b/>
                      <w:bCs/>
                      <w:sz w:val="26"/>
                      <w:szCs w:val="26"/>
                    </w:rPr>
                    <w:t>)</w:t>
                  </w:r>
                </w:p>
                <w:p w14:paraId="2ED6083B" w14:textId="275211E9" w:rsidR="00B7073A" w:rsidRDefault="00B7073A" w:rsidP="00010CCC">
                  <w:pPr>
                    <w:spacing w:line="360" w:lineRule="auto"/>
                  </w:pPr>
                  <w:r>
                    <w:rPr>
                      <w:sz w:val="26"/>
                      <w:szCs w:val="26"/>
                    </w:rPr>
                    <w:t>Capricorns are r</w:t>
                  </w:r>
                  <w:r w:rsidRPr="0061605B">
                    <w:rPr>
                      <w:sz w:val="26"/>
                      <w:szCs w:val="26"/>
                    </w:rPr>
                    <w:t>esponsible, disciplined</w:t>
                  </w:r>
                  <w:r>
                    <w:rPr>
                      <w:sz w:val="26"/>
                      <w:szCs w:val="26"/>
                    </w:rPr>
                    <w:t xml:space="preserve"> and have</w:t>
                  </w:r>
                  <w:r w:rsidRPr="0061605B">
                    <w:rPr>
                      <w:sz w:val="26"/>
                      <w:szCs w:val="26"/>
                    </w:rPr>
                    <w:t xml:space="preserve"> good </w:t>
                  </w:r>
                  <w:proofErr w:type="gramStart"/>
                  <w:r w:rsidRPr="0061605B">
                    <w:rPr>
                      <w:sz w:val="26"/>
                      <w:szCs w:val="26"/>
                    </w:rPr>
                    <w:t>managers</w:t>
                  </w:r>
                  <w:proofErr w:type="gramEnd"/>
                </w:p>
              </w:txbxContent>
            </v:textbox>
            <w10:wrap type="tight"/>
          </v:shape>
        </w:pict>
      </w:r>
    </w:p>
    <w:p w14:paraId="07977D99" w14:textId="320052E5" w:rsidR="001A02EB" w:rsidRDefault="00397BD8" w:rsidP="001A02EB">
      <w:pPr>
        <w:spacing w:line="360" w:lineRule="auto"/>
        <w:rPr>
          <w:b/>
          <w:sz w:val="26"/>
          <w:szCs w:val="26"/>
        </w:rPr>
      </w:pPr>
      <w:r w:rsidRPr="00397BD8">
        <w:rPr>
          <w:b/>
          <w:sz w:val="26"/>
          <w:szCs w:val="26"/>
        </w:rPr>
        <w:t>Can you finish these Christmas carol lyrics?</w:t>
      </w:r>
    </w:p>
    <w:p w14:paraId="5178EB24" w14:textId="54F736A0" w:rsidR="00397BD8" w:rsidRDefault="00397BD8" w:rsidP="001A02EB">
      <w:pPr>
        <w:spacing w:line="360" w:lineRule="auto"/>
        <w:rPr>
          <w:sz w:val="26"/>
          <w:szCs w:val="26"/>
        </w:rPr>
      </w:pPr>
      <w:r>
        <w:rPr>
          <w:sz w:val="26"/>
          <w:szCs w:val="26"/>
        </w:rPr>
        <w:t>Oh, the weather outside is _____________________!</w:t>
      </w:r>
    </w:p>
    <w:p w14:paraId="2AF77F3A" w14:textId="2D497412" w:rsidR="00397BD8" w:rsidRDefault="00397BD8" w:rsidP="001A02EB">
      <w:pPr>
        <w:spacing w:line="360" w:lineRule="auto"/>
        <w:rPr>
          <w:sz w:val="26"/>
          <w:szCs w:val="26"/>
        </w:rPr>
      </w:pPr>
      <w:r>
        <w:rPr>
          <w:sz w:val="26"/>
          <w:szCs w:val="26"/>
        </w:rPr>
        <w:t>Since we’ve no place to go, let it _________________.</w:t>
      </w:r>
    </w:p>
    <w:p w14:paraId="7B1C10BE" w14:textId="75F6921B" w:rsidR="00397BD8" w:rsidRDefault="00397BD8" w:rsidP="001A02EB">
      <w:pPr>
        <w:spacing w:line="360" w:lineRule="auto"/>
        <w:rPr>
          <w:sz w:val="26"/>
          <w:szCs w:val="26"/>
        </w:rPr>
      </w:pPr>
      <w:r>
        <w:rPr>
          <w:sz w:val="26"/>
          <w:szCs w:val="26"/>
        </w:rPr>
        <w:t>With a corncob pipe and a button ________________.</w:t>
      </w:r>
    </w:p>
    <w:p w14:paraId="0F4FFF29" w14:textId="183A9FF6" w:rsidR="00397BD8" w:rsidRDefault="00397BD8" w:rsidP="001A02EB">
      <w:pPr>
        <w:spacing w:line="360" w:lineRule="auto"/>
        <w:rPr>
          <w:sz w:val="26"/>
          <w:szCs w:val="26"/>
        </w:rPr>
      </w:pPr>
      <w:r>
        <w:rPr>
          <w:sz w:val="26"/>
          <w:szCs w:val="26"/>
        </w:rPr>
        <w:t>Dashing through the snow, in a __________________.</w:t>
      </w:r>
    </w:p>
    <w:p w14:paraId="1C176BD3" w14:textId="7F39DAC6" w:rsidR="00397BD8" w:rsidRDefault="00397BD8" w:rsidP="001A02EB">
      <w:pPr>
        <w:spacing w:line="360" w:lineRule="auto"/>
        <w:rPr>
          <w:sz w:val="26"/>
          <w:szCs w:val="26"/>
        </w:rPr>
      </w:pPr>
      <w:r>
        <w:rPr>
          <w:sz w:val="26"/>
          <w:szCs w:val="26"/>
        </w:rPr>
        <w:t>I saw Mommy kissing __________________________.</w:t>
      </w:r>
    </w:p>
    <w:p w14:paraId="698AEC84" w14:textId="6EB7B74E" w:rsidR="00397BD8" w:rsidRDefault="00397BD8" w:rsidP="001A02EB">
      <w:pPr>
        <w:spacing w:line="360" w:lineRule="auto"/>
        <w:rPr>
          <w:sz w:val="26"/>
          <w:szCs w:val="26"/>
        </w:rPr>
      </w:pPr>
      <w:r>
        <w:rPr>
          <w:sz w:val="26"/>
          <w:szCs w:val="26"/>
        </w:rPr>
        <w:t>The holly and the ivy, when they are both __________.</w:t>
      </w:r>
    </w:p>
    <w:p w14:paraId="19002B9E" w14:textId="6E2754DE" w:rsidR="00397BD8" w:rsidRDefault="00397BD8" w:rsidP="001A02EB">
      <w:pPr>
        <w:spacing w:line="360" w:lineRule="auto"/>
        <w:rPr>
          <w:sz w:val="26"/>
          <w:szCs w:val="26"/>
        </w:rPr>
      </w:pPr>
      <w:r>
        <w:rPr>
          <w:sz w:val="26"/>
          <w:szCs w:val="26"/>
        </w:rPr>
        <w:t>City sidewalks, busy sidewalks, dressed in _________.</w:t>
      </w:r>
    </w:p>
    <w:p w14:paraId="75EFC194" w14:textId="63EC2C31" w:rsidR="00397BD8" w:rsidRDefault="00397BD8" w:rsidP="001A02EB">
      <w:pPr>
        <w:spacing w:line="360" w:lineRule="auto"/>
        <w:rPr>
          <w:sz w:val="26"/>
          <w:szCs w:val="26"/>
        </w:rPr>
      </w:pPr>
      <w:r>
        <w:rPr>
          <w:sz w:val="26"/>
          <w:szCs w:val="26"/>
        </w:rPr>
        <w:t>Chestnuts roasting on _________________________.</w:t>
      </w:r>
    </w:p>
    <w:p w14:paraId="76684431" w14:textId="61D426BD" w:rsidR="00397BD8" w:rsidRPr="00397BD8" w:rsidRDefault="00397BD8" w:rsidP="001A02EB">
      <w:pPr>
        <w:spacing w:line="360" w:lineRule="auto"/>
        <w:rPr>
          <w:sz w:val="26"/>
          <w:szCs w:val="26"/>
        </w:rPr>
      </w:pPr>
      <w:r>
        <w:rPr>
          <w:sz w:val="26"/>
          <w:szCs w:val="26"/>
        </w:rPr>
        <w:t>Up on the rooftop reindeer _____________________.</w:t>
      </w:r>
    </w:p>
    <w:p w14:paraId="48B8B9F7" w14:textId="75614EE8" w:rsidR="00B32173" w:rsidRDefault="00DA2BF9" w:rsidP="00056274">
      <w:pPr>
        <w:spacing w:line="276" w:lineRule="auto"/>
      </w:pPr>
      <w:r>
        <w:rPr>
          <w:noProof/>
        </w:rPr>
        <w:lastRenderedPageBreak/>
        <w:pict w14:anchorId="08D238E5">
          <v:roundrect id="Text Box 16" o:spid="_x0000_s2067" style="position:absolute;margin-left:15.75pt;margin-top:7.55pt;width:537pt;height:110.5pt;z-index:251655680;visibility:visible;mso-wrap-style:square;mso-width-percent:0;mso-height-percent:0;mso-wrap-distance-left:9pt;mso-wrap-distance-top:3.6pt;mso-wrap-distance-right:9pt;mso-wrap-distance-bottom:3.6pt;mso-position-horizontal-relative:margin;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" fillcolor="#e7d6f6" strokecolor="#60c">
            <v:stroke joinstyle="miter"/>
            <v:textbox inset="7mm,3mm,7mm,3mm">
              <w:txbxContent>
                <w:p w14:paraId="1FB35EA7" w14:textId="67397312" w:rsidR="00B7073A" w:rsidRDefault="00B7073A" w:rsidP="00863239">
                  <w:pPr>
                    <w:spacing w:line="360" w:lineRule="auto"/>
                    <w:rPr>
                      <w:b/>
                      <w:bCs/>
                    </w:rPr>
                  </w:pPr>
                  <w:r>
                    <w:rPr>
                      <w:b/>
                      <w:bCs/>
                      <w:sz w:val="10"/>
                      <w:szCs w:val="10"/>
                    </w:rPr>
                    <w:br/>
                  </w:r>
                  <w:r w:rsidR="00397BD8">
                    <w:rPr>
                      <w:b/>
                      <w:bCs/>
                    </w:rPr>
                    <w:t>What is your favorite holiday movie?</w:t>
                  </w:r>
                </w:p>
                <w:p w14:paraId="05C337F5" w14:textId="27427AB0" w:rsidR="00B7073A" w:rsidRPr="00397BD8" w:rsidRDefault="00397BD8" w:rsidP="002168E0">
                  <w:pPr>
                    <w:spacing w:line="360" w:lineRule="auto"/>
                    <w:rPr>
                      <w:i/>
                    </w:rPr>
                  </w:pPr>
                  <w:r>
                    <w:t xml:space="preserve">There’s nothing like grabbing favorite snacks, settling in under a cozy blanket, and turning on a favorite holiday movie. According to Entertainment Weekly, the most favorite holiday movie is </w:t>
                  </w:r>
                  <w:r>
                    <w:rPr>
                      <w:i/>
                    </w:rPr>
                    <w:t>It’s a Wonderful Life</w:t>
                  </w:r>
                  <w:r>
                    <w:t xml:space="preserve">, followed by </w:t>
                  </w:r>
                  <w:r>
                    <w:rPr>
                      <w:i/>
                    </w:rPr>
                    <w:t>A Christmas Story</w:t>
                  </w:r>
                  <w:r>
                    <w:t xml:space="preserve">, and </w:t>
                  </w:r>
                  <w:r w:rsidRPr="00397BD8">
                    <w:rPr>
                      <w:i/>
                    </w:rPr>
                    <w:t>A</w:t>
                  </w:r>
                  <w:r>
                    <w:t xml:space="preserve"> </w:t>
                  </w:r>
                  <w:r>
                    <w:rPr>
                      <w:i/>
                    </w:rPr>
                    <w:t>Charlie Brown Christmas.</w:t>
                  </w:r>
                </w:p>
              </w:txbxContent>
            </v:textbox>
            <w10:wrap type="square" anchorx="margin"/>
          </v:roundrect>
        </w:pict>
      </w:r>
    </w:p>
    <w:p w14:paraId="476CE4CD" w14:textId="5643780C" w:rsidR="006A4593" w:rsidRPr="00495DCF" w:rsidRDefault="00DD0878" w:rsidP="00056274">
      <w:pPr>
        <w:spacing w:line="276" w:lineRule="auto"/>
      </w:pPr>
      <w:r>
        <w:br/>
      </w:r>
    </w:p>
    <w:p w14:paraId="0190448D" w14:textId="6EBDAF84" w:rsidR="00DB01FB" w:rsidRDefault="00DA2BF9" w:rsidP="00FD1F30">
      <w:pPr>
        <w:spacing w:line="276" w:lineRule="auto"/>
        <w:jc w:val="center"/>
      </w:pPr>
      <w:r>
        <w:pict w14:anchorId="65B98586">
          <v:shape id="Text Box 228" o:spid="_x0000_s2093" type="#_x0000_t202" style="width:323.25pt;height:48.75pt;visibility:visible;mso-wrap-style:square;mso-left-percent:-10001;mso-top-percent:-10001;mso-position-horizontal:absolute;mso-position-horizontal-relative:char;mso-position-vertical:absolute;mso-position-vertical-relative:line;mso-left-percent:-10001;mso-top-percent:-10001;v-text-anchor:top" filled="f" stroked="f" strokeweight=".5pt">
            <v:textbox inset="0,0,,0">
              <w:txbxContent>
                <w:p w14:paraId="32747F7A" w14:textId="208BEB38" w:rsidR="00B7073A" w:rsidRDefault="005D6D97" w:rsidP="00FE1DFC">
                  <w:pPr>
                    <w:pStyle w:val="Heading1"/>
                    <w:jc w:val="center"/>
                    <w:rPr>
                      <w:sz w:val="80"/>
                      <w:szCs w:val="80"/>
                    </w:rPr>
                  </w:pPr>
                  <w:r>
                    <w:rPr>
                      <w:sz w:val="80"/>
                      <w:szCs w:val="80"/>
                    </w:rPr>
                    <w:t>Let’s Reminisce</w:t>
                  </w:r>
                </w:p>
                <w:p w14:paraId="4A8EDDF5" w14:textId="65E5D618" w:rsidR="00B7073A" w:rsidRPr="00D82BB3" w:rsidRDefault="00B7073A" w:rsidP="00D82BB3">
                  <w:r>
                    <w:tab/>
                  </w:r>
                </w:p>
              </w:txbxContent>
            </v:textbox>
            <w10:anchorlock/>
          </v:shape>
        </w:pict>
      </w:r>
    </w:p>
    <w:p w14:paraId="1E5EE401" w14:textId="77777777" w:rsidR="00D82BB3" w:rsidRDefault="00D82BB3" w:rsidP="00D82BB3">
      <w:pPr>
        <w:spacing w:line="276" w:lineRule="auto"/>
        <w:jc w:val="center"/>
      </w:pPr>
    </w:p>
    <w:p w14:paraId="5CDCA081" w14:textId="77777777" w:rsidR="00D82BB3" w:rsidRDefault="00D82BB3" w:rsidP="00D82BB3">
      <w:pPr>
        <w:spacing w:line="276" w:lineRule="auto"/>
        <w:jc w:val="center"/>
      </w:pPr>
    </w:p>
    <w:p w14:paraId="681AD98A" w14:textId="108C4563" w:rsidR="005D6D97" w:rsidRPr="005D6D97" w:rsidRDefault="005D6D97" w:rsidP="005D6D97">
      <w:pPr>
        <w:spacing w:line="276" w:lineRule="auto"/>
        <w:jc w:val="center"/>
        <w:rPr>
          <w:sz w:val="32"/>
          <w:szCs w:val="32"/>
        </w:rPr>
      </w:pPr>
      <w:r>
        <w:rPr>
          <w:b/>
          <w:bCs/>
          <w:sz w:val="40"/>
          <w:szCs w:val="40"/>
        </w:rPr>
        <w:t>Holiday Baking and Cooking</w:t>
      </w:r>
      <w:r w:rsidR="00E02414">
        <w:rPr>
          <w:b/>
          <w:bCs/>
          <w:sz w:val="40"/>
          <w:szCs w:val="40"/>
        </w:rPr>
        <w:br/>
      </w:r>
    </w:p>
    <w:p w14:paraId="1C969D14" w14:textId="32CB74F3" w:rsidR="00E02414" w:rsidRDefault="005D6D97" w:rsidP="005D6D97">
      <w:pPr>
        <w:spacing w:line="276" w:lineRule="auto"/>
        <w:rPr>
          <w:sz w:val="26"/>
          <w:szCs w:val="26"/>
        </w:rPr>
      </w:pPr>
      <w:r>
        <w:rPr>
          <w:sz w:val="26"/>
          <w:szCs w:val="26"/>
        </w:rPr>
        <w:t>If you close your eyes and think about your favorite holiday moments, there’s a good chance that at least a few of those moments take place in the kitchen. Whether you spent your childhood stirring batter in your grandmother’s kitchen, decorating cookies with your own children on a messy table, or dusting off family recipes in your own kitchen, you likely think of the holidays when you smell cinnamon and nutmeg, when you roll out sugar cookie dough, or when you peel potatoes for pancakes.</w:t>
      </w:r>
    </w:p>
    <w:p w14:paraId="42524B32" w14:textId="6A1B8A7D" w:rsidR="005D6D97" w:rsidRDefault="005D6D97" w:rsidP="005D6D97">
      <w:pPr>
        <w:spacing w:line="276" w:lineRule="auto"/>
        <w:rPr>
          <w:sz w:val="26"/>
          <w:szCs w:val="26"/>
        </w:rPr>
      </w:pPr>
    </w:p>
    <w:p w14:paraId="6201DC68" w14:textId="53F188F2" w:rsidR="00F56D74" w:rsidRDefault="005D6D97" w:rsidP="005D6D97">
      <w:pPr>
        <w:spacing w:line="276" w:lineRule="auto"/>
        <w:rPr>
          <w:sz w:val="26"/>
          <w:szCs w:val="26"/>
        </w:rPr>
      </w:pPr>
      <w:r>
        <w:rPr>
          <w:sz w:val="26"/>
          <w:szCs w:val="26"/>
        </w:rPr>
        <w:t>Here are some reminiscing prompts that can get you thinking about those times in the kitchen or around the dinner table. Use these prompts to journal your memories</w:t>
      </w:r>
      <w:r w:rsidR="00F56D74">
        <w:rPr>
          <w:sz w:val="26"/>
          <w:szCs w:val="26"/>
        </w:rPr>
        <w:t>, to start conversations with friends at your lunch table, or to share memories with your loved ones during their next visit. Turn this exercise into a sensory experience by smelling some common holiday spices like nutmeg, cinnamon, and clove.</w:t>
      </w:r>
    </w:p>
    <w:p w14:paraId="25E2BCC5" w14:textId="77777777" w:rsidR="00F56D74" w:rsidRDefault="00F56D74" w:rsidP="005D6D97">
      <w:pPr>
        <w:spacing w:line="276" w:lineRule="auto"/>
        <w:rPr>
          <w:sz w:val="26"/>
          <w:szCs w:val="26"/>
        </w:rPr>
      </w:pPr>
    </w:p>
    <w:p w14:paraId="3D9CC8A2" w14:textId="7C716954" w:rsidR="005D6D97" w:rsidRDefault="00F56D74" w:rsidP="005D6D97">
      <w:pPr>
        <w:spacing w:line="276" w:lineRule="auto"/>
        <w:rPr>
          <w:sz w:val="26"/>
          <w:szCs w:val="26"/>
        </w:rPr>
      </w:pPr>
      <w:r>
        <w:rPr>
          <w:sz w:val="26"/>
          <w:szCs w:val="26"/>
        </w:rPr>
        <w:t>Families, these are excellent questions to ask your senior loved ones – you just might learn something new about them and their memories!</w:t>
      </w:r>
    </w:p>
    <w:p w14:paraId="73BD7F1B" w14:textId="47C229EA" w:rsidR="00F56D74" w:rsidRDefault="00F56D74" w:rsidP="005D6D97">
      <w:pPr>
        <w:spacing w:line="276" w:lineRule="auto"/>
        <w:rPr>
          <w:sz w:val="26"/>
          <w:szCs w:val="26"/>
        </w:rPr>
      </w:pPr>
    </w:p>
    <w:p w14:paraId="7ECEE0A1" w14:textId="1F13EFD8" w:rsidR="00F56D74" w:rsidRDefault="00F56D74" w:rsidP="00F56D74">
      <w:pPr>
        <w:pStyle w:val="ListParagraph"/>
        <w:numPr>
          <w:ilvl w:val="0"/>
          <w:numId w:val="16"/>
        </w:numPr>
        <w:spacing w:line="276" w:lineRule="auto"/>
        <w:rPr>
          <w:sz w:val="26"/>
          <w:szCs w:val="26"/>
        </w:rPr>
      </w:pPr>
      <w:r>
        <w:rPr>
          <w:sz w:val="26"/>
          <w:szCs w:val="26"/>
        </w:rPr>
        <w:t>Tell me about your favorite holiday food or treat. Describe how it smelled and tasted. What made it so delicious?</w:t>
      </w:r>
    </w:p>
    <w:p w14:paraId="5AE50191" w14:textId="2D56D86B" w:rsidR="00F56D74" w:rsidRDefault="00F56D74" w:rsidP="00F56D74">
      <w:pPr>
        <w:pStyle w:val="ListParagraph"/>
        <w:numPr>
          <w:ilvl w:val="0"/>
          <w:numId w:val="16"/>
        </w:numPr>
        <w:spacing w:line="276" w:lineRule="auto"/>
        <w:rPr>
          <w:sz w:val="26"/>
          <w:szCs w:val="26"/>
        </w:rPr>
      </w:pPr>
      <w:r>
        <w:rPr>
          <w:sz w:val="26"/>
          <w:szCs w:val="26"/>
        </w:rPr>
        <w:t>Who was usually in the kitchen baking and cooking during the holiday gatherings? Describe them. What did they wear? What did they smell like? What was their personality like?</w:t>
      </w:r>
    </w:p>
    <w:p w14:paraId="77B95636" w14:textId="3FCAADF4" w:rsidR="00F56D74" w:rsidRDefault="00F56D74" w:rsidP="00F56D74">
      <w:pPr>
        <w:pStyle w:val="ListParagraph"/>
        <w:numPr>
          <w:ilvl w:val="0"/>
          <w:numId w:val="16"/>
        </w:numPr>
        <w:spacing w:line="276" w:lineRule="auto"/>
        <w:rPr>
          <w:sz w:val="26"/>
          <w:szCs w:val="26"/>
        </w:rPr>
      </w:pPr>
      <w:r>
        <w:rPr>
          <w:sz w:val="26"/>
          <w:szCs w:val="26"/>
        </w:rPr>
        <w:t>Describe your family table. Were there place settings, flowers, a tablecloth? Who sat at the kids table? Was the table loud and celebratory or quiet and solemn?</w:t>
      </w:r>
    </w:p>
    <w:p w14:paraId="1AE85263" w14:textId="77777777" w:rsidR="002168E0" w:rsidRPr="002168E0" w:rsidRDefault="002168E0" w:rsidP="001526D0">
      <w:pPr>
        <w:spacing w:line="276" w:lineRule="auto"/>
        <w:jc w:val="both"/>
        <w:rPr>
          <w:sz w:val="32"/>
          <w:szCs w:val="32"/>
        </w:rPr>
      </w:pPr>
    </w:p>
    <w:p w14:paraId="3A592207" w14:textId="0CE8F496" w:rsidR="00DB01FB" w:rsidRPr="00DB01FB" w:rsidRDefault="00DA2BF9" w:rsidP="002168E0">
      <w:pPr>
        <w:tabs>
          <w:tab w:val="left" w:pos="8700"/>
        </w:tabs>
        <w:spacing w:line="276" w:lineRule="auto"/>
      </w:pPr>
      <w:r>
        <w:rPr>
          <w:noProof/>
        </w:rPr>
        <w:lastRenderedPageBreak/>
        <w:pict w14:anchorId="23126FEA">
          <v:shape id="Text Box 14" o:spid="_x0000_s2065" type="#_x0000_t202" style="position:absolute;margin-left:.75pt;margin-top:10.25pt;width:255.75pt;height:303.75pt;z-index:251657728;visibility:visible;mso-wrap-style:square;mso-width-percent:0;mso-height-percent:0;mso-wrap-distance-left:2.88pt;mso-wrap-distance-top:2.88pt;mso-wrap-distance-right:2.88pt;mso-wrap-distance-bottom:2.88pt;mso-position-horizontal-relative:margin;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" fillcolor="#fcecda [661]" strokecolor="#f7c890 [1941]" insetpen="t">
            <v:textbox style="mso-next-textbox:#Text Box 14" inset="4mm,4mm,4mm,4mm">
              <w:txbxContent>
                <w:p w14:paraId="42CD04A7" w14:textId="77777777" w:rsidR="00497AEA" w:rsidRPr="00F20C9C" w:rsidRDefault="00497AEA" w:rsidP="00497AEA">
                  <w:pPr>
                    <w:widowControl w:val="0"/>
                    <w:pBdr>
                      <w:bottom w:val="single" w:sz="4" w:space="1" w:color="935309" w:themeColor="accent2" w:themeShade="80"/>
                    </w:pBdr>
                    <w:spacing w:after="240" w:line="360" w:lineRule="auto"/>
                    <w:jc w:val="center"/>
                    <w:rPr>
                      <w:b/>
                      <w:bCs/>
                      <w:caps/>
                      <w:color w:val="7C354D" w:themeColor="accent4" w:themeShade="80"/>
                      <w:spacing w:val="20"/>
                      <w:sz w:val="28"/>
                      <w:szCs w:val="28"/>
                    </w:rPr>
                  </w:pPr>
                  <w:r>
                    <w:rPr>
                      <w:b/>
                      <w:bCs/>
                      <w:caps/>
                      <w:color w:val="7C354D" w:themeColor="accent4" w:themeShade="80"/>
                      <w:spacing w:val="20"/>
                      <w:sz w:val="28"/>
                      <w:szCs w:val="28"/>
                    </w:rPr>
                    <w:t>christmas events</w:t>
                  </w:r>
                </w:p>
                <w:p w14:paraId="4E3843F3" w14:textId="3812F06A" w:rsidR="00497AEA" w:rsidRDefault="00497AEA" w:rsidP="00497AEA">
                  <w:pPr>
                    <w:widowControl w:val="0"/>
                    <w:spacing w:after="240" w:line="276" w:lineRule="auto"/>
                    <w:rPr>
                      <w:b/>
                      <w:bCs/>
                      <w:sz w:val="26"/>
                      <w:szCs w:val="26"/>
                    </w:rPr>
                  </w:pPr>
                  <w:r>
                    <w:rPr>
                      <w:b/>
                      <w:bCs/>
                      <w:sz w:val="26"/>
                      <w:szCs w:val="26"/>
                    </w:rPr>
                    <w:t>Nov. 28-Dec. 2 – Lodge Christmas Decorating</w:t>
                  </w:r>
                  <w:r w:rsidR="00C22F1B">
                    <w:rPr>
                      <w:b/>
                      <w:bCs/>
                      <w:sz w:val="26"/>
                      <w:szCs w:val="26"/>
                    </w:rPr>
                    <w:t xml:space="preserve"> to begin.</w:t>
                  </w:r>
                </w:p>
                <w:p w14:paraId="5F938D7A" w14:textId="280E216B" w:rsidR="00497AEA" w:rsidRDefault="00497AEA" w:rsidP="00497AEA">
                  <w:pPr>
                    <w:widowControl w:val="0"/>
                    <w:spacing w:after="240" w:line="276" w:lineRule="auto"/>
                    <w:rPr>
                      <w:b/>
                      <w:bCs/>
                      <w:sz w:val="26"/>
                      <w:szCs w:val="26"/>
                    </w:rPr>
                  </w:pPr>
                  <w:r>
                    <w:rPr>
                      <w:b/>
                      <w:bCs/>
                      <w:sz w:val="26"/>
                      <w:szCs w:val="26"/>
                    </w:rPr>
                    <w:t>Dec 4 – Christmas Tree Decorating</w:t>
                  </w:r>
                </w:p>
                <w:p w14:paraId="3AA7771C" w14:textId="3D316B9A" w:rsidR="00497AEA" w:rsidRDefault="00497AEA" w:rsidP="00497AEA">
                  <w:pPr>
                    <w:widowControl w:val="0"/>
                    <w:spacing w:after="240" w:line="276" w:lineRule="auto"/>
                    <w:rPr>
                      <w:b/>
                      <w:bCs/>
                      <w:sz w:val="26"/>
                      <w:szCs w:val="26"/>
                    </w:rPr>
                  </w:pPr>
                  <w:r>
                    <w:rPr>
                      <w:b/>
                      <w:bCs/>
                      <w:sz w:val="26"/>
                      <w:szCs w:val="26"/>
                    </w:rPr>
                    <w:t>Dec. 7 – Card Signing 2 Pm</w:t>
                  </w:r>
                </w:p>
                <w:p w14:paraId="45913554" w14:textId="2983CE51" w:rsidR="00497AEA" w:rsidRDefault="00497AEA" w:rsidP="00497AEA">
                  <w:pPr>
                    <w:widowControl w:val="0"/>
                    <w:spacing w:after="240" w:line="276" w:lineRule="auto"/>
                    <w:rPr>
                      <w:b/>
                      <w:bCs/>
                      <w:sz w:val="26"/>
                      <w:szCs w:val="26"/>
                    </w:rPr>
                  </w:pPr>
                  <w:r>
                    <w:rPr>
                      <w:b/>
                      <w:bCs/>
                      <w:sz w:val="26"/>
                      <w:szCs w:val="26"/>
                    </w:rPr>
                    <w:t>Dec. 13 – Christmas Party 5 Pm</w:t>
                  </w:r>
                </w:p>
                <w:p w14:paraId="47DDAA8A" w14:textId="1E2EC45E" w:rsidR="00B7073A" w:rsidRDefault="00497AEA" w:rsidP="00497AEA">
                  <w:pPr>
                    <w:widowControl w:val="0"/>
                    <w:spacing w:after="240" w:line="276" w:lineRule="auto"/>
                    <w:rPr>
                      <w:b/>
                      <w:bCs/>
                      <w:sz w:val="26"/>
                      <w:szCs w:val="26"/>
                    </w:rPr>
                  </w:pPr>
                  <w:r>
                    <w:rPr>
                      <w:b/>
                      <w:bCs/>
                      <w:sz w:val="26"/>
                      <w:szCs w:val="26"/>
                    </w:rPr>
                    <w:t>Dec.</w:t>
                  </w:r>
                  <w:r w:rsidR="007C5C7C">
                    <w:rPr>
                      <w:b/>
                      <w:bCs/>
                      <w:sz w:val="26"/>
                      <w:szCs w:val="26"/>
                    </w:rPr>
                    <w:t>20</w:t>
                  </w:r>
                  <w:r>
                    <w:rPr>
                      <w:b/>
                      <w:bCs/>
                      <w:sz w:val="26"/>
                      <w:szCs w:val="26"/>
                    </w:rPr>
                    <w:t xml:space="preserve">- </w:t>
                  </w:r>
                  <w:r w:rsidR="007C5C7C">
                    <w:rPr>
                      <w:b/>
                      <w:bCs/>
                      <w:sz w:val="26"/>
                      <w:szCs w:val="26"/>
                    </w:rPr>
                    <w:t xml:space="preserve">CCHS Band coming to play </w:t>
                  </w:r>
                  <w:proofErr w:type="gramStart"/>
                  <w:r w:rsidR="007C5C7C">
                    <w:rPr>
                      <w:b/>
                      <w:bCs/>
                      <w:sz w:val="26"/>
                      <w:szCs w:val="26"/>
                    </w:rPr>
                    <w:t>music</w:t>
                  </w:r>
                  <w:proofErr w:type="gramEnd"/>
                </w:p>
                <w:p w14:paraId="7416542A" w14:textId="287D4AA7" w:rsidR="00497AEA" w:rsidRDefault="00497AEA" w:rsidP="00497AEA">
                  <w:pPr>
                    <w:widowControl w:val="0"/>
                    <w:spacing w:after="240" w:line="276" w:lineRule="auto"/>
                    <w:rPr>
                      <w:b/>
                      <w:bCs/>
                      <w:sz w:val="26"/>
                      <w:szCs w:val="26"/>
                    </w:rPr>
                  </w:pPr>
                  <w:r>
                    <w:rPr>
                      <w:b/>
                      <w:bCs/>
                      <w:sz w:val="26"/>
                      <w:szCs w:val="26"/>
                    </w:rPr>
                    <w:t xml:space="preserve">Dec </w:t>
                  </w:r>
                  <w:r w:rsidR="00C22F1B">
                    <w:rPr>
                      <w:b/>
                      <w:bCs/>
                      <w:sz w:val="26"/>
                      <w:szCs w:val="26"/>
                    </w:rPr>
                    <w:t>18</w:t>
                  </w:r>
                  <w:r>
                    <w:rPr>
                      <w:b/>
                      <w:bCs/>
                      <w:sz w:val="26"/>
                      <w:szCs w:val="26"/>
                    </w:rPr>
                    <w:t>- Christmas Cookie           Decorating</w:t>
                  </w:r>
                </w:p>
                <w:p w14:paraId="12D3F890" w14:textId="3991161C" w:rsidR="00C22F1B" w:rsidRPr="00DB01FB" w:rsidRDefault="00C22F1B" w:rsidP="00497AEA">
                  <w:pPr>
                    <w:widowControl w:val="0"/>
                    <w:spacing w:after="240" w:line="276" w:lineRule="auto"/>
                    <w:rPr>
                      <w:sz w:val="26"/>
                      <w:szCs w:val="26"/>
                    </w:rPr>
                  </w:pPr>
                  <w:r>
                    <w:rPr>
                      <w:b/>
                      <w:bCs/>
                      <w:sz w:val="26"/>
                      <w:szCs w:val="26"/>
                    </w:rPr>
                    <w:t>Dec 19- Light Tour</w:t>
                  </w:r>
                </w:p>
              </w:txbxContent>
            </v:textbox>
            <w10:wrap anchorx="margin"/>
          </v:shape>
        </w:pict>
      </w:r>
      <w:r>
        <w:rPr>
          <w:noProof/>
        </w:rPr>
        <w:pict w14:anchorId="7F975097">
          <v:shape id="Text Box 15" o:spid="_x0000_s2064" type="#_x0000_t202" style="position:absolute;margin-left:1075.25pt;margin-top:75pt;width:266.25pt;height:609.75pt;z-index:2516618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" fillcolor="#fcecda [661]" strokecolor="#f7c890 [1941]">
            <v:textbox style="mso-next-textbox:#Text Box 15" inset="4mm,4mm,4mm,4mm">
              <w:txbxContent>
                <w:p w14:paraId="3F2201D6" w14:textId="720B400D" w:rsidR="00C22B19" w:rsidRPr="00F20C9C" w:rsidRDefault="002A7E29" w:rsidP="00C22B19">
                  <w:pPr>
                    <w:widowControl w:val="0"/>
                    <w:pBdr>
                      <w:bottom w:val="single" w:sz="4" w:space="1" w:color="935309" w:themeColor="accent2" w:themeShade="80"/>
                    </w:pBdr>
                    <w:spacing w:after="240" w:line="360" w:lineRule="auto"/>
                    <w:jc w:val="center"/>
                    <w:rPr>
                      <w:b/>
                      <w:bCs/>
                      <w:caps/>
                      <w:color w:val="7C354D" w:themeColor="accent4" w:themeShade="80"/>
                      <w:spacing w:val="20"/>
                      <w:sz w:val="28"/>
                      <w:szCs w:val="28"/>
                    </w:rPr>
                  </w:pPr>
                  <w:r>
                    <w:rPr>
                      <w:b/>
                      <w:bCs/>
                      <w:caps/>
                      <w:color w:val="7C354D" w:themeColor="accent4" w:themeShade="80"/>
                      <w:spacing w:val="20"/>
                      <w:sz w:val="28"/>
                      <w:szCs w:val="28"/>
                    </w:rPr>
                    <w:t>winners</w:t>
                  </w:r>
                </w:p>
                <w:p w14:paraId="16AD4E94" w14:textId="77777777" w:rsidR="00C22B19" w:rsidRPr="00EC699D" w:rsidRDefault="00C22B19" w:rsidP="00C22B19">
                  <w:pPr>
                    <w:widowControl w:val="0"/>
                    <w:jc w:val="center"/>
                    <w:rPr>
                      <w:rFonts w:ascii="Ink Free" w:hAnsi="Ink Free"/>
                      <w:noProof/>
                      <w:sz w:val="28"/>
                      <w:szCs w:val="28"/>
                      <w:u w:val="single"/>
                    </w:rPr>
                  </w:pPr>
                  <w:r w:rsidRPr="00EC699D">
                    <w:rPr>
                      <w:rFonts w:ascii="Ink Free" w:hAnsi="Ink Free"/>
                      <w:b/>
                      <w:bCs/>
                      <w:noProof/>
                      <w:sz w:val="28"/>
                      <w:szCs w:val="28"/>
                      <w:u w:val="single"/>
                    </w:rPr>
                    <w:t>Bean Bag Tournament</w:t>
                  </w:r>
                  <w:r w:rsidRPr="00EC699D">
                    <w:rPr>
                      <w:rFonts w:ascii="Ink Free" w:hAnsi="Ink Free"/>
                      <w:noProof/>
                      <w:sz w:val="28"/>
                      <w:szCs w:val="28"/>
                      <w:u w:val="single"/>
                    </w:rPr>
                    <w:t>:</w:t>
                  </w:r>
                </w:p>
                <w:p w14:paraId="11AC4375" w14:textId="48B2EC8B" w:rsidR="00C22B19" w:rsidRDefault="00D4063F" w:rsidP="00C22B19">
                  <w:pPr>
                    <w:widowControl w:val="0"/>
                    <w:jc w:val="center"/>
                    <w:rPr>
                      <w:rFonts w:ascii="Ink Free" w:hAnsi="Ink Free"/>
                      <w:b/>
                      <w:bCs/>
                      <w:noProof/>
                      <w:sz w:val="28"/>
                      <w:szCs w:val="28"/>
                    </w:rPr>
                  </w:pPr>
                  <w:r>
                    <w:rPr>
                      <w:rFonts w:ascii="Ink Free" w:hAnsi="Ink Free"/>
                      <w:b/>
                      <w:bCs/>
                      <w:noProof/>
                      <w:sz w:val="28"/>
                      <w:szCs w:val="28"/>
                    </w:rPr>
                    <w:t>November 6</w:t>
                  </w:r>
                  <w:r w:rsidR="00C22B19">
                    <w:rPr>
                      <w:rFonts w:ascii="Ink Free" w:hAnsi="Ink Free"/>
                      <w:b/>
                      <w:bCs/>
                      <w:noProof/>
                      <w:sz w:val="28"/>
                      <w:szCs w:val="28"/>
                    </w:rPr>
                    <w:t xml:space="preserve">: </w:t>
                  </w:r>
                  <w:r>
                    <w:rPr>
                      <w:rFonts w:ascii="Ink Free" w:hAnsi="Ink Free"/>
                      <w:noProof/>
                      <w:sz w:val="28"/>
                      <w:szCs w:val="28"/>
                    </w:rPr>
                    <w:t>John, Karen and Gord</w:t>
                  </w:r>
                </w:p>
                <w:p w14:paraId="18A4A21E" w14:textId="388B9688" w:rsidR="00C22B19" w:rsidRDefault="00FA0D80" w:rsidP="00C22B19">
                  <w:pPr>
                    <w:widowControl w:val="0"/>
                    <w:jc w:val="center"/>
                    <w:rPr>
                      <w:rFonts w:ascii="Ink Free" w:hAnsi="Ink Free"/>
                      <w:noProof/>
                      <w:sz w:val="28"/>
                      <w:szCs w:val="28"/>
                    </w:rPr>
                  </w:pPr>
                  <w:r>
                    <w:rPr>
                      <w:rFonts w:ascii="Ink Free" w:hAnsi="Ink Free"/>
                      <w:b/>
                      <w:bCs/>
                      <w:noProof/>
                      <w:sz w:val="28"/>
                      <w:szCs w:val="28"/>
                    </w:rPr>
                    <w:t>November 20</w:t>
                  </w:r>
                  <w:r w:rsidR="00C22B19">
                    <w:rPr>
                      <w:rFonts w:ascii="Ink Free" w:hAnsi="Ink Free"/>
                      <w:b/>
                      <w:bCs/>
                      <w:noProof/>
                      <w:sz w:val="28"/>
                      <w:szCs w:val="28"/>
                    </w:rPr>
                    <w:t xml:space="preserve">: </w:t>
                  </w:r>
                  <w:r w:rsidRPr="00FA0D80">
                    <w:rPr>
                      <w:rFonts w:ascii="Ink Free" w:hAnsi="Ink Free"/>
                      <w:noProof/>
                      <w:sz w:val="28"/>
                      <w:szCs w:val="28"/>
                    </w:rPr>
                    <w:t>Helen,</w:t>
                  </w:r>
                  <w:r w:rsidR="00C22B19" w:rsidRPr="00FA0D80">
                    <w:rPr>
                      <w:rFonts w:ascii="Ink Free" w:hAnsi="Ink Free"/>
                      <w:noProof/>
                      <w:sz w:val="28"/>
                      <w:szCs w:val="28"/>
                    </w:rPr>
                    <w:t>Jessie</w:t>
                  </w:r>
                  <w:r w:rsidR="00C22B19">
                    <w:rPr>
                      <w:rFonts w:ascii="Ink Free" w:hAnsi="Ink Free"/>
                      <w:noProof/>
                      <w:sz w:val="28"/>
                      <w:szCs w:val="28"/>
                    </w:rPr>
                    <w:t>, Karen &amp; Sherry</w:t>
                  </w:r>
                </w:p>
                <w:p w14:paraId="4363D0DD" w14:textId="77777777" w:rsidR="00C22B19" w:rsidRPr="003F260B" w:rsidRDefault="00C22B19" w:rsidP="00C22B19">
                  <w:pPr>
                    <w:widowControl w:val="0"/>
                    <w:jc w:val="center"/>
                    <w:rPr>
                      <w:rFonts w:ascii="Ink Free" w:hAnsi="Ink Free"/>
                      <w:noProof/>
                      <w:sz w:val="20"/>
                    </w:rPr>
                  </w:pPr>
                </w:p>
                <w:p w14:paraId="67507B89" w14:textId="77777777" w:rsidR="00C22B19" w:rsidRPr="00EC699D" w:rsidRDefault="00C22B19" w:rsidP="00C22B19">
                  <w:pPr>
                    <w:widowControl w:val="0"/>
                    <w:jc w:val="center"/>
                    <w:rPr>
                      <w:rFonts w:ascii="Ink Free" w:hAnsi="Ink Free"/>
                      <w:noProof/>
                      <w:sz w:val="28"/>
                      <w:szCs w:val="28"/>
                    </w:rPr>
                  </w:pPr>
                  <w:r w:rsidRPr="00EC699D">
                    <w:rPr>
                      <w:rFonts w:ascii="Ink Free" w:hAnsi="Ink Free"/>
                      <w:b/>
                      <w:bCs/>
                      <w:noProof/>
                      <w:sz w:val="28"/>
                      <w:szCs w:val="28"/>
                      <w:u w:val="single"/>
                    </w:rPr>
                    <w:t>Shuffleboard</w:t>
                  </w:r>
                  <w:r w:rsidRPr="00EC699D">
                    <w:rPr>
                      <w:rFonts w:ascii="Ink Free" w:hAnsi="Ink Free"/>
                      <w:noProof/>
                      <w:sz w:val="28"/>
                      <w:szCs w:val="28"/>
                      <w:u w:val="single"/>
                    </w:rPr>
                    <w:t>:</w:t>
                  </w:r>
                </w:p>
                <w:p w14:paraId="15A01B07" w14:textId="018179BD" w:rsidR="00C22B19" w:rsidRDefault="006A139E" w:rsidP="00C22B19">
                  <w:pPr>
                    <w:widowControl w:val="0"/>
                    <w:jc w:val="center"/>
                    <w:rPr>
                      <w:rFonts w:ascii="Ink Free" w:hAnsi="Ink Free"/>
                      <w:noProof/>
                      <w:sz w:val="28"/>
                      <w:szCs w:val="28"/>
                    </w:rPr>
                  </w:pPr>
                  <w:r>
                    <w:rPr>
                      <w:rFonts w:ascii="Ink Free" w:hAnsi="Ink Free"/>
                      <w:b/>
                      <w:bCs/>
                      <w:noProof/>
                      <w:sz w:val="28"/>
                      <w:szCs w:val="28"/>
                    </w:rPr>
                    <w:t>November 13</w:t>
                  </w:r>
                  <w:r w:rsidR="00C22B19" w:rsidRPr="00EC699D">
                    <w:rPr>
                      <w:rFonts w:ascii="Ink Free" w:hAnsi="Ink Free"/>
                      <w:noProof/>
                      <w:sz w:val="28"/>
                      <w:szCs w:val="28"/>
                    </w:rPr>
                    <w:t xml:space="preserve">: </w:t>
                  </w:r>
                  <w:r>
                    <w:rPr>
                      <w:rFonts w:ascii="Ink Free" w:hAnsi="Ink Free"/>
                      <w:noProof/>
                      <w:sz w:val="28"/>
                      <w:szCs w:val="28"/>
                    </w:rPr>
                    <w:t>Dorothy &amp; Karen, John N &amp; Keith</w:t>
                  </w:r>
                </w:p>
                <w:p w14:paraId="3A39905E" w14:textId="77777777" w:rsidR="00C22B19" w:rsidRPr="003F260B" w:rsidRDefault="00C22B19" w:rsidP="00C22B19">
                  <w:pPr>
                    <w:widowControl w:val="0"/>
                    <w:jc w:val="center"/>
                    <w:rPr>
                      <w:rFonts w:ascii="Ink Free" w:hAnsi="Ink Free"/>
                      <w:noProof/>
                      <w:sz w:val="20"/>
                    </w:rPr>
                  </w:pPr>
                </w:p>
                <w:p w14:paraId="4D644229" w14:textId="77777777" w:rsidR="00C22B19" w:rsidRPr="00EC699D" w:rsidRDefault="00C22B19" w:rsidP="00C22B19">
                  <w:pPr>
                    <w:widowControl w:val="0"/>
                    <w:jc w:val="center"/>
                    <w:rPr>
                      <w:rFonts w:ascii="Ink Free" w:hAnsi="Ink Free"/>
                      <w:noProof/>
                      <w:sz w:val="28"/>
                      <w:szCs w:val="28"/>
                      <w:u w:val="single"/>
                    </w:rPr>
                  </w:pPr>
                  <w:r w:rsidRPr="00EC699D">
                    <w:rPr>
                      <w:rFonts w:ascii="Ink Free" w:hAnsi="Ink Free"/>
                      <w:b/>
                      <w:bCs/>
                      <w:noProof/>
                      <w:sz w:val="28"/>
                      <w:szCs w:val="28"/>
                      <w:u w:val="single"/>
                    </w:rPr>
                    <w:t>Rollerball</w:t>
                  </w:r>
                  <w:r w:rsidRPr="00EC699D">
                    <w:rPr>
                      <w:rFonts w:ascii="Ink Free" w:hAnsi="Ink Free"/>
                      <w:noProof/>
                      <w:sz w:val="28"/>
                      <w:szCs w:val="28"/>
                      <w:u w:val="single"/>
                    </w:rPr>
                    <w:t>:</w:t>
                  </w:r>
                </w:p>
                <w:p w14:paraId="1A4AFAD6" w14:textId="23C8711D" w:rsidR="00C22B19" w:rsidRDefault="001545FC" w:rsidP="00C22B19">
                  <w:pPr>
                    <w:widowControl w:val="0"/>
                    <w:jc w:val="center"/>
                    <w:rPr>
                      <w:rFonts w:ascii="Ink Free" w:hAnsi="Ink Free"/>
                      <w:noProof/>
                      <w:sz w:val="28"/>
                      <w:szCs w:val="28"/>
                    </w:rPr>
                  </w:pPr>
                  <w:r>
                    <w:rPr>
                      <w:rFonts w:ascii="Ink Free" w:hAnsi="Ink Free"/>
                      <w:b/>
                      <w:bCs/>
                      <w:noProof/>
                      <w:sz w:val="28"/>
                      <w:szCs w:val="28"/>
                    </w:rPr>
                    <w:t xml:space="preserve">November 1: </w:t>
                  </w:r>
                  <w:r w:rsidR="00C22B19">
                    <w:rPr>
                      <w:rFonts w:ascii="Ink Free" w:hAnsi="Ink Free"/>
                      <w:noProof/>
                      <w:sz w:val="28"/>
                      <w:szCs w:val="28"/>
                    </w:rPr>
                    <w:t xml:space="preserve"> </w:t>
                  </w:r>
                  <w:r>
                    <w:rPr>
                      <w:rFonts w:ascii="Ink Free" w:hAnsi="Ink Free"/>
                      <w:noProof/>
                      <w:sz w:val="28"/>
                      <w:szCs w:val="28"/>
                    </w:rPr>
                    <w:t>Gladys R, Jessie, Karen, &amp; Helen</w:t>
                  </w:r>
                </w:p>
                <w:p w14:paraId="302EC3A5" w14:textId="655C27B4" w:rsidR="00163BA9" w:rsidRDefault="00163BA9" w:rsidP="00163BA9">
                  <w:pPr>
                    <w:widowControl w:val="0"/>
                    <w:jc w:val="center"/>
                    <w:rPr>
                      <w:rFonts w:ascii="Ink Free" w:hAnsi="Ink Free"/>
                      <w:noProof/>
                      <w:sz w:val="28"/>
                      <w:szCs w:val="28"/>
                    </w:rPr>
                  </w:pPr>
                  <w:r>
                    <w:rPr>
                      <w:rFonts w:ascii="Ink Free" w:hAnsi="Ink Free"/>
                      <w:b/>
                      <w:bCs/>
                      <w:noProof/>
                      <w:sz w:val="28"/>
                      <w:szCs w:val="28"/>
                    </w:rPr>
                    <w:t xml:space="preserve">November 8: </w:t>
                  </w:r>
                  <w:r w:rsidRPr="00163BA9">
                    <w:rPr>
                      <w:rFonts w:ascii="Ink Free" w:hAnsi="Ink Free"/>
                      <w:noProof/>
                      <w:sz w:val="28"/>
                      <w:szCs w:val="28"/>
                    </w:rPr>
                    <w:t>Gladys R, Jessie</w:t>
                  </w:r>
                  <w:r>
                    <w:rPr>
                      <w:rFonts w:ascii="Ink Free" w:hAnsi="Ink Free"/>
                      <w:noProof/>
                      <w:sz w:val="28"/>
                      <w:szCs w:val="28"/>
                    </w:rPr>
                    <w:t>, Karen</w:t>
                  </w:r>
                  <w:r w:rsidRPr="00163BA9">
                    <w:rPr>
                      <w:rFonts w:ascii="Ink Free" w:hAnsi="Ink Free"/>
                      <w:noProof/>
                      <w:sz w:val="28"/>
                      <w:szCs w:val="28"/>
                    </w:rPr>
                    <w:t xml:space="preserve">      </w:t>
                  </w:r>
                  <w:r>
                    <w:rPr>
                      <w:rFonts w:ascii="Ink Free" w:hAnsi="Ink Free"/>
                      <w:noProof/>
                      <w:sz w:val="28"/>
                      <w:szCs w:val="28"/>
                    </w:rPr>
                    <w:t xml:space="preserve">                            </w:t>
                  </w:r>
                  <w:r w:rsidRPr="00163BA9">
                    <w:rPr>
                      <w:rFonts w:ascii="Ink Free" w:hAnsi="Ink Free"/>
                      <w:noProof/>
                      <w:sz w:val="28"/>
                      <w:szCs w:val="28"/>
                    </w:rPr>
                    <w:t xml:space="preserve"> Helen</w:t>
                  </w:r>
                </w:p>
                <w:p w14:paraId="244C396C" w14:textId="76137068" w:rsidR="00C22B19" w:rsidRDefault="00AF1A52" w:rsidP="00AF1A52">
                  <w:pPr>
                    <w:widowControl w:val="0"/>
                    <w:jc w:val="center"/>
                    <w:rPr>
                      <w:rFonts w:ascii="Ink Free" w:hAnsi="Ink Free"/>
                      <w:noProof/>
                      <w:sz w:val="28"/>
                      <w:szCs w:val="28"/>
                    </w:rPr>
                  </w:pPr>
                  <w:r>
                    <w:rPr>
                      <w:rFonts w:ascii="Ink Free" w:hAnsi="Ink Free"/>
                      <w:b/>
                      <w:bCs/>
                      <w:noProof/>
                      <w:sz w:val="28"/>
                      <w:szCs w:val="28"/>
                    </w:rPr>
                    <w:t>November 15</w:t>
                  </w:r>
                  <w:r w:rsidR="00C22B19">
                    <w:rPr>
                      <w:rFonts w:ascii="Ink Free" w:hAnsi="Ink Free"/>
                      <w:b/>
                      <w:bCs/>
                      <w:noProof/>
                      <w:sz w:val="28"/>
                      <w:szCs w:val="28"/>
                    </w:rPr>
                    <w:t xml:space="preserve">: </w:t>
                  </w:r>
                  <w:r w:rsidRPr="00AF1A52">
                    <w:rPr>
                      <w:rFonts w:ascii="Ink Free" w:hAnsi="Ink Free"/>
                      <w:noProof/>
                      <w:sz w:val="28"/>
                      <w:szCs w:val="28"/>
                    </w:rPr>
                    <w:t>Gord, John C, Jeanette &amp; Sherry</w:t>
                  </w:r>
                </w:p>
                <w:p w14:paraId="16CCFBE4" w14:textId="7BD07EDA" w:rsidR="0012450D" w:rsidRPr="00AF1A52" w:rsidRDefault="0012450D" w:rsidP="00AF1A52">
                  <w:pPr>
                    <w:widowControl w:val="0"/>
                    <w:jc w:val="center"/>
                    <w:rPr>
                      <w:rFonts w:ascii="Ink Free" w:hAnsi="Ink Free"/>
                      <w:noProof/>
                      <w:sz w:val="28"/>
                      <w:szCs w:val="28"/>
                    </w:rPr>
                  </w:pPr>
                  <w:r w:rsidRPr="0012450D">
                    <w:rPr>
                      <w:rFonts w:ascii="Ink Free" w:hAnsi="Ink Free"/>
                      <w:b/>
                      <w:bCs/>
                      <w:noProof/>
                      <w:sz w:val="28"/>
                      <w:szCs w:val="28"/>
                    </w:rPr>
                    <w:t>November 22:</w:t>
                  </w:r>
                  <w:r>
                    <w:rPr>
                      <w:rFonts w:ascii="Ink Free" w:hAnsi="Ink Free"/>
                      <w:noProof/>
                      <w:sz w:val="28"/>
                      <w:szCs w:val="28"/>
                    </w:rPr>
                    <w:t xml:space="preserve">  Galdys R, Jessie, Helen &amp; Jeanette</w:t>
                  </w:r>
                </w:p>
                <w:p w14:paraId="1B43BCF4" w14:textId="77777777" w:rsidR="00C22B19" w:rsidRPr="003F260B" w:rsidRDefault="00C22B19" w:rsidP="00C22B19">
                  <w:pPr>
                    <w:widowControl w:val="0"/>
                    <w:jc w:val="center"/>
                    <w:rPr>
                      <w:rFonts w:ascii="Ink Free" w:hAnsi="Ink Free"/>
                      <w:noProof/>
                      <w:sz w:val="20"/>
                    </w:rPr>
                  </w:pPr>
                </w:p>
                <w:p w14:paraId="10B49284" w14:textId="77777777" w:rsidR="00C22B19" w:rsidRPr="00EC699D" w:rsidRDefault="00C22B19" w:rsidP="00C22B19">
                  <w:pPr>
                    <w:widowControl w:val="0"/>
                    <w:jc w:val="center"/>
                    <w:rPr>
                      <w:rFonts w:ascii="Ink Free" w:hAnsi="Ink Free"/>
                      <w:b/>
                      <w:bCs/>
                      <w:noProof/>
                      <w:sz w:val="28"/>
                      <w:szCs w:val="28"/>
                      <w:u w:val="single"/>
                    </w:rPr>
                  </w:pPr>
                  <w:r w:rsidRPr="00EC699D">
                    <w:rPr>
                      <w:rFonts w:ascii="Ink Free" w:hAnsi="Ink Free"/>
                      <w:b/>
                      <w:bCs/>
                      <w:noProof/>
                      <w:sz w:val="28"/>
                      <w:szCs w:val="28"/>
                      <w:u w:val="single"/>
                    </w:rPr>
                    <w:t>Floor Curling:</w:t>
                  </w:r>
                </w:p>
                <w:p w14:paraId="7A659C6E" w14:textId="0DA29551" w:rsidR="00C22B19" w:rsidRPr="00D4063F" w:rsidRDefault="00D4063F" w:rsidP="00C22B19">
                  <w:pPr>
                    <w:widowControl w:val="0"/>
                    <w:jc w:val="center"/>
                    <w:rPr>
                      <w:rFonts w:ascii="Ink Free" w:hAnsi="Ink Free"/>
                      <w:noProof/>
                      <w:sz w:val="28"/>
                      <w:szCs w:val="28"/>
                    </w:rPr>
                  </w:pPr>
                  <w:r>
                    <w:rPr>
                      <w:rFonts w:ascii="Ink Free" w:hAnsi="Ink Free"/>
                      <w:b/>
                      <w:bCs/>
                      <w:noProof/>
                      <w:sz w:val="28"/>
                      <w:szCs w:val="28"/>
                    </w:rPr>
                    <w:t xml:space="preserve">November 3: </w:t>
                  </w:r>
                  <w:r w:rsidRPr="00D4063F">
                    <w:rPr>
                      <w:rFonts w:ascii="Ink Free" w:hAnsi="Ink Free"/>
                      <w:noProof/>
                      <w:sz w:val="28"/>
                      <w:szCs w:val="28"/>
                    </w:rPr>
                    <w:t>Hans, John C, John N, Karen</w:t>
                  </w:r>
                </w:p>
                <w:p w14:paraId="272F16EE" w14:textId="163316BD" w:rsidR="00C22B19" w:rsidRDefault="0064449B" w:rsidP="00C22B19">
                  <w:pPr>
                    <w:widowControl w:val="0"/>
                    <w:jc w:val="center"/>
                    <w:rPr>
                      <w:rFonts w:ascii="Ink Free" w:hAnsi="Ink Free"/>
                      <w:noProof/>
                      <w:sz w:val="28"/>
                      <w:szCs w:val="28"/>
                    </w:rPr>
                  </w:pPr>
                  <w:r>
                    <w:rPr>
                      <w:rFonts w:ascii="Ink Free" w:hAnsi="Ink Free"/>
                      <w:b/>
                      <w:bCs/>
                      <w:noProof/>
                      <w:sz w:val="28"/>
                      <w:szCs w:val="28"/>
                    </w:rPr>
                    <w:t>November 17</w:t>
                  </w:r>
                  <w:r w:rsidR="00C22B19">
                    <w:rPr>
                      <w:rFonts w:ascii="Ink Free" w:hAnsi="Ink Free"/>
                      <w:b/>
                      <w:bCs/>
                      <w:noProof/>
                      <w:sz w:val="28"/>
                      <w:szCs w:val="28"/>
                    </w:rPr>
                    <w:t xml:space="preserve">: </w:t>
                  </w:r>
                  <w:r w:rsidR="00C22B19">
                    <w:rPr>
                      <w:rFonts w:ascii="Ink Free" w:hAnsi="Ink Free"/>
                      <w:noProof/>
                      <w:sz w:val="28"/>
                      <w:szCs w:val="28"/>
                    </w:rPr>
                    <w:t xml:space="preserve">Hans, John </w:t>
                  </w:r>
                  <w:r>
                    <w:rPr>
                      <w:rFonts w:ascii="Ink Free" w:hAnsi="Ink Free"/>
                      <w:noProof/>
                      <w:sz w:val="28"/>
                      <w:szCs w:val="28"/>
                    </w:rPr>
                    <w:t>N</w:t>
                  </w:r>
                  <w:r w:rsidR="00C22B19">
                    <w:rPr>
                      <w:rFonts w:ascii="Ink Free" w:hAnsi="Ink Free"/>
                      <w:noProof/>
                      <w:sz w:val="28"/>
                      <w:szCs w:val="28"/>
                    </w:rPr>
                    <w:t xml:space="preserve">, Jessie, &amp; </w:t>
                  </w:r>
                  <w:r>
                    <w:rPr>
                      <w:rFonts w:ascii="Ink Free" w:hAnsi="Ink Free"/>
                      <w:noProof/>
                      <w:sz w:val="28"/>
                      <w:szCs w:val="28"/>
                    </w:rPr>
                    <w:t>Karen</w:t>
                  </w:r>
                </w:p>
                <w:p w14:paraId="548F82C0" w14:textId="77777777" w:rsidR="00C22B19" w:rsidRDefault="00C22B19" w:rsidP="00C22B19">
                  <w:pPr>
                    <w:jc w:val="center"/>
                    <w:rPr>
                      <w:rFonts w:ascii="Ink Free" w:hAnsi="Ink Free"/>
                      <w:b/>
                      <w:bCs/>
                      <w:noProof/>
                      <w:sz w:val="28"/>
                      <w:szCs w:val="28"/>
                      <w:u w:val="single"/>
                    </w:rPr>
                  </w:pPr>
                </w:p>
                <w:p w14:paraId="2097D4DF" w14:textId="77777777" w:rsidR="00C22B19" w:rsidRDefault="00C22B19" w:rsidP="00C22B19">
                  <w:pPr>
                    <w:jc w:val="center"/>
                    <w:rPr>
                      <w:rFonts w:ascii="Ink Free" w:hAnsi="Ink Free"/>
                      <w:b/>
                      <w:bCs/>
                      <w:noProof/>
                      <w:sz w:val="28"/>
                      <w:szCs w:val="28"/>
                      <w:u w:val="single"/>
                    </w:rPr>
                  </w:pPr>
                  <w:r w:rsidRPr="00EC699D">
                    <w:rPr>
                      <w:rFonts w:ascii="Ink Free" w:hAnsi="Ink Free"/>
                      <w:b/>
                      <w:bCs/>
                      <w:noProof/>
                      <w:sz w:val="28"/>
                      <w:szCs w:val="28"/>
                      <w:u w:val="single"/>
                    </w:rPr>
                    <w:t>Bingo</w:t>
                  </w:r>
                  <w:r>
                    <w:rPr>
                      <w:rFonts w:ascii="Ink Free" w:hAnsi="Ink Free"/>
                      <w:b/>
                      <w:bCs/>
                      <w:noProof/>
                      <w:sz w:val="28"/>
                      <w:szCs w:val="28"/>
                      <w:u w:val="single"/>
                    </w:rPr>
                    <w:t>:</w:t>
                  </w:r>
                </w:p>
                <w:p w14:paraId="565DC7FE" w14:textId="0BAE782F" w:rsidR="00B7073A" w:rsidRPr="00F95346" w:rsidRDefault="003E634C" w:rsidP="00C22B19">
                  <w:pPr>
                    <w:spacing w:line="276" w:lineRule="auto"/>
                    <w:rPr>
                      <w:rFonts w:ascii="Ink Free" w:hAnsi="Ink Free"/>
                      <w:b/>
                      <w:bCs/>
                      <w:noProof/>
                      <w:sz w:val="28"/>
                      <w:szCs w:val="28"/>
                    </w:rPr>
                  </w:pPr>
                  <w:r w:rsidRPr="00F95346">
                    <w:rPr>
                      <w:rFonts w:ascii="Ink Free" w:hAnsi="Ink Free"/>
                      <w:b/>
                      <w:bCs/>
                      <w:noProof/>
                      <w:sz w:val="28"/>
                      <w:szCs w:val="28"/>
                    </w:rPr>
                    <w:t>November 7</w:t>
                  </w:r>
                </w:p>
                <w:p w14:paraId="63D0DCFA" w14:textId="3AA55628" w:rsidR="003E634C" w:rsidRDefault="003E634C" w:rsidP="00C22B19">
                  <w:pPr>
                    <w:spacing w:line="276" w:lineRule="auto"/>
                    <w:rPr>
                      <w:rFonts w:ascii="Ink Free" w:hAnsi="Ink Free"/>
                      <w:noProof/>
                      <w:sz w:val="28"/>
                      <w:szCs w:val="28"/>
                    </w:rPr>
                  </w:pPr>
                  <w:r>
                    <w:rPr>
                      <w:rFonts w:ascii="Ink Free" w:hAnsi="Ink Free"/>
                      <w:noProof/>
                      <w:sz w:val="28"/>
                      <w:szCs w:val="28"/>
                    </w:rPr>
                    <w:t>Dorothy and Alma</w:t>
                  </w:r>
                </w:p>
                <w:p w14:paraId="65A640A1" w14:textId="0DD1AF3E" w:rsidR="0012450D" w:rsidRDefault="0012450D" w:rsidP="00C22B19">
                  <w:pPr>
                    <w:spacing w:line="276" w:lineRule="auto"/>
                    <w:rPr>
                      <w:rFonts w:ascii="Ink Free" w:hAnsi="Ink Free"/>
                      <w:b/>
                      <w:bCs/>
                      <w:noProof/>
                      <w:sz w:val="28"/>
                      <w:szCs w:val="28"/>
                    </w:rPr>
                  </w:pPr>
                  <w:r w:rsidRPr="0012450D">
                    <w:rPr>
                      <w:rFonts w:ascii="Ink Free" w:hAnsi="Ink Free"/>
                      <w:b/>
                      <w:bCs/>
                      <w:noProof/>
                      <w:sz w:val="28"/>
                      <w:szCs w:val="28"/>
                    </w:rPr>
                    <w:t>November 22</w:t>
                  </w:r>
                </w:p>
                <w:p w14:paraId="0DB469DC" w14:textId="0D5FE78D" w:rsidR="0012450D" w:rsidRPr="0012450D" w:rsidRDefault="0012450D" w:rsidP="00C22B19">
                  <w:pPr>
                    <w:spacing w:line="276" w:lineRule="auto"/>
                    <w:rPr>
                      <w:rFonts w:ascii="Ink Free" w:hAnsi="Ink Free"/>
                      <w:noProof/>
                      <w:sz w:val="28"/>
                      <w:szCs w:val="28"/>
                    </w:rPr>
                  </w:pPr>
                  <w:r w:rsidRPr="0012450D">
                    <w:rPr>
                      <w:rFonts w:ascii="Ink Free" w:hAnsi="Ink Free"/>
                      <w:noProof/>
                      <w:sz w:val="28"/>
                      <w:szCs w:val="28"/>
                    </w:rPr>
                    <w:t>Alma, Hans, Donna, Willow, Dorothy, Helen, Jeanette</w:t>
                  </w:r>
                </w:p>
                <w:p w14:paraId="71BE1A33" w14:textId="77777777" w:rsidR="0012450D" w:rsidRDefault="0012450D" w:rsidP="00C22B19">
                  <w:pPr>
                    <w:spacing w:line="276" w:lineRule="auto"/>
                    <w:rPr>
                      <w:rFonts w:ascii="Ink Free" w:hAnsi="Ink Free"/>
                      <w:noProof/>
                      <w:sz w:val="28"/>
                      <w:szCs w:val="28"/>
                    </w:rPr>
                  </w:pPr>
                </w:p>
                <w:p w14:paraId="45FE658D" w14:textId="77777777" w:rsidR="0012450D" w:rsidRPr="008753ED" w:rsidRDefault="0012450D" w:rsidP="00C22B19">
                  <w:pPr>
                    <w:spacing w:line="276" w:lineRule="auto"/>
                    <w:rPr>
                      <w:sz w:val="26"/>
                      <w:szCs w:val="26"/>
                    </w:rPr>
                  </w:pPr>
                </w:p>
              </w:txbxContent>
            </v:textbox>
            <w10:wrap type="square" anchorx="margin"/>
          </v:shape>
        </w:pict>
      </w:r>
      <w:r w:rsidR="00BF086E" w:rsidRPr="00BF086E">
        <w:rPr>
          <w:noProof/>
        </w:rPr>
        <w:drawing>
          <wp:anchor distT="0" distB="0" distL="114300" distR="114300" simplePos="0" relativeHeight="251632128" behindDoc="1" locked="0" layoutInCell="1" allowOverlap="1" wp14:anchorId="3E3D4C57" wp14:editId="4A482A6A">
            <wp:simplePos x="0" y="0"/>
            <wp:positionH relativeFrom="column">
              <wp:posOffset>3352800</wp:posOffset>
            </wp:positionH>
            <wp:positionV relativeFrom="paragraph">
              <wp:posOffset>0</wp:posOffset>
            </wp:positionV>
            <wp:extent cx="3404376" cy="876500"/>
            <wp:effectExtent l="0" t="0" r="5715" b="0"/>
            <wp:wrapTight wrapText="bothSides">
              <wp:wrapPolygon edited="0">
                <wp:start x="0" y="0"/>
                <wp:lineTo x="0" y="21130"/>
                <wp:lineTo x="21515" y="21130"/>
                <wp:lineTo x="21515" y="0"/>
                <wp:lineTo x="0"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24">
                      <a:extLst>
                        <a:ext uri="{28A0092B-C50C-407E-A947-70E740481C1C}">
                          <a14:useLocalDpi xmlns:a14="http://schemas.microsoft.com/office/drawing/2010/main" val="0"/>
                        </a:ext>
                      </a:extLst>
                    </a:blip>
                    <a:stretch>
                      <a:fillRect/>
                    </a:stretch>
                  </pic:blipFill>
                  <pic:spPr>
                    <a:xfrm>
                      <a:off x="0" y="0"/>
                      <a:ext cx="3404376" cy="876500"/>
                    </a:xfrm>
                    <a:prstGeom prst="rect">
                      <a:avLst/>
                    </a:prstGeom>
                  </pic:spPr>
                </pic:pic>
              </a:graphicData>
            </a:graphic>
            <wp14:sizeRelH relativeFrom="page">
              <wp14:pctWidth>0</wp14:pctWidth>
            </wp14:sizeRelH>
            <wp14:sizeRelV relativeFrom="page">
              <wp14:pctHeight>0</wp14:pctHeight>
            </wp14:sizeRelV>
          </wp:anchor>
        </w:drawing>
      </w:r>
      <w:r>
        <w:rPr>
          <w:noProof/>
        </w:rPr>
        <w:pict w14:anchorId="3446FD0B">
          <v:shape id="Text Box 13" o:spid="_x0000_s2063" type="#_x0000_t202" style="position:absolute;margin-left:-8.25pt;margin-top:2.85pt;width:299.25pt;height:4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" filled="f" stroked="f" strokeweight=".5pt">
            <v:textbox inset=",0,,0">
              <w:txbxContent>
                <w:p w14:paraId="3A085A07" w14:textId="34F94CBB" w:rsidR="00B7073A" w:rsidRPr="00746126" w:rsidRDefault="00B7073A" w:rsidP="00DB01FB">
                  <w:pPr>
                    <w:pStyle w:val="Heading1"/>
                    <w:rPr>
                      <w:sz w:val="80"/>
                      <w:szCs w:val="80"/>
                    </w:rPr>
                  </w:pPr>
                  <w:bookmarkStart w:id="8" w:name="_Toc44283864"/>
                  <w:bookmarkStart w:id="9" w:name="_Toc44283937"/>
                  <w:r>
                    <w:rPr>
                      <w:sz w:val="80"/>
                      <w:szCs w:val="80"/>
                    </w:rPr>
                    <w:t>Noticeboard</w:t>
                  </w:r>
                  <w:bookmarkEnd w:id="8"/>
                  <w:bookmarkEnd w:id="9"/>
                </w:p>
              </w:txbxContent>
            </v:textbox>
            <w10:wrap type="tight"/>
          </v:shape>
        </w:pict>
      </w:r>
    </w:p>
    <w:p w14:paraId="1575FB46" w14:textId="46196F5F" w:rsidR="00DB01FB" w:rsidRPr="00DB01FB" w:rsidRDefault="00DB01FB" w:rsidP="00056274">
      <w:pPr>
        <w:spacing w:line="276" w:lineRule="auto"/>
      </w:pPr>
    </w:p>
    <w:p w14:paraId="205ECE68" w14:textId="23850939" w:rsidR="00DB01FB" w:rsidRPr="00DB01FB" w:rsidRDefault="00DB01FB" w:rsidP="00056274">
      <w:pPr>
        <w:spacing w:line="276" w:lineRule="auto"/>
      </w:pPr>
    </w:p>
    <w:p w14:paraId="45706DD7" w14:textId="52C09A23" w:rsidR="00DB01FB" w:rsidRPr="00DB01FB" w:rsidRDefault="00DB01FB" w:rsidP="00056274">
      <w:pPr>
        <w:spacing w:line="276" w:lineRule="auto"/>
      </w:pPr>
    </w:p>
    <w:p w14:paraId="0652FAE1" w14:textId="3FD55EC6" w:rsidR="00DB01FB" w:rsidRPr="00DB01FB" w:rsidRDefault="00DB01FB" w:rsidP="00056274">
      <w:pPr>
        <w:spacing w:line="276" w:lineRule="auto"/>
      </w:pPr>
    </w:p>
    <w:p w14:paraId="1F5B2F58" w14:textId="08340030" w:rsidR="00DB01FB" w:rsidRPr="00DB01FB" w:rsidRDefault="00DB01FB" w:rsidP="00056274">
      <w:pPr>
        <w:spacing w:line="276" w:lineRule="auto"/>
      </w:pPr>
    </w:p>
    <w:p w14:paraId="4DF7F446" w14:textId="58B49644" w:rsidR="00DB01FB" w:rsidRPr="00DB01FB" w:rsidRDefault="00DB01FB" w:rsidP="00056274">
      <w:pPr>
        <w:spacing w:line="276" w:lineRule="auto"/>
      </w:pPr>
    </w:p>
    <w:p w14:paraId="3C70D630" w14:textId="243F06FC" w:rsidR="00DB01FB" w:rsidRPr="00DB01FB" w:rsidRDefault="00DB01FB" w:rsidP="00056274">
      <w:pPr>
        <w:spacing w:line="276" w:lineRule="auto"/>
      </w:pPr>
    </w:p>
    <w:p w14:paraId="55DCCE61" w14:textId="246B71B1" w:rsidR="00DB01FB" w:rsidRPr="00DB01FB" w:rsidRDefault="00DB01FB" w:rsidP="00056274">
      <w:pPr>
        <w:spacing w:line="276" w:lineRule="auto"/>
      </w:pPr>
    </w:p>
    <w:p w14:paraId="283662C3" w14:textId="47F5EEC0" w:rsidR="00DB01FB" w:rsidRPr="00DB01FB" w:rsidRDefault="00DB01FB" w:rsidP="00056274">
      <w:pPr>
        <w:spacing w:line="276" w:lineRule="auto"/>
      </w:pPr>
    </w:p>
    <w:p w14:paraId="0DD53026" w14:textId="40373071" w:rsidR="00DB01FB" w:rsidRPr="00DB01FB" w:rsidRDefault="00DB01FB" w:rsidP="00056274">
      <w:pPr>
        <w:spacing w:line="276" w:lineRule="auto"/>
      </w:pPr>
    </w:p>
    <w:p w14:paraId="3AA89313" w14:textId="3FC8E796" w:rsidR="00DB01FB" w:rsidRPr="00DB01FB" w:rsidRDefault="00DB01FB" w:rsidP="00056274">
      <w:pPr>
        <w:spacing w:line="276" w:lineRule="auto"/>
      </w:pPr>
    </w:p>
    <w:p w14:paraId="7117C321" w14:textId="047BBEF1" w:rsidR="00DB01FB" w:rsidRPr="00DB01FB" w:rsidRDefault="00DB01FB" w:rsidP="00056274">
      <w:pPr>
        <w:spacing w:line="276" w:lineRule="auto"/>
      </w:pPr>
    </w:p>
    <w:p w14:paraId="6AD154D3" w14:textId="601D011B" w:rsidR="00DB01FB" w:rsidRPr="00DB01FB" w:rsidRDefault="00DB01FB" w:rsidP="00056274">
      <w:pPr>
        <w:spacing w:line="276" w:lineRule="auto"/>
      </w:pPr>
    </w:p>
    <w:p w14:paraId="7ED86214" w14:textId="0DE6B50D" w:rsidR="00DB01FB" w:rsidRPr="00DB01FB" w:rsidRDefault="00DB01FB" w:rsidP="00056274">
      <w:pPr>
        <w:spacing w:line="276" w:lineRule="auto"/>
      </w:pPr>
    </w:p>
    <w:p w14:paraId="46A85B19" w14:textId="7A882AD5" w:rsidR="00DB01FB" w:rsidRPr="00DB01FB" w:rsidRDefault="00DB01FB" w:rsidP="00056274">
      <w:pPr>
        <w:spacing w:line="276" w:lineRule="auto"/>
      </w:pPr>
    </w:p>
    <w:p w14:paraId="1208F031" w14:textId="125CC463" w:rsidR="00DB01FB" w:rsidRPr="00DB01FB" w:rsidRDefault="00DA2BF9" w:rsidP="00056274">
      <w:pPr>
        <w:spacing w:line="276" w:lineRule="auto"/>
      </w:pPr>
      <w:r>
        <w:rPr>
          <w:noProof/>
        </w:rPr>
        <w:pict w14:anchorId="51963EF4">
          <v:shape id="_x0000_s2062" type="#_x0000_t202" style="position:absolute;margin-left:176.25pt;margin-top:1.5pt;width:57pt;height:65.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" fillcolor="white [3201]" strokeweight=".5pt">
            <v:textbox style="mso-next-textbox:#_x0000_s2062">
              <w:txbxContent>
                <w:p w14:paraId="59E58981" w14:textId="33BD0FBD" w:rsidR="0026501D" w:rsidRDefault="0026501D">
                  <w:r>
                    <w:rPr>
                      <w:noProof/>
                    </w:rPr>
                    <w:drawing>
                      <wp:inline distT="0" distB="0" distL="0" distR="0" wp14:anchorId="7018912A" wp14:editId="154926DD">
                        <wp:extent cx="1046433" cy="761365"/>
                        <wp:effectExtent l="0" t="0" r="1905" b="635"/>
                        <wp:docPr id="626514020" name="Picture 62651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815662" name="Picture 3"/>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1046433" cy="761365"/>
                                </a:xfrm>
                                <a:prstGeom prst="rect">
                                  <a:avLst/>
                                </a:prstGeom>
                              </pic:spPr>
                            </pic:pic>
                          </a:graphicData>
                        </a:graphic>
                      </wp:inline>
                    </w:drawing>
                  </w:r>
                </w:p>
              </w:txbxContent>
            </v:textbox>
          </v:shape>
        </w:pict>
      </w:r>
    </w:p>
    <w:p w14:paraId="4018A33A" w14:textId="11382EF0" w:rsidR="00DB01FB" w:rsidRPr="00DB01FB" w:rsidRDefault="00DB01FB" w:rsidP="00056274">
      <w:pPr>
        <w:spacing w:line="276" w:lineRule="auto"/>
      </w:pPr>
    </w:p>
    <w:p w14:paraId="47613FF8" w14:textId="685228A8" w:rsidR="00DB01FB" w:rsidRPr="00DB01FB" w:rsidRDefault="00DB01FB" w:rsidP="00056274">
      <w:pPr>
        <w:spacing w:line="276" w:lineRule="auto"/>
      </w:pPr>
    </w:p>
    <w:p w14:paraId="39D1CF60" w14:textId="421AD0EE" w:rsidR="00DB01FB" w:rsidRPr="00DB01FB" w:rsidRDefault="00DB01FB" w:rsidP="00056274">
      <w:pPr>
        <w:spacing w:line="276" w:lineRule="auto"/>
      </w:pPr>
    </w:p>
    <w:p w14:paraId="3A196173" w14:textId="070EB7B3" w:rsidR="00DB01FB" w:rsidRPr="00DB01FB" w:rsidRDefault="00DB01FB" w:rsidP="00056274">
      <w:pPr>
        <w:spacing w:line="276" w:lineRule="auto"/>
      </w:pPr>
    </w:p>
    <w:p w14:paraId="22FCE8A1" w14:textId="3673F33F" w:rsidR="00DB01FB" w:rsidRPr="00DB01FB" w:rsidRDefault="00DB01FB" w:rsidP="00056274">
      <w:pPr>
        <w:spacing w:line="276" w:lineRule="auto"/>
      </w:pPr>
    </w:p>
    <w:p w14:paraId="37E996F4" w14:textId="1AA414DE" w:rsidR="00DB01FB" w:rsidRPr="00DB01FB" w:rsidRDefault="00DA2BF9" w:rsidP="00056274">
      <w:pPr>
        <w:spacing w:line="276" w:lineRule="auto"/>
      </w:pPr>
      <w:r>
        <w:rPr>
          <w:noProof/>
        </w:rPr>
        <w:pict w14:anchorId="27B99ECF">
          <v:shape id="Text Box 10" o:spid="_x0000_s2060" type="#_x0000_t202" style="position:absolute;margin-left:0;margin-top:3.5pt;width:255.75pt;height:284.75pt;z-index:251662848;visibility:visible;mso-wrap-style:square;mso-width-percent:0;mso-wrap-distance-left:2.88pt;mso-wrap-distance-top:2.88pt;mso-wrap-distance-right:2.88pt;mso-wrap-distance-bottom:2.88pt;mso-position-horizontal:left;mso-position-horizontal-relative:margin;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" fillcolor="#fcecda [661]" strokecolor="#f7c890 [1941]" insetpen="t">
            <v:textbox style="mso-next-textbox:#Text Box 10" inset="4mm,4mm,4mm,4mm">
              <w:txbxContent>
                <w:p w14:paraId="7DC722B5" w14:textId="77777777" w:rsidR="00442F07" w:rsidRPr="00442F07" w:rsidRDefault="00442F07" w:rsidP="00442F07">
                  <w:pPr>
                    <w:widowControl w:val="0"/>
                    <w:pBdr>
                      <w:bottom w:val="single" w:sz="4" w:space="1" w:color="F7C890" w:themeColor="accent2" w:themeTint="99"/>
                    </w:pBdr>
                    <w:spacing w:after="240" w:line="360" w:lineRule="auto"/>
                    <w:jc w:val="center"/>
                    <w:rPr>
                      <w:b/>
                      <w:bCs/>
                      <w:caps/>
                      <w:color w:val="7C354D" w:themeColor="accent4" w:themeShade="80"/>
                      <w:spacing w:val="20"/>
                      <w:sz w:val="36"/>
                      <w:szCs w:val="36"/>
                    </w:rPr>
                  </w:pPr>
                  <w:r w:rsidRPr="00442F07">
                    <w:rPr>
                      <w:b/>
                      <w:bCs/>
                      <w:caps/>
                      <w:color w:val="7C354D" w:themeColor="accent4" w:themeShade="80"/>
                      <w:spacing w:val="20"/>
                      <w:sz w:val="36"/>
                      <w:szCs w:val="36"/>
                    </w:rPr>
                    <w:t>Christmas &amp; New Year’s</w:t>
                  </w:r>
                </w:p>
                <w:p w14:paraId="5B8B76BC" w14:textId="77777777" w:rsidR="00442F07" w:rsidRPr="00442F07" w:rsidRDefault="00442F07" w:rsidP="00442F07">
                  <w:pPr>
                    <w:widowControl w:val="0"/>
                    <w:rPr>
                      <w:rFonts w:ascii="Ink Free" w:hAnsi="Ink Free"/>
                      <w:b/>
                      <w:bCs/>
                      <w:noProof/>
                      <w:sz w:val="32"/>
                      <w:szCs w:val="32"/>
                    </w:rPr>
                  </w:pPr>
                  <w:r w:rsidRPr="00442F07">
                    <w:rPr>
                      <w:rFonts w:ascii="Ink Free" w:hAnsi="Ink Free"/>
                      <w:b/>
                      <w:bCs/>
                      <w:noProof/>
                      <w:sz w:val="32"/>
                      <w:szCs w:val="32"/>
                    </w:rPr>
                    <w:t>There will be no Administration, housekeeping or Maintenance at the Lodge on Monday, December 25th, Tuesday, December 26</w:t>
                  </w:r>
                  <w:r w:rsidRPr="00442F07">
                    <w:rPr>
                      <w:rFonts w:ascii="Ink Free" w:hAnsi="Ink Free"/>
                      <w:b/>
                      <w:bCs/>
                      <w:noProof/>
                      <w:sz w:val="32"/>
                      <w:szCs w:val="32"/>
                      <w:vertAlign w:val="superscript"/>
                    </w:rPr>
                    <w:t>th</w:t>
                  </w:r>
                  <w:r w:rsidRPr="00442F07">
                    <w:rPr>
                      <w:rFonts w:ascii="Ink Free" w:hAnsi="Ink Free"/>
                      <w:b/>
                      <w:bCs/>
                      <w:noProof/>
                      <w:sz w:val="32"/>
                      <w:szCs w:val="32"/>
                    </w:rPr>
                    <w:t>, and Monday, January 1st.</w:t>
                  </w:r>
                </w:p>
                <w:p w14:paraId="1056E33D" w14:textId="77777777" w:rsidR="00442F07" w:rsidRPr="00442F07" w:rsidRDefault="00442F07" w:rsidP="00442F07">
                  <w:pPr>
                    <w:widowControl w:val="0"/>
                    <w:jc w:val="center"/>
                    <w:rPr>
                      <w:b/>
                      <w:bCs/>
                      <w:sz w:val="36"/>
                      <w:szCs w:val="36"/>
                    </w:rPr>
                  </w:pPr>
                  <w:r w:rsidRPr="00442F07">
                    <w:rPr>
                      <w:rFonts w:ascii="Ink Free" w:hAnsi="Ink Free"/>
                      <w:b/>
                      <w:bCs/>
                      <w:noProof/>
                      <w:sz w:val="36"/>
                      <w:szCs w:val="36"/>
                    </w:rPr>
                    <w:t>We hope you have a very Merry Christmas &amp; a Happy New Year!!</w:t>
                  </w:r>
                </w:p>
                <w:p w14:paraId="34630167" w14:textId="1F764471" w:rsidR="00B7073A" w:rsidRPr="00A177E5" w:rsidRDefault="00B7073A" w:rsidP="00A177E5">
                  <w:pPr>
                    <w:widowControl w:val="0"/>
                    <w:spacing w:after="240" w:line="276" w:lineRule="auto"/>
                    <w:rPr>
                      <w:b/>
                      <w:bCs/>
                      <w:sz w:val="26"/>
                      <w:szCs w:val="26"/>
                    </w:rPr>
                  </w:pPr>
                </w:p>
              </w:txbxContent>
            </v:textbox>
            <w10:wrap anchorx="margin"/>
          </v:shape>
        </w:pict>
      </w:r>
      <w:r>
        <w:rPr>
          <w:noProof/>
        </w:rPr>
        <w:pict w14:anchorId="6B85C7BD">
          <v:shape id="Text Box 12" o:spid="_x0000_s2059" type="#_x0000_t202" style="position:absolute;margin-left:0;margin-top:2.25pt;width:255.75pt;height:286pt;z-index:251660800;visibility:visible;mso-wrap-style:square;mso-width-percent:0;mso-wrap-distance-left:2.88pt;mso-wrap-distance-top:2.88pt;mso-wrap-distance-right:2.88pt;mso-wrap-distance-bottom:2.88pt;mso-position-horizontal:left;mso-position-horizontal-relative:margin;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" fillcolor="#fcecda [661]" strokecolor="#f7c890 [1941]" insetpen="t">
            <v:textbox style="mso-next-textbox:#Text Box 12" inset="4mm,4mm,4mm,4mm">
              <w:txbxContent>
                <w:p w14:paraId="4E177BD0" w14:textId="4447788A" w:rsidR="00B7073A" w:rsidRPr="00F20C9C" w:rsidRDefault="00B7073A" w:rsidP="00F20C9C">
                  <w:pPr>
                    <w:widowControl w:val="0"/>
                    <w:pBdr>
                      <w:bottom w:val="single" w:sz="4" w:space="1" w:color="935309" w:themeColor="accent2" w:themeShade="80"/>
                    </w:pBdr>
                    <w:spacing w:after="240" w:line="360" w:lineRule="auto"/>
                    <w:jc w:val="center"/>
                    <w:rPr>
                      <w:b/>
                      <w:bCs/>
                      <w:caps/>
                      <w:color w:val="7C354D" w:themeColor="accent4" w:themeShade="80"/>
                      <w:spacing w:val="20"/>
                      <w:sz w:val="28"/>
                      <w:szCs w:val="28"/>
                    </w:rPr>
                  </w:pPr>
                  <w:r w:rsidRPr="00F20C9C">
                    <w:rPr>
                      <w:b/>
                      <w:bCs/>
                      <w:caps/>
                      <w:color w:val="7C354D" w:themeColor="accent4" w:themeShade="80"/>
                      <w:spacing w:val="20"/>
                      <w:sz w:val="28"/>
                      <w:szCs w:val="28"/>
                    </w:rPr>
                    <w:t>New Staff</w:t>
                  </w:r>
                </w:p>
                <w:p w14:paraId="6FACABA9" w14:textId="69E0DBD1" w:rsidR="00B7073A" w:rsidRPr="00E94939" w:rsidRDefault="00B7073A" w:rsidP="00F20C9C">
                  <w:pPr>
                    <w:widowControl w:val="0"/>
                    <w:spacing w:after="240" w:line="276" w:lineRule="auto"/>
                    <w:rPr>
                      <w:sz w:val="26"/>
                      <w:szCs w:val="26"/>
                    </w:rPr>
                  </w:pPr>
                  <w:r>
                    <w:rPr>
                      <w:sz w:val="26"/>
                      <w:szCs w:val="26"/>
                    </w:rPr>
                    <w:t>A warm w</w:t>
                  </w:r>
                  <w:r w:rsidRPr="00E94939">
                    <w:rPr>
                      <w:sz w:val="26"/>
                      <w:szCs w:val="26"/>
                    </w:rPr>
                    <w:t>elcome also</w:t>
                  </w:r>
                  <w:r>
                    <w:rPr>
                      <w:sz w:val="26"/>
                      <w:szCs w:val="26"/>
                    </w:rPr>
                    <w:t xml:space="preserve"> foes</w:t>
                  </w:r>
                  <w:r w:rsidRPr="00E94939">
                    <w:rPr>
                      <w:sz w:val="26"/>
                      <w:szCs w:val="26"/>
                    </w:rPr>
                    <w:t xml:space="preserve"> to the people who joined </w:t>
                  </w:r>
                  <w:r>
                    <w:rPr>
                      <w:sz w:val="26"/>
                      <w:szCs w:val="26"/>
                    </w:rPr>
                    <w:t>our</w:t>
                  </w:r>
                  <w:r w:rsidRPr="00E94939">
                    <w:rPr>
                      <w:sz w:val="26"/>
                      <w:szCs w:val="26"/>
                    </w:rPr>
                    <w:t xml:space="preserve"> team in the </w:t>
                  </w:r>
                  <w:r w:rsidR="00B21575" w:rsidRPr="00E94939">
                    <w:rPr>
                      <w:sz w:val="26"/>
                      <w:szCs w:val="26"/>
                    </w:rPr>
                    <w:t>past few</w:t>
                  </w:r>
                  <w:r w:rsidRPr="00E94939">
                    <w:rPr>
                      <w:sz w:val="26"/>
                      <w:szCs w:val="26"/>
                    </w:rPr>
                    <w:t xml:space="preserve"> month</w:t>
                  </w:r>
                  <w:r w:rsidR="00B21575">
                    <w:rPr>
                      <w:sz w:val="26"/>
                      <w:szCs w:val="26"/>
                    </w:rPr>
                    <w:t>s</w:t>
                  </w:r>
                  <w:r>
                    <w:rPr>
                      <w:sz w:val="26"/>
                      <w:szCs w:val="26"/>
                    </w:rPr>
                    <w:t>!</w:t>
                  </w:r>
                </w:p>
                <w:p w14:paraId="6F5EBD9F" w14:textId="5A00F3CD" w:rsidR="00B7073A" w:rsidRPr="00F20C9C" w:rsidRDefault="00B7073A" w:rsidP="00F20C9C">
                  <w:pPr>
                    <w:pStyle w:val="ListParagraph"/>
                    <w:widowControl w:val="0"/>
                    <w:numPr>
                      <w:ilvl w:val="0"/>
                      <w:numId w:val="14"/>
                    </w:numPr>
                    <w:spacing w:after="240" w:line="276" w:lineRule="auto"/>
                    <w:rPr>
                      <w:b/>
                      <w:bCs/>
                      <w:sz w:val="26"/>
                      <w:szCs w:val="26"/>
                    </w:rPr>
                  </w:pPr>
                </w:p>
                <w:p w14:paraId="43F3FB73" w14:textId="69600550" w:rsidR="00B7073A" w:rsidRPr="00F20C9C" w:rsidRDefault="00B7073A" w:rsidP="00F20C9C">
                  <w:pPr>
                    <w:widowControl w:val="0"/>
                    <w:spacing w:after="240" w:line="276" w:lineRule="auto"/>
                    <w:rPr>
                      <w:sz w:val="26"/>
                      <w:szCs w:val="26"/>
                    </w:rPr>
                  </w:pPr>
                  <w:r w:rsidRPr="00F20C9C">
                    <w:rPr>
                      <w:sz w:val="26"/>
                      <w:szCs w:val="26"/>
                    </w:rPr>
                    <w:t>We hope that you enjoy your time here!</w:t>
                  </w:r>
                </w:p>
              </w:txbxContent>
            </v:textbox>
            <w10:wrap anchorx="margin"/>
          </v:shape>
        </w:pict>
      </w:r>
      <w:r>
        <w:rPr>
          <w:noProof/>
        </w:rPr>
        <w:pict w14:anchorId="414D28BF">
          <v:shape id="Text Box 11" o:spid="_x0000_s2061" type="#_x0000_t202" style="position:absolute;margin-left:623.65pt;margin-top:11.9pt;width:267.75pt;height:317.25pt;z-index:251659776;visibility:visible;mso-wrap-style:square;mso-width-percent:0;mso-height-percent:0;mso-wrap-distance-left:2.88pt;mso-wrap-distance-top:2.88pt;mso-wrap-distance-right:2.88pt;mso-wrap-distance-bottom:2.88pt;mso-position-horizontal-relative:margin;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" fillcolor="#fcecda [661]" strokecolor="#f7c890 [1941]" insetpen="t">
            <v:textbox style="mso-next-textbox:#Text Box 11" inset="4mm,4mm,4mm,4mm">
              <w:txbxContent>
                <w:p w14:paraId="381A0401" w14:textId="2633C134" w:rsidR="00D740DE" w:rsidRPr="00BF086E" w:rsidRDefault="00D740DE" w:rsidP="00F20C9C">
                  <w:pPr>
                    <w:widowControl w:val="0"/>
                    <w:spacing w:after="240" w:line="276" w:lineRule="auto"/>
                    <w:rPr>
                      <w:sz w:val="26"/>
                      <w:szCs w:val="26"/>
                    </w:rPr>
                  </w:pPr>
                </w:p>
              </w:txbxContent>
            </v:textbox>
            <w10:wrap anchorx="margin"/>
          </v:shape>
        </w:pict>
      </w:r>
    </w:p>
    <w:p w14:paraId="14E55484" w14:textId="5FC16DF4" w:rsidR="00DB01FB" w:rsidRPr="00DB01FB" w:rsidRDefault="00DB01FB" w:rsidP="00056274">
      <w:pPr>
        <w:spacing w:line="276" w:lineRule="auto"/>
      </w:pPr>
    </w:p>
    <w:p w14:paraId="2BBD6AF2" w14:textId="107F50EE" w:rsidR="00DB01FB" w:rsidRPr="00DB01FB" w:rsidRDefault="00DB01FB" w:rsidP="00056274">
      <w:pPr>
        <w:spacing w:line="276" w:lineRule="auto"/>
      </w:pPr>
    </w:p>
    <w:p w14:paraId="070AF1AD" w14:textId="41AE6D99" w:rsidR="00DB01FB" w:rsidRPr="00DB01FB" w:rsidRDefault="00DB01FB" w:rsidP="00056274">
      <w:pPr>
        <w:spacing w:line="276" w:lineRule="auto"/>
      </w:pPr>
    </w:p>
    <w:p w14:paraId="1C0FB5BA" w14:textId="2DD5D521" w:rsidR="00DB01FB" w:rsidRPr="00DB01FB" w:rsidRDefault="00DB01FB" w:rsidP="00056274">
      <w:pPr>
        <w:spacing w:line="276" w:lineRule="auto"/>
      </w:pPr>
    </w:p>
    <w:p w14:paraId="2C7CCC0C" w14:textId="5853F392" w:rsidR="00DB01FB" w:rsidRPr="00DB01FB" w:rsidRDefault="00DB01FB" w:rsidP="00056274">
      <w:pPr>
        <w:spacing w:line="276" w:lineRule="auto"/>
      </w:pPr>
    </w:p>
    <w:p w14:paraId="37A69B52" w14:textId="5B9798BE" w:rsidR="00DB01FB" w:rsidRDefault="00DB01FB" w:rsidP="00056274">
      <w:pPr>
        <w:spacing w:line="276" w:lineRule="auto"/>
      </w:pPr>
    </w:p>
    <w:p w14:paraId="2034D3CD" w14:textId="2A5C5521" w:rsidR="000518FE" w:rsidRPr="00DB01FB" w:rsidRDefault="000518FE" w:rsidP="00056274">
      <w:pPr>
        <w:spacing w:line="276" w:lineRule="auto"/>
      </w:pPr>
    </w:p>
    <w:p w14:paraId="01F7475C" w14:textId="5643B408" w:rsidR="00DB01FB" w:rsidRPr="00DB01FB" w:rsidRDefault="00DB01FB" w:rsidP="00056274">
      <w:pPr>
        <w:spacing w:line="276" w:lineRule="auto"/>
      </w:pPr>
    </w:p>
    <w:p w14:paraId="75049D05" w14:textId="68C9A61E" w:rsidR="00DB01FB" w:rsidRPr="00DB01FB" w:rsidRDefault="00DB01FB" w:rsidP="00056274">
      <w:pPr>
        <w:spacing w:line="276" w:lineRule="auto"/>
      </w:pPr>
    </w:p>
    <w:p w14:paraId="647621BD" w14:textId="1567AEEB" w:rsidR="00DB01FB" w:rsidRPr="00DB01FB" w:rsidRDefault="00DB01FB" w:rsidP="00056274">
      <w:pPr>
        <w:spacing w:line="276" w:lineRule="auto"/>
      </w:pPr>
    </w:p>
    <w:p w14:paraId="4CE7B798" w14:textId="4030ACD4" w:rsidR="00DB01FB" w:rsidRPr="00DB01FB" w:rsidRDefault="00DB01FB" w:rsidP="00056274">
      <w:pPr>
        <w:spacing w:line="276" w:lineRule="auto"/>
      </w:pPr>
    </w:p>
    <w:p w14:paraId="3C43F064" w14:textId="7C1064DB" w:rsidR="00DB01FB" w:rsidRPr="00DB01FB" w:rsidRDefault="00DB01FB" w:rsidP="00056274">
      <w:pPr>
        <w:spacing w:line="276" w:lineRule="auto"/>
      </w:pPr>
    </w:p>
    <w:p w14:paraId="1F75B18E" w14:textId="01294FDC" w:rsidR="00DB01FB" w:rsidRPr="00DB01FB" w:rsidRDefault="00DB01FB" w:rsidP="00056274">
      <w:pPr>
        <w:spacing w:line="276" w:lineRule="auto"/>
      </w:pPr>
    </w:p>
    <w:p w14:paraId="28E95209" w14:textId="19FCF612" w:rsidR="00DB01FB" w:rsidRPr="00DB01FB" w:rsidRDefault="00DB01FB" w:rsidP="00056274">
      <w:pPr>
        <w:spacing w:line="276" w:lineRule="auto"/>
      </w:pPr>
    </w:p>
    <w:p w14:paraId="1878C481" w14:textId="6C174E48" w:rsidR="00DB01FB" w:rsidRPr="00DB01FB" w:rsidRDefault="00DB01FB" w:rsidP="00056274">
      <w:pPr>
        <w:spacing w:line="276" w:lineRule="auto"/>
      </w:pPr>
    </w:p>
    <w:p w14:paraId="5523184E" w14:textId="69B38091" w:rsidR="00DB01FB" w:rsidRDefault="00DB01FB" w:rsidP="00056274">
      <w:pPr>
        <w:spacing w:line="276" w:lineRule="auto"/>
      </w:pPr>
    </w:p>
    <w:p w14:paraId="265835B6" w14:textId="21114456" w:rsidR="007E692B" w:rsidRDefault="007E692B" w:rsidP="00056274">
      <w:pPr>
        <w:spacing w:line="276" w:lineRule="auto"/>
      </w:pPr>
    </w:p>
    <w:p w14:paraId="2E775A14" w14:textId="33C78C01" w:rsidR="007E692B" w:rsidRDefault="007E692B" w:rsidP="00056274">
      <w:pPr>
        <w:spacing w:line="276" w:lineRule="auto"/>
      </w:pPr>
    </w:p>
    <w:p w14:paraId="32B5D8A8" w14:textId="664BDE8F" w:rsidR="00B95D48" w:rsidRPr="00DB01FB" w:rsidRDefault="00B95D48" w:rsidP="00056274">
      <w:pPr>
        <w:tabs>
          <w:tab w:val="left" w:pos="8700"/>
        </w:tabs>
        <w:spacing w:line="276" w:lineRule="auto"/>
      </w:pPr>
      <w:r w:rsidRPr="00BF086E">
        <w:rPr>
          <w:noProof/>
        </w:rPr>
        <w:lastRenderedPageBreak/>
        <w:drawing>
          <wp:anchor distT="0" distB="0" distL="114300" distR="114300" simplePos="0" relativeHeight="251634176" behindDoc="1" locked="0" layoutInCell="1" allowOverlap="1" wp14:anchorId="7971A3BD" wp14:editId="2734987B">
            <wp:simplePos x="0" y="0"/>
            <wp:positionH relativeFrom="column">
              <wp:posOffset>3352800</wp:posOffset>
            </wp:positionH>
            <wp:positionV relativeFrom="paragraph">
              <wp:posOffset>0</wp:posOffset>
            </wp:positionV>
            <wp:extent cx="3404376" cy="876500"/>
            <wp:effectExtent l="0" t="0" r="5715" b="0"/>
            <wp:wrapTight wrapText="bothSides">
              <wp:wrapPolygon edited="0">
                <wp:start x="0" y="0"/>
                <wp:lineTo x="0" y="21130"/>
                <wp:lineTo x="21515" y="21130"/>
                <wp:lineTo x="21515" y="0"/>
                <wp:lineTo x="0" y="0"/>
              </wp:wrapPolygon>
            </wp:wrapTight>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24">
                      <a:extLst>
                        <a:ext uri="{28A0092B-C50C-407E-A947-70E740481C1C}">
                          <a14:useLocalDpi xmlns:a14="http://schemas.microsoft.com/office/drawing/2010/main" val="0"/>
                        </a:ext>
                      </a:extLst>
                    </a:blip>
                    <a:stretch>
                      <a:fillRect/>
                    </a:stretch>
                  </pic:blipFill>
                  <pic:spPr>
                    <a:xfrm>
                      <a:off x="0" y="0"/>
                      <a:ext cx="3404376" cy="876500"/>
                    </a:xfrm>
                    <a:prstGeom prst="rect">
                      <a:avLst/>
                    </a:prstGeom>
                  </pic:spPr>
                </pic:pic>
              </a:graphicData>
            </a:graphic>
            <wp14:sizeRelH relativeFrom="page">
              <wp14:pctWidth>0</wp14:pctWidth>
            </wp14:sizeRelH>
            <wp14:sizeRelV relativeFrom="page">
              <wp14:pctHeight>0</wp14:pctHeight>
            </wp14:sizeRelV>
          </wp:anchor>
        </w:drawing>
      </w:r>
      <w:r w:rsidR="00DA2BF9">
        <w:rPr>
          <w:noProof/>
        </w:rPr>
        <w:pict w14:anchorId="4A5B493B">
          <v:shape id="_x0000_s2058" type="#_x0000_t202" style="position:absolute;margin-left:-8.25pt;margin-top:2.85pt;width:299.25pt;height:48.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" filled="f" stroked="f" strokeweight=".5pt">
            <v:textbox style="mso-next-textbox:#_x0000_s2058" inset=",0,,0">
              <w:txbxContent>
                <w:p w14:paraId="0EADE6FC" w14:textId="77777777" w:rsidR="00B7073A" w:rsidRPr="00746126" w:rsidRDefault="00B7073A" w:rsidP="00B95D48">
                  <w:pPr>
                    <w:pStyle w:val="Heading1"/>
                    <w:rPr>
                      <w:sz w:val="80"/>
                      <w:szCs w:val="80"/>
                    </w:rPr>
                  </w:pPr>
                  <w:bookmarkStart w:id="10" w:name="_Toc44283865"/>
                  <w:bookmarkStart w:id="11" w:name="_Toc44283938"/>
                  <w:r>
                    <w:rPr>
                      <w:sz w:val="80"/>
                      <w:szCs w:val="80"/>
                    </w:rPr>
                    <w:t>Noticeboard</w:t>
                  </w:r>
                  <w:bookmarkEnd w:id="10"/>
                  <w:bookmarkEnd w:id="11"/>
                </w:p>
              </w:txbxContent>
            </v:textbox>
            <w10:wrap type="tight"/>
          </v:shape>
        </w:pict>
      </w:r>
    </w:p>
    <w:p w14:paraId="05456985" w14:textId="553AF541" w:rsidR="00B95D48" w:rsidRPr="00DB01FB" w:rsidRDefault="00DA2BF9" w:rsidP="00056274">
      <w:pPr>
        <w:spacing w:line="276" w:lineRule="auto"/>
      </w:pPr>
      <w:r>
        <w:rPr>
          <w:noProof/>
        </w:rPr>
        <w:pict w14:anchorId="2F6B811D">
          <v:shape id="Text Box 8" o:spid="_x0000_s2057" type="#_x0000_t202" style="position:absolute;margin-left:0;margin-top:11.05pt;width:255.75pt;height:249.75pt;z-index:251663872;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" fillcolor="#fcecda [661]" strokecolor="#f7c890 [1941]" insetpen="t">
            <v:textbox style="mso-next-textbox:#Text Box 8" inset="4mm,4mm,4mm,4mm">
              <w:txbxContent>
                <w:p w14:paraId="0A9D3FF6" w14:textId="77777777" w:rsidR="00B21575" w:rsidRPr="00F20C9C" w:rsidRDefault="00B21575" w:rsidP="00B21575">
                  <w:pPr>
                    <w:widowControl w:val="0"/>
                    <w:pBdr>
                      <w:bottom w:val="single" w:sz="4" w:space="1" w:color="935309" w:themeColor="accent2" w:themeShade="80"/>
                    </w:pBdr>
                    <w:spacing w:after="240" w:line="360" w:lineRule="auto"/>
                    <w:jc w:val="center"/>
                    <w:rPr>
                      <w:b/>
                      <w:bCs/>
                      <w:caps/>
                      <w:color w:val="7C354D" w:themeColor="accent4" w:themeShade="80"/>
                      <w:spacing w:val="20"/>
                      <w:sz w:val="28"/>
                      <w:szCs w:val="28"/>
                    </w:rPr>
                  </w:pPr>
                  <w:r>
                    <w:rPr>
                      <w:b/>
                      <w:bCs/>
                      <w:caps/>
                      <w:color w:val="7C354D" w:themeColor="accent4" w:themeShade="80"/>
                      <w:spacing w:val="20"/>
                      <w:sz w:val="28"/>
                      <w:szCs w:val="28"/>
                    </w:rPr>
                    <w:t>cold &amp; flu season</w:t>
                  </w:r>
                </w:p>
                <w:p w14:paraId="781F36B4" w14:textId="14902E1A" w:rsidR="00B21575" w:rsidRDefault="00B21575" w:rsidP="00B21575">
                  <w:pPr>
                    <w:widowControl w:val="0"/>
                    <w:rPr>
                      <w:sz w:val="26"/>
                      <w:szCs w:val="26"/>
                    </w:rPr>
                  </w:pPr>
                  <w:r>
                    <w:rPr>
                      <w:sz w:val="26"/>
                      <w:szCs w:val="26"/>
                    </w:rPr>
                    <w:t xml:space="preserve">Everyone can do their part to help prevent the spread of colds and flu by following a </w:t>
                  </w:r>
                  <w:r w:rsidR="00AD2185">
                    <w:rPr>
                      <w:sz w:val="26"/>
                      <w:szCs w:val="26"/>
                    </w:rPr>
                    <w:t>few simple precautions</w:t>
                  </w:r>
                  <w:r>
                    <w:rPr>
                      <w:sz w:val="26"/>
                      <w:szCs w:val="26"/>
                    </w:rPr>
                    <w:t xml:space="preserve">. </w:t>
                  </w:r>
                  <w:r w:rsidR="00AD2185">
                    <w:rPr>
                      <w:sz w:val="26"/>
                      <w:szCs w:val="26"/>
                    </w:rPr>
                    <w:t xml:space="preserve">Please us hand sanitizer and </w:t>
                  </w:r>
                  <w:r>
                    <w:rPr>
                      <w:sz w:val="26"/>
                      <w:szCs w:val="26"/>
                    </w:rPr>
                    <w:t xml:space="preserve">proper handwashing </w:t>
                  </w:r>
                  <w:r w:rsidR="00AD2185">
                    <w:rPr>
                      <w:sz w:val="26"/>
                      <w:szCs w:val="26"/>
                    </w:rPr>
                    <w:t>frequently and</w:t>
                  </w:r>
                  <w:r>
                    <w:rPr>
                      <w:sz w:val="26"/>
                      <w:szCs w:val="26"/>
                    </w:rPr>
                    <w:t xml:space="preserve"> be extra cautious when going on outings as there are some outbreaks in our community.</w:t>
                  </w:r>
                </w:p>
                <w:p w14:paraId="73EE53F6" w14:textId="5430A862" w:rsidR="00B21575" w:rsidRDefault="00B21575" w:rsidP="00B21575">
                  <w:pPr>
                    <w:widowControl w:val="0"/>
                    <w:jc w:val="center"/>
                    <w:rPr>
                      <w:sz w:val="26"/>
                      <w:szCs w:val="26"/>
                    </w:rPr>
                  </w:pPr>
                  <w:r>
                    <w:rPr>
                      <w:sz w:val="26"/>
                      <w:szCs w:val="26"/>
                    </w:rPr>
                    <w:t>Let’s keep everybody safe and healthy by following these few simple precautions.</w:t>
                  </w:r>
                </w:p>
                <w:p w14:paraId="191809E4" w14:textId="77777777" w:rsidR="00B21575" w:rsidRPr="00A87044" w:rsidRDefault="00B21575" w:rsidP="00B21575">
                  <w:pPr>
                    <w:widowControl w:val="0"/>
                    <w:jc w:val="center"/>
                    <w:rPr>
                      <w:sz w:val="26"/>
                      <w:szCs w:val="26"/>
                    </w:rPr>
                  </w:pPr>
                  <w:r>
                    <w:rPr>
                      <w:sz w:val="26"/>
                      <w:szCs w:val="26"/>
                    </w:rPr>
                    <w:t>Thank You</w:t>
                  </w:r>
                </w:p>
                <w:p w14:paraId="43ECF8FF" w14:textId="314F92EA" w:rsidR="00B7073A" w:rsidRPr="00DB01FB" w:rsidRDefault="00B7073A" w:rsidP="008753ED">
                  <w:pPr>
                    <w:widowControl w:val="0"/>
                    <w:spacing w:after="240" w:line="276" w:lineRule="auto"/>
                    <w:rPr>
                      <w:sz w:val="26"/>
                      <w:szCs w:val="26"/>
                    </w:rPr>
                  </w:pPr>
                </w:p>
              </w:txbxContent>
            </v:textbox>
            <w10:wrap anchorx="margin"/>
          </v:shape>
        </w:pict>
      </w:r>
      <w:r>
        <w:rPr>
          <w:noProof/>
        </w:rPr>
        <w:pict w14:anchorId="30C5ECBB">
          <v:shape id="_x0000_s2056" type="#_x0000_t202" style="position:absolute;margin-left:282pt;margin-top:9.2pt;width:266.25pt;height:149.25pt;z-index:25166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" fillcolor="#fcecda [661]" strokecolor="#f7c890 [1941]">
            <v:textbox style="mso-next-textbox:#_x0000_s2056" inset="4mm,4mm,4mm,4mm">
              <w:txbxContent>
                <w:p w14:paraId="7BF1B988" w14:textId="248B33FB" w:rsidR="00B7073A" w:rsidRPr="007F7E55" w:rsidRDefault="00B7073A" w:rsidP="007F7E55">
                  <w:pPr>
                    <w:widowControl w:val="0"/>
                    <w:pBdr>
                      <w:bottom w:val="single" w:sz="4" w:space="1" w:color="F7C890" w:themeColor="accent2" w:themeTint="99"/>
                    </w:pBdr>
                    <w:spacing w:after="240" w:line="360" w:lineRule="auto"/>
                    <w:jc w:val="center"/>
                    <w:rPr>
                      <w:b/>
                      <w:bCs/>
                      <w:caps/>
                      <w:color w:val="7C354D" w:themeColor="accent4" w:themeShade="80"/>
                      <w:spacing w:val="20"/>
                      <w:sz w:val="28"/>
                      <w:szCs w:val="28"/>
                    </w:rPr>
                  </w:pPr>
                  <w:r w:rsidRPr="007F7E55">
                    <w:rPr>
                      <w:b/>
                      <w:bCs/>
                      <w:caps/>
                      <w:color w:val="7C354D" w:themeColor="accent4" w:themeShade="80"/>
                      <w:spacing w:val="20"/>
                      <w:sz w:val="28"/>
                      <w:szCs w:val="28"/>
                    </w:rPr>
                    <w:t>THANK YOU</w:t>
                  </w:r>
                </w:p>
                <w:p w14:paraId="42E44CA1" w14:textId="07B9AAFE" w:rsidR="00B7073A" w:rsidRPr="00A832B6" w:rsidRDefault="00A832B6" w:rsidP="008753ED">
                  <w:pPr>
                    <w:widowControl w:val="0"/>
                    <w:spacing w:after="240" w:line="276" w:lineRule="auto"/>
                    <w:rPr>
                      <w:sz w:val="28"/>
                      <w:szCs w:val="28"/>
                    </w:rPr>
                  </w:pPr>
                  <w:r w:rsidRPr="00A832B6">
                    <w:rPr>
                      <w:sz w:val="28"/>
                      <w:szCs w:val="28"/>
                    </w:rPr>
                    <w:t>FCSS would like to express a heartfelt “THANKYOU” to the residents of Peter Dawson Lodge for the generous donation of the Halloween candy and chips to the food bank</w:t>
                  </w:r>
                  <w:r>
                    <w:rPr>
                      <w:sz w:val="28"/>
                      <w:szCs w:val="28"/>
                    </w:rPr>
                    <w:t>.</w:t>
                  </w:r>
                  <w:r w:rsidRPr="00A832B6">
                    <w:rPr>
                      <w:sz w:val="28"/>
                      <w:szCs w:val="28"/>
                    </w:rPr>
                    <w:t xml:space="preserve"> </w:t>
                  </w:r>
                </w:p>
              </w:txbxContent>
            </v:textbox>
            <w10:wrap anchorx="margin"/>
          </v:shape>
        </w:pict>
      </w:r>
    </w:p>
    <w:p w14:paraId="52EDC78A" w14:textId="621FB4C5" w:rsidR="00B95D48" w:rsidRPr="00DB01FB" w:rsidRDefault="00B95D48" w:rsidP="00056274">
      <w:pPr>
        <w:spacing w:line="276" w:lineRule="auto"/>
      </w:pPr>
    </w:p>
    <w:p w14:paraId="070CEA21" w14:textId="3ACF4304" w:rsidR="00B95D48" w:rsidRPr="00DB01FB" w:rsidRDefault="00B95D48" w:rsidP="00056274">
      <w:pPr>
        <w:spacing w:line="276" w:lineRule="auto"/>
      </w:pPr>
    </w:p>
    <w:p w14:paraId="157EA42C" w14:textId="2AF4E498" w:rsidR="00B95D48" w:rsidRPr="00DB01FB" w:rsidRDefault="00B95D48" w:rsidP="00056274">
      <w:pPr>
        <w:spacing w:line="276" w:lineRule="auto"/>
      </w:pPr>
    </w:p>
    <w:p w14:paraId="366CD798" w14:textId="26AA106B" w:rsidR="00B95D48" w:rsidRPr="00DB01FB" w:rsidRDefault="00B95D48" w:rsidP="00056274">
      <w:pPr>
        <w:spacing w:line="276" w:lineRule="auto"/>
      </w:pPr>
    </w:p>
    <w:p w14:paraId="0897B11F" w14:textId="1A326409" w:rsidR="00B95D48" w:rsidRPr="00DB01FB" w:rsidRDefault="00B95D48" w:rsidP="00056274">
      <w:pPr>
        <w:spacing w:line="276" w:lineRule="auto"/>
      </w:pPr>
    </w:p>
    <w:p w14:paraId="3E72B001" w14:textId="3B9EE4C9" w:rsidR="00B95D48" w:rsidRPr="00DB01FB" w:rsidRDefault="00B95D48" w:rsidP="00056274">
      <w:pPr>
        <w:spacing w:line="276" w:lineRule="auto"/>
      </w:pPr>
    </w:p>
    <w:p w14:paraId="50D6E39D" w14:textId="648841EB" w:rsidR="00B95D48" w:rsidRPr="00DB01FB" w:rsidRDefault="00B95D48" w:rsidP="00056274">
      <w:pPr>
        <w:spacing w:line="276" w:lineRule="auto"/>
      </w:pPr>
    </w:p>
    <w:p w14:paraId="5EE6E24A" w14:textId="65E85852" w:rsidR="00B95D48" w:rsidRPr="00DB01FB" w:rsidRDefault="00B95D48" w:rsidP="00056274">
      <w:pPr>
        <w:spacing w:line="276" w:lineRule="auto"/>
      </w:pPr>
    </w:p>
    <w:p w14:paraId="5A840C12" w14:textId="7886AD56" w:rsidR="00B95D48" w:rsidRPr="00DB01FB" w:rsidRDefault="00B95D48" w:rsidP="00056274">
      <w:pPr>
        <w:spacing w:line="276" w:lineRule="auto"/>
      </w:pPr>
    </w:p>
    <w:p w14:paraId="16CFEA8E" w14:textId="6B274405" w:rsidR="00B95D48" w:rsidRPr="00DB01FB" w:rsidRDefault="00B95D48" w:rsidP="00056274">
      <w:pPr>
        <w:spacing w:line="276" w:lineRule="auto"/>
      </w:pPr>
    </w:p>
    <w:p w14:paraId="24BD478F" w14:textId="2DB9ABEF" w:rsidR="000518FE" w:rsidRDefault="000518FE" w:rsidP="00056274">
      <w:pPr>
        <w:spacing w:line="276" w:lineRule="auto"/>
      </w:pPr>
    </w:p>
    <w:p w14:paraId="2960A360" w14:textId="523E1ECA" w:rsidR="00B95D48" w:rsidRPr="00DB01FB" w:rsidRDefault="00DA2BF9" w:rsidP="00056274">
      <w:pPr>
        <w:spacing w:line="276" w:lineRule="auto"/>
      </w:pPr>
      <w:r>
        <w:rPr>
          <w:noProof/>
        </w:rPr>
        <w:pict w14:anchorId="29906FC4">
          <v:shape id="Text Box 5" o:spid="_x0000_s2055" type="#_x0000_t202" style="position:absolute;margin-left:282pt;margin-top:.4pt;width:267.75pt;height:126pt;z-index:-2516505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" fillcolor="#fcecda [661]" strokecolor="#f7c890 [1941]" insetpen="t">
            <v:textbox inset="4mm,4mm,4mm,4mm">
              <w:txbxContent>
                <w:p w14:paraId="71F33AFF" w14:textId="77777777" w:rsidR="00660009" w:rsidRDefault="00660009" w:rsidP="00660009">
                  <w:pPr>
                    <w:widowControl w:val="0"/>
                    <w:pBdr>
                      <w:bottom w:val="single" w:sz="4" w:space="1" w:color="F7C890" w:themeColor="accent2" w:themeTint="99"/>
                    </w:pBdr>
                    <w:spacing w:after="240" w:line="360" w:lineRule="auto"/>
                    <w:jc w:val="center"/>
                    <w:rPr>
                      <w:b/>
                      <w:bCs/>
                      <w:caps/>
                      <w:color w:val="7C354D" w:themeColor="accent4" w:themeShade="80"/>
                      <w:spacing w:val="20"/>
                      <w:sz w:val="28"/>
                      <w:szCs w:val="28"/>
                    </w:rPr>
                  </w:pPr>
                  <w:r>
                    <w:rPr>
                      <w:sz w:val="26"/>
                      <w:szCs w:val="26"/>
                    </w:rPr>
                    <w:t xml:space="preserve"> </w:t>
                  </w:r>
                  <w:r>
                    <w:rPr>
                      <w:b/>
                      <w:bCs/>
                      <w:caps/>
                      <w:color w:val="7C354D" w:themeColor="accent4" w:themeShade="80"/>
                      <w:spacing w:val="20"/>
                      <w:sz w:val="28"/>
                      <w:szCs w:val="28"/>
                    </w:rPr>
                    <w:t>Secret Santa</w:t>
                  </w:r>
                </w:p>
                <w:p w14:paraId="1B2B2DA5" w14:textId="77777777" w:rsidR="00660009" w:rsidRDefault="00660009" w:rsidP="00660009">
                  <w:pPr>
                    <w:spacing w:after="200"/>
                    <w:rPr>
                      <w:rFonts w:cs="Arial"/>
                      <w:bCs/>
                      <w:sz w:val="28"/>
                      <w:szCs w:val="28"/>
                    </w:rPr>
                  </w:pPr>
                  <w:r>
                    <w:rPr>
                      <w:rFonts w:cs="Arial"/>
                      <w:bCs/>
                      <w:sz w:val="28"/>
                      <w:szCs w:val="28"/>
                    </w:rPr>
                    <w:t>Secret Santa has so much fun filling residents’ stockings each year. Santa would welcome whatever donations Residents and their families could contribute to the stockings.</w:t>
                  </w:r>
                </w:p>
                <w:p w14:paraId="130833B0" w14:textId="6282C0B9" w:rsidR="00B7073A" w:rsidRPr="00BF086E" w:rsidRDefault="00B7073A" w:rsidP="00B95D48">
                  <w:pPr>
                    <w:widowControl w:val="0"/>
                    <w:spacing w:line="360" w:lineRule="auto"/>
                    <w:rPr>
                      <w:sz w:val="26"/>
                      <w:szCs w:val="26"/>
                    </w:rPr>
                  </w:pPr>
                </w:p>
              </w:txbxContent>
            </v:textbox>
            <w10:wrap anchorx="margin"/>
          </v:shape>
        </w:pict>
      </w:r>
    </w:p>
    <w:p w14:paraId="7B687297" w14:textId="1010EE47" w:rsidR="00B95D48" w:rsidRPr="00DB01FB" w:rsidRDefault="00B95D48" w:rsidP="00056274">
      <w:pPr>
        <w:spacing w:line="276" w:lineRule="auto"/>
      </w:pPr>
    </w:p>
    <w:p w14:paraId="7100F297" w14:textId="28ADEC16" w:rsidR="00B95D48" w:rsidRPr="00DB01FB" w:rsidRDefault="00B95D48" w:rsidP="00056274">
      <w:pPr>
        <w:spacing w:line="276" w:lineRule="auto"/>
      </w:pPr>
    </w:p>
    <w:p w14:paraId="4C678A75" w14:textId="50999734" w:rsidR="00B95D48" w:rsidRPr="00DB01FB" w:rsidRDefault="00B95D48" w:rsidP="00056274">
      <w:pPr>
        <w:spacing w:line="276" w:lineRule="auto"/>
      </w:pPr>
    </w:p>
    <w:p w14:paraId="3B37913B" w14:textId="5A6EB738" w:rsidR="00B95D48" w:rsidRPr="00DB01FB" w:rsidRDefault="00B95D48" w:rsidP="00056274">
      <w:pPr>
        <w:spacing w:line="276" w:lineRule="auto"/>
      </w:pPr>
    </w:p>
    <w:p w14:paraId="5DCB5F65" w14:textId="292DC57D" w:rsidR="00B95D48" w:rsidRPr="00DB01FB" w:rsidRDefault="00B95D48" w:rsidP="00056274">
      <w:pPr>
        <w:spacing w:line="276" w:lineRule="auto"/>
      </w:pPr>
    </w:p>
    <w:p w14:paraId="5E179329" w14:textId="3EF374EF" w:rsidR="00B95D48" w:rsidRPr="00DB01FB" w:rsidRDefault="00DA2BF9" w:rsidP="00056274">
      <w:pPr>
        <w:spacing w:line="276" w:lineRule="auto"/>
      </w:pPr>
      <w:r>
        <w:rPr>
          <w:noProof/>
        </w:rPr>
        <w:pict w14:anchorId="6D655A17">
          <v:shape id="Text Box 6" o:spid="_x0000_s2054" type="#_x0000_t202" style="position:absolute;margin-left:1.5pt;margin-top:6.1pt;width:255.75pt;height:201pt;z-index:-2516495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" fillcolor="#fcecda [661]" strokecolor="#f7c890 [1941]" insetpen="t">
            <v:textbox inset="4mm,4mm,4mm,4mm">
              <w:txbxContent>
                <w:p w14:paraId="074A5DD5" w14:textId="2853251C" w:rsidR="00B7073A" w:rsidRDefault="005F58B4" w:rsidP="005F58B4">
                  <w:pPr>
                    <w:widowControl w:val="0"/>
                    <w:spacing w:after="240" w:line="276" w:lineRule="auto"/>
                    <w:jc w:val="center"/>
                    <w:rPr>
                      <w:noProof/>
                      <w:sz w:val="26"/>
                      <w:szCs w:val="26"/>
                    </w:rPr>
                  </w:pPr>
                  <w:r>
                    <w:rPr>
                      <w:noProof/>
                      <w:sz w:val="26"/>
                      <w:szCs w:val="26"/>
                    </w:rPr>
                    <w:t>In today’s day and time.</w:t>
                  </w:r>
                </w:p>
                <w:p w14:paraId="1A839D19" w14:textId="71E600E8" w:rsidR="005F58B4" w:rsidRDefault="005F58B4" w:rsidP="005F58B4">
                  <w:pPr>
                    <w:widowControl w:val="0"/>
                    <w:spacing w:after="240" w:line="276" w:lineRule="auto"/>
                    <w:jc w:val="center"/>
                    <w:rPr>
                      <w:noProof/>
                      <w:sz w:val="26"/>
                      <w:szCs w:val="26"/>
                    </w:rPr>
                  </w:pPr>
                  <w:r>
                    <w:rPr>
                      <w:noProof/>
                      <w:sz w:val="26"/>
                      <w:szCs w:val="26"/>
                    </w:rPr>
                    <w:t>Its easy to lose sight,</w:t>
                  </w:r>
                </w:p>
                <w:p w14:paraId="4D2D85F8" w14:textId="69660817" w:rsidR="005F58B4" w:rsidRDefault="005F58B4" w:rsidP="005F58B4">
                  <w:pPr>
                    <w:widowControl w:val="0"/>
                    <w:spacing w:after="240" w:line="276" w:lineRule="auto"/>
                    <w:jc w:val="center"/>
                    <w:rPr>
                      <w:noProof/>
                      <w:sz w:val="26"/>
                      <w:szCs w:val="26"/>
                    </w:rPr>
                  </w:pPr>
                  <w:r>
                    <w:rPr>
                      <w:noProof/>
                      <w:sz w:val="26"/>
                      <w:szCs w:val="26"/>
                    </w:rPr>
                    <w:t>Of the true meaning of</w:t>
                  </w:r>
                </w:p>
                <w:p w14:paraId="7E8B53B2" w14:textId="4B86B293" w:rsidR="005F58B4" w:rsidRPr="005F58B4" w:rsidRDefault="005F58B4" w:rsidP="005F58B4">
                  <w:pPr>
                    <w:widowControl w:val="0"/>
                    <w:spacing w:after="240" w:line="276" w:lineRule="auto"/>
                    <w:jc w:val="center"/>
                    <w:rPr>
                      <w:b/>
                      <w:bCs/>
                      <w:noProof/>
                      <w:color w:val="FF0000"/>
                      <w:sz w:val="32"/>
                      <w:szCs w:val="32"/>
                    </w:rPr>
                  </w:pPr>
                  <w:r w:rsidRPr="005F58B4">
                    <w:rPr>
                      <w:b/>
                      <w:bCs/>
                      <w:noProof/>
                      <w:color w:val="FF0000"/>
                      <w:sz w:val="32"/>
                      <w:szCs w:val="32"/>
                    </w:rPr>
                    <w:t>CHRISTMAS</w:t>
                  </w:r>
                </w:p>
                <w:p w14:paraId="2E42B2FE" w14:textId="650418C1" w:rsidR="005F58B4" w:rsidRDefault="005F58B4" w:rsidP="005F58B4">
                  <w:pPr>
                    <w:widowControl w:val="0"/>
                    <w:spacing w:after="240" w:line="276" w:lineRule="auto"/>
                    <w:jc w:val="center"/>
                    <w:rPr>
                      <w:noProof/>
                      <w:sz w:val="26"/>
                      <w:szCs w:val="26"/>
                    </w:rPr>
                  </w:pPr>
                  <w:r>
                    <w:rPr>
                      <w:noProof/>
                      <w:sz w:val="26"/>
                      <w:szCs w:val="26"/>
                    </w:rPr>
                    <w:t xml:space="preserve">                  And that one speacial night.</w:t>
                  </w:r>
                </w:p>
                <w:p w14:paraId="69459E4F" w14:textId="276564DF" w:rsidR="005F58B4" w:rsidRPr="00DB01FB" w:rsidRDefault="005F58B4" w:rsidP="005F58B4">
                  <w:pPr>
                    <w:widowControl w:val="0"/>
                    <w:spacing w:after="240" w:line="276" w:lineRule="auto"/>
                    <w:jc w:val="center"/>
                    <w:rPr>
                      <w:noProof/>
                      <w:sz w:val="26"/>
                      <w:szCs w:val="26"/>
                    </w:rPr>
                  </w:pPr>
                  <w:r>
                    <w:rPr>
                      <w:noProof/>
                      <w:sz w:val="26"/>
                      <w:szCs w:val="26"/>
                    </w:rPr>
                    <w:t>Brian K. Walters</w:t>
                  </w:r>
                </w:p>
              </w:txbxContent>
            </v:textbox>
            <w10:wrap anchorx="margin"/>
          </v:shape>
        </w:pict>
      </w:r>
    </w:p>
    <w:p w14:paraId="49757432" w14:textId="1A8EFAD3" w:rsidR="00B95D48" w:rsidRPr="00DB01FB" w:rsidRDefault="00B95D48" w:rsidP="00056274">
      <w:pPr>
        <w:spacing w:line="276" w:lineRule="auto"/>
      </w:pPr>
    </w:p>
    <w:p w14:paraId="39F77602" w14:textId="4CFAE3AA" w:rsidR="00B95D48" w:rsidRPr="00DB01FB" w:rsidRDefault="00B95D48" w:rsidP="00056274">
      <w:pPr>
        <w:spacing w:line="276" w:lineRule="auto"/>
      </w:pPr>
    </w:p>
    <w:p w14:paraId="65770E61" w14:textId="574DC171" w:rsidR="00B95D48" w:rsidRPr="00DB01FB" w:rsidRDefault="00DA2BF9" w:rsidP="00056274">
      <w:pPr>
        <w:spacing w:line="276" w:lineRule="auto"/>
      </w:pPr>
      <w:r>
        <w:rPr>
          <w:noProof/>
        </w:rPr>
        <w:pict w14:anchorId="1DBF9493">
          <v:shape id="Text Box 3" o:spid="_x0000_s2053" type="#_x0000_t202" style="position:absolute;margin-left:280.5pt;margin-top:9.75pt;width:267.75pt;height:294pt;z-index:25167001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" fillcolor="#fcecda [661]" strokecolor="#f7c890 [1941]" insetpen="t">
            <v:textbox inset="4mm,4mm,4mm,4mm">
              <w:txbxContent>
                <w:p w14:paraId="517BCE2D" w14:textId="77777777" w:rsidR="00660009" w:rsidRDefault="00660009" w:rsidP="00660009">
                  <w:pPr>
                    <w:widowControl w:val="0"/>
                    <w:pBdr>
                      <w:bottom w:val="single" w:sz="4" w:space="1" w:color="935309" w:themeColor="accent2" w:themeShade="80"/>
                    </w:pBdr>
                    <w:spacing w:after="240" w:line="360" w:lineRule="auto"/>
                    <w:jc w:val="center"/>
                    <w:rPr>
                      <w:b/>
                      <w:bCs/>
                      <w:caps/>
                      <w:color w:val="7C354D" w:themeColor="accent4" w:themeShade="80"/>
                      <w:spacing w:val="20"/>
                      <w:sz w:val="28"/>
                      <w:szCs w:val="28"/>
                    </w:rPr>
                  </w:pPr>
                  <w:r>
                    <w:rPr>
                      <w:b/>
                      <w:bCs/>
                      <w:caps/>
                      <w:color w:val="7C354D" w:themeColor="accent4" w:themeShade="80"/>
                      <w:spacing w:val="20"/>
                      <w:sz w:val="28"/>
                      <w:szCs w:val="28"/>
                    </w:rPr>
                    <w:t xml:space="preserve">christmas decorating </w:t>
                  </w:r>
                </w:p>
                <w:p w14:paraId="667FE1D1" w14:textId="3040E55E" w:rsidR="00660009" w:rsidRPr="00660009" w:rsidRDefault="00660009" w:rsidP="00660009">
                  <w:pPr>
                    <w:spacing w:line="276" w:lineRule="auto"/>
                    <w:jc w:val="both"/>
                    <w:rPr>
                      <w:rFonts w:ascii="Ink Free" w:hAnsi="Ink Free"/>
                      <w:b/>
                      <w:bCs/>
                      <w:sz w:val="32"/>
                      <w:szCs w:val="32"/>
                    </w:rPr>
                  </w:pPr>
                  <w:r>
                    <w:rPr>
                      <w:rFonts w:ascii="Ink Free" w:hAnsi="Ink Free"/>
                      <w:b/>
                      <w:bCs/>
                      <w:sz w:val="32"/>
                      <w:szCs w:val="32"/>
                    </w:rPr>
                    <w:t xml:space="preserve">            </w:t>
                  </w:r>
                  <w:r w:rsidR="003A355C">
                    <w:rPr>
                      <w:rFonts w:ascii="Ink Free" w:hAnsi="Ink Free"/>
                      <w:b/>
                      <w:bCs/>
                      <w:sz w:val="32"/>
                      <w:szCs w:val="32"/>
                    </w:rPr>
                    <w:t xml:space="preserve">   </w:t>
                  </w:r>
                  <w:r w:rsidRPr="00660009">
                    <w:rPr>
                      <w:rFonts w:ascii="Ink Free" w:hAnsi="Ink Free"/>
                      <w:b/>
                      <w:bCs/>
                      <w:sz w:val="28"/>
                      <w:szCs w:val="28"/>
                    </w:rPr>
                    <w:t xml:space="preserve">Sherry will </w:t>
                  </w:r>
                  <w:proofErr w:type="gramStart"/>
                  <w:r w:rsidRPr="00660009">
                    <w:rPr>
                      <w:rFonts w:ascii="Ink Free" w:hAnsi="Ink Free"/>
                      <w:b/>
                      <w:bCs/>
                      <w:sz w:val="28"/>
                      <w:szCs w:val="28"/>
                    </w:rPr>
                    <w:t>begin</w:t>
                  </w:r>
                  <w:proofErr w:type="gramEnd"/>
                </w:p>
                <w:p w14:paraId="53070829" w14:textId="7E4BED90" w:rsidR="00660009" w:rsidRPr="00660009" w:rsidRDefault="00660009" w:rsidP="00660009">
                  <w:pPr>
                    <w:spacing w:line="276" w:lineRule="auto"/>
                    <w:ind w:left="720" w:firstLine="720"/>
                    <w:jc w:val="both"/>
                    <w:rPr>
                      <w:rFonts w:ascii="Ink Free" w:hAnsi="Ink Free"/>
                      <w:b/>
                      <w:bCs/>
                      <w:sz w:val="28"/>
                      <w:szCs w:val="28"/>
                    </w:rPr>
                  </w:pPr>
                  <w:r w:rsidRPr="00660009">
                    <w:rPr>
                      <w:rFonts w:ascii="Ink Free" w:hAnsi="Ink Free"/>
                      <w:b/>
                      <w:bCs/>
                      <w:sz w:val="28"/>
                      <w:szCs w:val="28"/>
                    </w:rPr>
                    <w:t xml:space="preserve">decorating the lodge for </w:t>
                  </w:r>
                </w:p>
                <w:p w14:paraId="4FD0E2B0" w14:textId="4256B83D" w:rsidR="00660009" w:rsidRPr="00660009" w:rsidRDefault="00660009" w:rsidP="00660009">
                  <w:pPr>
                    <w:spacing w:line="276" w:lineRule="auto"/>
                    <w:ind w:left="720" w:firstLine="720"/>
                    <w:jc w:val="both"/>
                    <w:rPr>
                      <w:rFonts w:ascii="Ink Free" w:hAnsi="Ink Free"/>
                      <w:b/>
                      <w:bCs/>
                      <w:sz w:val="28"/>
                      <w:szCs w:val="28"/>
                    </w:rPr>
                  </w:pPr>
                  <w:r w:rsidRPr="00660009">
                    <w:rPr>
                      <w:rFonts w:ascii="Ink Free" w:hAnsi="Ink Free"/>
                      <w:b/>
                      <w:bCs/>
                      <w:sz w:val="28"/>
                      <w:szCs w:val="28"/>
                    </w:rPr>
                    <w:t xml:space="preserve">Christmas the week of </w:t>
                  </w:r>
                </w:p>
                <w:p w14:paraId="1B9552F4" w14:textId="745778B4" w:rsidR="00660009" w:rsidRPr="00660009" w:rsidRDefault="00660009" w:rsidP="00660009">
                  <w:pPr>
                    <w:spacing w:line="276" w:lineRule="auto"/>
                    <w:ind w:left="720" w:firstLine="720"/>
                    <w:jc w:val="both"/>
                    <w:rPr>
                      <w:rFonts w:ascii="Ink Free" w:hAnsi="Ink Free"/>
                      <w:b/>
                      <w:bCs/>
                      <w:sz w:val="28"/>
                      <w:szCs w:val="28"/>
                    </w:rPr>
                  </w:pPr>
                  <w:r w:rsidRPr="00660009">
                    <w:rPr>
                      <w:rFonts w:ascii="Ink Free" w:hAnsi="Ink Free"/>
                      <w:b/>
                      <w:bCs/>
                      <w:sz w:val="28"/>
                      <w:szCs w:val="28"/>
                    </w:rPr>
                    <w:t>November 27</w:t>
                  </w:r>
                  <w:r w:rsidRPr="00660009">
                    <w:rPr>
                      <w:rFonts w:ascii="Ink Free" w:hAnsi="Ink Free"/>
                      <w:b/>
                      <w:bCs/>
                      <w:sz w:val="28"/>
                      <w:szCs w:val="28"/>
                      <w:vertAlign w:val="superscript"/>
                    </w:rPr>
                    <w:t>th</w:t>
                  </w:r>
                  <w:r w:rsidRPr="00660009">
                    <w:rPr>
                      <w:rFonts w:ascii="Ink Free" w:hAnsi="Ink Free"/>
                      <w:b/>
                      <w:bCs/>
                      <w:sz w:val="28"/>
                      <w:szCs w:val="28"/>
                    </w:rPr>
                    <w:t xml:space="preserve"> everyone </w:t>
                  </w:r>
                </w:p>
                <w:p w14:paraId="4A9C2C63" w14:textId="77777777" w:rsidR="00660009" w:rsidRPr="00660009" w:rsidRDefault="00660009" w:rsidP="00660009">
                  <w:pPr>
                    <w:spacing w:line="276" w:lineRule="auto"/>
                    <w:ind w:left="720" w:firstLine="720"/>
                    <w:jc w:val="both"/>
                    <w:rPr>
                      <w:rFonts w:ascii="Ink Free" w:hAnsi="Ink Free"/>
                      <w:b/>
                      <w:bCs/>
                      <w:sz w:val="28"/>
                      <w:szCs w:val="28"/>
                    </w:rPr>
                  </w:pPr>
                  <w:r w:rsidRPr="00660009">
                    <w:rPr>
                      <w:rFonts w:ascii="Ink Free" w:hAnsi="Ink Free"/>
                      <w:b/>
                      <w:bCs/>
                      <w:sz w:val="28"/>
                      <w:szCs w:val="28"/>
                    </w:rPr>
                    <w:t>is welcome to help. We will</w:t>
                  </w:r>
                </w:p>
                <w:p w14:paraId="645FB252" w14:textId="657C19CF" w:rsidR="00660009" w:rsidRPr="00660009" w:rsidRDefault="00660009" w:rsidP="00660009">
                  <w:pPr>
                    <w:spacing w:line="276" w:lineRule="auto"/>
                    <w:rPr>
                      <w:sz w:val="28"/>
                      <w:szCs w:val="28"/>
                    </w:rPr>
                  </w:pPr>
                  <w:r w:rsidRPr="00660009">
                    <w:rPr>
                      <w:rFonts w:ascii="Ink Free" w:hAnsi="Ink Free"/>
                      <w:b/>
                      <w:bCs/>
                      <w:sz w:val="28"/>
                      <w:szCs w:val="28"/>
                    </w:rPr>
                    <w:t>decorate the Christmas trees the afternoon of Monday, December 4th.</w:t>
                  </w:r>
                </w:p>
                <w:p w14:paraId="7569841A" w14:textId="17031CDC" w:rsidR="00660009" w:rsidRPr="00660009" w:rsidRDefault="00660009" w:rsidP="00660009">
                  <w:pPr>
                    <w:rPr>
                      <w:rFonts w:ascii="Ink Free" w:hAnsi="Ink Free"/>
                      <w:b/>
                      <w:bCs/>
                      <w:sz w:val="28"/>
                      <w:szCs w:val="28"/>
                    </w:rPr>
                  </w:pPr>
                  <w:r w:rsidRPr="00660009">
                    <w:rPr>
                      <w:rFonts w:ascii="Ink Free" w:hAnsi="Ink Free"/>
                      <w:b/>
                      <w:bCs/>
                      <w:sz w:val="28"/>
                      <w:szCs w:val="28"/>
                    </w:rPr>
                    <w:t xml:space="preserve">Please join </w:t>
                  </w:r>
                  <w:r w:rsidR="009A0095">
                    <w:rPr>
                      <w:rFonts w:ascii="Ink Free" w:hAnsi="Ink Free"/>
                      <w:b/>
                      <w:bCs/>
                      <w:sz w:val="28"/>
                      <w:szCs w:val="28"/>
                    </w:rPr>
                    <w:t xml:space="preserve">me </w:t>
                  </w:r>
                  <w:r w:rsidRPr="00660009">
                    <w:rPr>
                      <w:rFonts w:ascii="Ink Free" w:hAnsi="Ink Free"/>
                      <w:b/>
                      <w:bCs/>
                      <w:sz w:val="28"/>
                      <w:szCs w:val="28"/>
                    </w:rPr>
                    <w:t>in the Atrium on Thursday, December 7</w:t>
                  </w:r>
                  <w:r w:rsidRPr="00660009">
                    <w:rPr>
                      <w:rFonts w:ascii="Ink Free" w:hAnsi="Ink Free"/>
                      <w:b/>
                      <w:bCs/>
                      <w:sz w:val="28"/>
                      <w:szCs w:val="28"/>
                      <w:vertAlign w:val="superscript"/>
                    </w:rPr>
                    <w:t>th</w:t>
                  </w:r>
                  <w:r w:rsidRPr="00660009">
                    <w:rPr>
                      <w:rFonts w:ascii="Ink Free" w:hAnsi="Ink Free"/>
                      <w:b/>
                      <w:bCs/>
                      <w:sz w:val="28"/>
                      <w:szCs w:val="28"/>
                    </w:rPr>
                    <w:t xml:space="preserve"> at 2:00 pm</w:t>
                  </w:r>
                  <w:r w:rsidR="009A0095">
                    <w:rPr>
                      <w:rFonts w:ascii="Ink Free" w:hAnsi="Ink Free"/>
                      <w:b/>
                      <w:bCs/>
                      <w:sz w:val="28"/>
                      <w:szCs w:val="28"/>
                    </w:rPr>
                    <w:t xml:space="preserve"> for a hot beverage </w:t>
                  </w:r>
                  <w:r w:rsidR="003A355C">
                    <w:rPr>
                      <w:rFonts w:ascii="Ink Free" w:hAnsi="Ink Free"/>
                      <w:b/>
                      <w:bCs/>
                      <w:sz w:val="28"/>
                      <w:szCs w:val="28"/>
                    </w:rPr>
                    <w:t xml:space="preserve">and </w:t>
                  </w:r>
                  <w:r w:rsidR="003A355C" w:rsidRPr="00660009">
                    <w:rPr>
                      <w:rFonts w:ascii="Ink Free" w:hAnsi="Ink Free"/>
                      <w:b/>
                      <w:bCs/>
                      <w:sz w:val="28"/>
                      <w:szCs w:val="28"/>
                    </w:rPr>
                    <w:t>to</w:t>
                  </w:r>
                  <w:r w:rsidRPr="00660009">
                    <w:rPr>
                      <w:rFonts w:ascii="Ink Free" w:hAnsi="Ink Free"/>
                      <w:b/>
                      <w:bCs/>
                      <w:sz w:val="28"/>
                      <w:szCs w:val="28"/>
                    </w:rPr>
                    <w:t xml:space="preserve"> sign Christmas cards for past Residents, Staff and Volunteers. </w:t>
                  </w:r>
                </w:p>
                <w:p w14:paraId="2944C14B" w14:textId="1D27EA9E" w:rsidR="00660009" w:rsidRDefault="00660009" w:rsidP="00660009">
                  <w:pPr>
                    <w:widowControl w:val="0"/>
                    <w:pBdr>
                      <w:bottom w:val="single" w:sz="4" w:space="1" w:color="935309" w:themeColor="accent2" w:themeShade="80"/>
                    </w:pBdr>
                    <w:spacing w:after="240" w:line="360" w:lineRule="auto"/>
                    <w:jc w:val="center"/>
                    <w:rPr>
                      <w:b/>
                      <w:bCs/>
                      <w:caps/>
                      <w:color w:val="7C354D" w:themeColor="accent4" w:themeShade="80"/>
                      <w:spacing w:val="20"/>
                      <w:sz w:val="28"/>
                      <w:szCs w:val="28"/>
                    </w:rPr>
                  </w:pPr>
                </w:p>
              </w:txbxContent>
            </v:textbox>
            <w10:wrap anchorx="margin"/>
          </v:shape>
        </w:pict>
      </w:r>
    </w:p>
    <w:p w14:paraId="0CA1A4FF" w14:textId="7CA2C571" w:rsidR="00B95D48" w:rsidRDefault="00B95D48" w:rsidP="00056274">
      <w:pPr>
        <w:spacing w:line="276" w:lineRule="auto"/>
      </w:pPr>
    </w:p>
    <w:p w14:paraId="1AB81200" w14:textId="7BBDFEA9" w:rsidR="000518FE" w:rsidRPr="00DB01FB" w:rsidRDefault="000518FE" w:rsidP="00056274">
      <w:pPr>
        <w:spacing w:line="276" w:lineRule="auto"/>
      </w:pPr>
    </w:p>
    <w:p w14:paraId="3043956B" w14:textId="125CF2E1" w:rsidR="00B95D48" w:rsidRPr="00DB01FB" w:rsidRDefault="00DA2BF9" w:rsidP="00056274">
      <w:pPr>
        <w:spacing w:line="276" w:lineRule="auto"/>
      </w:pPr>
      <w:r>
        <w:rPr>
          <w:noProof/>
        </w:rPr>
        <w:pict w14:anchorId="1B6281D5">
          <v:shape id="Text Box 1" o:spid="_x0000_s2052" type="#_x0000_t202" style="position:absolute;margin-left:287.25pt;margin-top:10.35pt;width:70.5pt;height:101.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" fillcolor="white [3201]" strokeweight=".5pt">
            <v:textbox>
              <w:txbxContent>
                <w:p w14:paraId="483089F8" w14:textId="517A6E2C" w:rsidR="003A355C" w:rsidRDefault="003A355C">
                  <w:r>
                    <w:rPr>
                      <w:noProof/>
                    </w:rPr>
                    <w:drawing>
                      <wp:inline distT="0" distB="0" distL="0" distR="0" wp14:anchorId="60E17C80" wp14:editId="7FDA93DB">
                        <wp:extent cx="695325" cy="1162050"/>
                        <wp:effectExtent l="0" t="0" r="9525" b="0"/>
                        <wp:docPr id="239" name="Picture 1" descr="A decorated christmas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A decorated christmas tree&#10;&#10;Description automatically generated with medium confidence"/>
                                <pic:cNvPicPr>
                                  <a:picLocks noChangeAspect="1"/>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695325" cy="1162050"/>
                                </a:xfrm>
                                <a:prstGeom prst="rect">
                                  <a:avLst/>
                                </a:prstGeom>
                              </pic:spPr>
                            </pic:pic>
                          </a:graphicData>
                        </a:graphic>
                      </wp:inline>
                    </w:drawing>
                  </w:r>
                </w:p>
              </w:txbxContent>
            </v:textbox>
          </v:shape>
        </w:pict>
      </w:r>
    </w:p>
    <w:p w14:paraId="2BC7E7FD" w14:textId="728926B2" w:rsidR="00B95D48" w:rsidRPr="00DB01FB" w:rsidRDefault="005F58B4" w:rsidP="00056274">
      <w:pPr>
        <w:spacing w:line="276" w:lineRule="auto"/>
      </w:pPr>
      <w:r>
        <w:rPr>
          <w:noProof/>
          <w:sz w:val="26"/>
          <w:szCs w:val="26"/>
        </w:rPr>
        <w:drawing>
          <wp:inline distT="0" distB="0" distL="0" distR="0" wp14:anchorId="129E69C9" wp14:editId="4BE5FF0C">
            <wp:extent cx="961061" cy="1257300"/>
            <wp:effectExtent l="0" t="0" r="0" b="0"/>
            <wp:docPr id="27267935" name="Picture 1" descr="Pine tree on a field filled with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7935" name="Picture 1" descr="Pine tree on a field filled with snow"/>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69418" cy="1268233"/>
                    </a:xfrm>
                    <a:prstGeom prst="rect">
                      <a:avLst/>
                    </a:prstGeom>
                  </pic:spPr>
                </pic:pic>
              </a:graphicData>
            </a:graphic>
          </wp:inline>
        </w:drawing>
      </w:r>
    </w:p>
    <w:p w14:paraId="2F1B9EA4" w14:textId="0D7B3D29" w:rsidR="00B95D48" w:rsidRPr="00DB01FB" w:rsidRDefault="00DA2BF9" w:rsidP="00056274">
      <w:pPr>
        <w:spacing w:line="276" w:lineRule="auto"/>
      </w:pPr>
      <w:r>
        <w:rPr>
          <w:noProof/>
        </w:rPr>
        <w:pict w14:anchorId="47A99D40">
          <v:shape id="Text Box 4" o:spid="_x0000_s2051" type="#_x0000_t202" style="position:absolute;margin-left:3.75pt;margin-top:12.4pt;width:255.75pt;height:120.75pt;z-index:-251647488;visibility:visible;mso-wrap-style:square;mso-width-percent:0;mso-height-percent:0;mso-wrap-distance-left:2.88pt;mso-wrap-distance-top:2.88pt;mso-wrap-distance-right:2.88pt;mso-wrap-distance-bottom:2.88pt;mso-position-horizontal-relative:margin;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" fillcolor="#fcecda [661]" strokecolor="#f7c890 [1941]" insetpen="t">
            <v:textbox inset="4mm,4mm,4mm,4mm">
              <w:txbxContent>
                <w:p w14:paraId="56EE90C0" w14:textId="77777777" w:rsidR="00DC15D5" w:rsidRPr="007F7E55" w:rsidRDefault="00DC15D5" w:rsidP="00DC15D5">
                  <w:pPr>
                    <w:widowControl w:val="0"/>
                    <w:pBdr>
                      <w:bottom w:val="single" w:sz="4" w:space="1" w:color="F7C890" w:themeColor="accent2" w:themeTint="99"/>
                    </w:pBdr>
                    <w:spacing w:after="240" w:line="360" w:lineRule="auto"/>
                    <w:jc w:val="center"/>
                    <w:rPr>
                      <w:b/>
                      <w:bCs/>
                      <w:caps/>
                      <w:color w:val="7C354D" w:themeColor="accent4" w:themeShade="80"/>
                      <w:spacing w:val="20"/>
                      <w:sz w:val="28"/>
                      <w:szCs w:val="28"/>
                    </w:rPr>
                  </w:pPr>
                  <w:r>
                    <w:rPr>
                      <w:b/>
                      <w:bCs/>
                      <w:caps/>
                      <w:color w:val="7C354D" w:themeColor="accent4" w:themeShade="80"/>
                      <w:spacing w:val="20"/>
                      <w:sz w:val="28"/>
                      <w:szCs w:val="28"/>
                    </w:rPr>
                    <w:t xml:space="preserve">reminder </w:t>
                  </w:r>
                </w:p>
                <w:p w14:paraId="19340CE4" w14:textId="0B7135C2" w:rsidR="00DC15D5" w:rsidRPr="00DC15D5" w:rsidRDefault="00DC15D5" w:rsidP="00DC15D5">
                  <w:pPr>
                    <w:pStyle w:val="ListParagraph"/>
                    <w:widowControl w:val="0"/>
                    <w:spacing w:after="240"/>
                    <w:ind w:left="0"/>
                    <w:jc w:val="center"/>
                    <w:rPr>
                      <w:rFonts w:ascii="Ink Free" w:hAnsi="Ink Free"/>
                      <w:sz w:val="32"/>
                      <w:szCs w:val="32"/>
                    </w:rPr>
                  </w:pPr>
                  <w:r w:rsidRPr="00DC15D5">
                    <w:rPr>
                      <w:rFonts w:ascii="Ink Free" w:hAnsi="Ink Free"/>
                      <w:sz w:val="32"/>
                      <w:szCs w:val="32"/>
                    </w:rPr>
                    <w:t xml:space="preserve">Please let the kitchen staff or </w:t>
                  </w:r>
                  <w:r w:rsidR="0026501D">
                    <w:rPr>
                      <w:rFonts w:ascii="Ink Free" w:hAnsi="Ink Free"/>
                      <w:sz w:val="32"/>
                      <w:szCs w:val="32"/>
                    </w:rPr>
                    <w:t>Sherry</w:t>
                  </w:r>
                  <w:r w:rsidRPr="00DC15D5">
                    <w:rPr>
                      <w:rFonts w:ascii="Ink Free" w:hAnsi="Ink Free"/>
                      <w:sz w:val="32"/>
                      <w:szCs w:val="32"/>
                    </w:rPr>
                    <w:t xml:space="preserve"> know if you will be away for any meals during the holidays!!</w:t>
                  </w:r>
                </w:p>
                <w:p w14:paraId="62F8066C" w14:textId="33A09152" w:rsidR="00B7073A" w:rsidRPr="00DB01FB" w:rsidRDefault="00D740DE" w:rsidP="008753ED">
                  <w:pPr>
                    <w:widowControl w:val="0"/>
                    <w:spacing w:after="240" w:line="276" w:lineRule="auto"/>
                    <w:rPr>
                      <w:noProof/>
                      <w:sz w:val="26"/>
                      <w:szCs w:val="26"/>
                    </w:rPr>
                  </w:pPr>
                  <w:r>
                    <w:rPr>
                      <w:noProof/>
                      <w:sz w:val="26"/>
                      <w:szCs w:val="26"/>
                    </w:rPr>
                    <w:t>,</w:t>
                  </w:r>
                </w:p>
              </w:txbxContent>
            </v:textbox>
            <w10:wrap anchorx="margin"/>
          </v:shape>
        </w:pict>
      </w:r>
    </w:p>
    <w:p w14:paraId="51A1C93A" w14:textId="135A6256" w:rsidR="00B95D48" w:rsidRPr="00DB01FB" w:rsidRDefault="00B95D48" w:rsidP="00056274">
      <w:pPr>
        <w:spacing w:line="276" w:lineRule="auto"/>
      </w:pPr>
    </w:p>
    <w:p w14:paraId="46B19322" w14:textId="09715449" w:rsidR="00B95D48" w:rsidRPr="00DB01FB" w:rsidRDefault="00B95D48" w:rsidP="00056274">
      <w:pPr>
        <w:spacing w:line="276" w:lineRule="auto"/>
      </w:pPr>
    </w:p>
    <w:p w14:paraId="256649C2" w14:textId="1B656F2E" w:rsidR="00B95D48" w:rsidRPr="00DB01FB" w:rsidRDefault="00B95D48" w:rsidP="00056274">
      <w:pPr>
        <w:spacing w:line="276" w:lineRule="auto"/>
      </w:pPr>
    </w:p>
    <w:p w14:paraId="6028591D" w14:textId="2C3D5BC4" w:rsidR="00B95D48" w:rsidRPr="00DB01FB" w:rsidRDefault="00B95D48" w:rsidP="00056274">
      <w:pPr>
        <w:spacing w:line="276" w:lineRule="auto"/>
      </w:pPr>
    </w:p>
    <w:p w14:paraId="06EF8BE0" w14:textId="318E698A" w:rsidR="00B95D48" w:rsidRPr="00DB01FB" w:rsidRDefault="00B95D48" w:rsidP="00056274">
      <w:pPr>
        <w:spacing w:line="276" w:lineRule="auto"/>
      </w:pPr>
    </w:p>
    <w:p w14:paraId="2ED5B7CA" w14:textId="0930656F" w:rsidR="00B95D48" w:rsidRPr="00DB01FB" w:rsidRDefault="00B95D48" w:rsidP="00056274">
      <w:pPr>
        <w:spacing w:line="276" w:lineRule="auto"/>
      </w:pPr>
    </w:p>
    <w:p w14:paraId="57F888B0" w14:textId="200964E7" w:rsidR="00B95D48" w:rsidRPr="00DB01FB" w:rsidRDefault="00B95D48" w:rsidP="00056274">
      <w:pPr>
        <w:spacing w:line="276" w:lineRule="auto"/>
      </w:pPr>
    </w:p>
    <w:p w14:paraId="74A0ACA3" w14:textId="77777777" w:rsidR="00B95D48" w:rsidRPr="00DB01FB" w:rsidRDefault="00B95D48" w:rsidP="00056274">
      <w:pPr>
        <w:spacing w:line="276" w:lineRule="auto"/>
      </w:pPr>
    </w:p>
    <w:p w14:paraId="530BEE36" w14:textId="77777777" w:rsidR="00B95D48" w:rsidRPr="00DB01FB" w:rsidRDefault="00B95D48" w:rsidP="00056274">
      <w:pPr>
        <w:spacing w:line="276" w:lineRule="auto"/>
      </w:pPr>
    </w:p>
    <w:p w14:paraId="0BBE7758" w14:textId="77777777" w:rsidR="00B95D48" w:rsidRPr="00DB01FB" w:rsidRDefault="00B95D48" w:rsidP="00056274">
      <w:pPr>
        <w:spacing w:line="276" w:lineRule="auto"/>
      </w:pPr>
    </w:p>
    <w:p w14:paraId="24F529C3" w14:textId="77777777" w:rsidR="00B95D48" w:rsidRPr="00DB01FB" w:rsidRDefault="00B95D48" w:rsidP="00056274">
      <w:pPr>
        <w:spacing w:line="276" w:lineRule="auto"/>
      </w:pPr>
    </w:p>
    <w:p w14:paraId="6C4FD98E" w14:textId="77777777" w:rsidR="00B95D48" w:rsidRPr="00DB01FB" w:rsidRDefault="00B95D48" w:rsidP="00056274">
      <w:pPr>
        <w:spacing w:line="276" w:lineRule="auto"/>
      </w:pPr>
    </w:p>
    <w:p w14:paraId="4E5A13DF" w14:textId="77777777" w:rsidR="00B95D48" w:rsidRDefault="00B95D48" w:rsidP="00056274">
      <w:pPr>
        <w:spacing w:line="276" w:lineRule="auto"/>
      </w:pPr>
    </w:p>
    <w:p w14:paraId="70B93271" w14:textId="77777777" w:rsidR="00B95D48" w:rsidRDefault="00B95D48" w:rsidP="00056274">
      <w:pPr>
        <w:spacing w:line="276" w:lineRule="auto"/>
      </w:pPr>
    </w:p>
    <w:p w14:paraId="0BD1107D" w14:textId="5C51A54A" w:rsidR="00B95D48" w:rsidRDefault="00B95D48" w:rsidP="00056274">
      <w:pPr>
        <w:spacing w:line="276" w:lineRule="auto"/>
      </w:pPr>
    </w:p>
    <w:p w14:paraId="433EDFC6" w14:textId="5E1B8B3D" w:rsidR="002D680C" w:rsidRDefault="002D680C" w:rsidP="00056274">
      <w:pPr>
        <w:spacing w:line="276" w:lineRule="auto"/>
      </w:pPr>
    </w:p>
    <w:p w14:paraId="055EDF4D" w14:textId="6FCD38B3" w:rsidR="002D680C" w:rsidRDefault="00DA2BF9" w:rsidP="00056274">
      <w:pPr>
        <w:spacing w:line="276" w:lineRule="auto"/>
        <w:rPr>
          <w:sz w:val="26"/>
          <w:szCs w:val="26"/>
        </w:rPr>
      </w:pPr>
      <w:r>
        <w:rPr>
          <w:noProof/>
        </w:rPr>
        <w:pict w14:anchorId="3FE9DACE">
          <v:shape id="Text Box 2" o:spid="_x0000_s2050" type="#_x0000_t202" style="position:absolute;margin-left:-8.25pt;margin-top:9.75pt;width:311.25pt;height:48.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" filled="f" stroked="f" strokeweight=".5pt">
            <v:textbox inset=",0,,0">
              <w:txbxContent>
                <w:p w14:paraId="01ADE3E6" w14:textId="5F24BAE5" w:rsidR="00B7073A" w:rsidRPr="00746126" w:rsidRDefault="00B7073A" w:rsidP="00E223FF">
                  <w:pPr>
                    <w:pStyle w:val="Heading1"/>
                    <w:rPr>
                      <w:sz w:val="80"/>
                      <w:szCs w:val="80"/>
                    </w:rPr>
                  </w:pPr>
                  <w:r>
                    <w:rPr>
                      <w:sz w:val="80"/>
                      <w:szCs w:val="80"/>
                    </w:rPr>
                    <w:t>Laughing Matters</w:t>
                  </w:r>
                </w:p>
              </w:txbxContent>
            </v:textbox>
            <w10:wrap type="tight"/>
          </v:shape>
        </w:pict>
      </w:r>
      <w:r w:rsidR="009C53EA" w:rsidRPr="009C53EA">
        <w:rPr>
          <w:noProof/>
        </w:rPr>
        <w:drawing>
          <wp:anchor distT="0" distB="0" distL="114300" distR="114300" simplePos="0" relativeHeight="251635200" behindDoc="1" locked="0" layoutInCell="1" allowOverlap="1" wp14:anchorId="3810FA6C" wp14:editId="27CA749C">
            <wp:simplePos x="0" y="0"/>
            <wp:positionH relativeFrom="column">
              <wp:posOffset>5495290</wp:posOffset>
            </wp:positionH>
            <wp:positionV relativeFrom="paragraph">
              <wp:posOffset>0</wp:posOffset>
            </wp:positionV>
            <wp:extent cx="1323975" cy="1323975"/>
            <wp:effectExtent l="0" t="0" r="9525" b="9525"/>
            <wp:wrapTight wrapText="bothSides">
              <wp:wrapPolygon edited="0">
                <wp:start x="0" y="0"/>
                <wp:lineTo x="0" y="21445"/>
                <wp:lineTo x="21445" y="21445"/>
                <wp:lineTo x="21445" y="0"/>
                <wp:lineTo x="0" y="0"/>
              </wp:wrapPolygon>
            </wp:wrapTight>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323975" cy="1323975"/>
                    </a:xfrm>
                    <a:prstGeom prst="rect">
                      <a:avLst/>
                    </a:prstGeom>
                  </pic:spPr>
                </pic:pic>
              </a:graphicData>
            </a:graphic>
            <wp14:sizeRelH relativeFrom="page">
              <wp14:pctWidth>0</wp14:pctWidth>
            </wp14:sizeRelH>
            <wp14:sizeRelV relativeFrom="page">
              <wp14:pctHeight>0</wp14:pctHeight>
            </wp14:sizeRelV>
          </wp:anchor>
        </w:drawing>
      </w:r>
    </w:p>
    <w:p w14:paraId="15AE85CF" w14:textId="77777777" w:rsidR="00A84F6D" w:rsidRPr="00E223FF" w:rsidRDefault="00A84F6D" w:rsidP="00056274">
      <w:pPr>
        <w:spacing w:line="276" w:lineRule="auto"/>
        <w:rPr>
          <w:sz w:val="26"/>
          <w:szCs w:val="26"/>
        </w:rPr>
      </w:pPr>
    </w:p>
    <w:p w14:paraId="1B003516" w14:textId="77777777" w:rsidR="00E223FF" w:rsidRDefault="00E223FF" w:rsidP="00056274">
      <w:pPr>
        <w:spacing w:line="276" w:lineRule="auto"/>
        <w:rPr>
          <w:sz w:val="26"/>
          <w:szCs w:val="26"/>
        </w:rPr>
      </w:pPr>
    </w:p>
    <w:p w14:paraId="39BBF799" w14:textId="77777777" w:rsidR="00E223FF" w:rsidRDefault="00E223FF" w:rsidP="00056274">
      <w:pPr>
        <w:spacing w:line="276" w:lineRule="auto"/>
        <w:rPr>
          <w:sz w:val="26"/>
          <w:szCs w:val="26"/>
        </w:rPr>
      </w:pPr>
    </w:p>
    <w:p w14:paraId="3780ABE5" w14:textId="77777777" w:rsidR="00386F0B" w:rsidRPr="00386F0B" w:rsidRDefault="00503D71" w:rsidP="00386F0B">
      <w:pPr>
        <w:pStyle w:val="NormalWeb"/>
        <w:shd w:val="clear" w:color="auto" w:fill="FFFFFF"/>
        <w:spacing w:before="0" w:beforeAutospacing="0" w:after="360" w:afterAutospacing="0"/>
        <w:rPr>
          <w:rFonts w:asciiTheme="minorHAnsi" w:hAnsiTheme="minorHAnsi" w:cstheme="minorHAnsi"/>
          <w:color w:val="3A3A3A"/>
          <w:sz w:val="26"/>
          <w:szCs w:val="26"/>
          <w:lang w:val="en-US" w:eastAsia="en-US"/>
        </w:rPr>
      </w:pPr>
      <w:r>
        <w:rPr>
          <w:sz w:val="26"/>
          <w:szCs w:val="26"/>
        </w:rPr>
        <w:br/>
      </w:r>
      <w:r w:rsidR="00386F0B" w:rsidRPr="00386F0B">
        <w:rPr>
          <w:rFonts w:asciiTheme="minorHAnsi" w:hAnsiTheme="minorHAnsi" w:cstheme="minorHAnsi"/>
          <w:color w:val="3A3A3A"/>
          <w:sz w:val="26"/>
          <w:szCs w:val="26"/>
          <w:lang w:val="en-US" w:eastAsia="en-US"/>
        </w:rPr>
        <w:t>I carry a stone with me to throw at anyone who sings Christmas carols before Thanksgiving.</w:t>
      </w:r>
    </w:p>
    <w:p w14:paraId="5E4F466F" w14:textId="77777777" w:rsidR="00386F0B" w:rsidRPr="00386F0B" w:rsidRDefault="00386F0B" w:rsidP="00386F0B">
      <w:pPr>
        <w:shd w:val="clear" w:color="auto" w:fill="FFFFFF"/>
        <w:spacing w:after="360"/>
        <w:rPr>
          <w:rFonts w:cstheme="minorHAnsi"/>
          <w:color w:val="3A3A3A"/>
          <w:sz w:val="26"/>
          <w:szCs w:val="26"/>
        </w:rPr>
      </w:pPr>
      <w:r w:rsidRPr="00386F0B">
        <w:rPr>
          <w:rFonts w:cstheme="minorHAnsi"/>
          <w:color w:val="3A3A3A"/>
          <w:sz w:val="26"/>
          <w:szCs w:val="26"/>
        </w:rPr>
        <w:t>It’s my Jingle Bell rock.</w:t>
      </w:r>
    </w:p>
    <w:p w14:paraId="34A75244" w14:textId="2D64D2E7" w:rsidR="000E144A" w:rsidRDefault="000E144A" w:rsidP="00386F0B">
      <w:pPr>
        <w:spacing w:after="240" w:line="276" w:lineRule="auto"/>
      </w:pPr>
    </w:p>
    <w:p w14:paraId="4F814F84" w14:textId="77777777" w:rsidR="00386F0B" w:rsidRPr="00386F0B" w:rsidRDefault="00386F0B" w:rsidP="00386F0B">
      <w:pPr>
        <w:shd w:val="clear" w:color="auto" w:fill="FFFFFF"/>
        <w:spacing w:after="360"/>
        <w:rPr>
          <w:rFonts w:cstheme="minorHAnsi"/>
          <w:color w:val="3A3A3A"/>
          <w:sz w:val="26"/>
          <w:szCs w:val="26"/>
        </w:rPr>
      </w:pPr>
      <w:r w:rsidRPr="00386F0B">
        <w:rPr>
          <w:rFonts w:cstheme="minorHAnsi"/>
          <w:color w:val="3A3A3A"/>
          <w:sz w:val="26"/>
          <w:szCs w:val="26"/>
        </w:rPr>
        <w:t>What’s a dog’s favorite Christmas carol?</w:t>
      </w:r>
    </w:p>
    <w:p w14:paraId="2ED45B5A" w14:textId="77777777" w:rsidR="00386F0B" w:rsidRPr="00386F0B" w:rsidRDefault="00386F0B" w:rsidP="00386F0B">
      <w:pPr>
        <w:shd w:val="clear" w:color="auto" w:fill="FFFFFF"/>
        <w:spacing w:after="360"/>
        <w:rPr>
          <w:rFonts w:cstheme="minorHAnsi"/>
          <w:color w:val="3A3A3A"/>
          <w:sz w:val="26"/>
          <w:szCs w:val="26"/>
        </w:rPr>
      </w:pPr>
      <w:r w:rsidRPr="00386F0B">
        <w:rPr>
          <w:rFonts w:cstheme="minorHAnsi"/>
          <w:color w:val="3A3A3A"/>
          <w:sz w:val="26"/>
          <w:szCs w:val="26"/>
        </w:rPr>
        <w:t>Bark the Herald Angels Sing.</w:t>
      </w:r>
    </w:p>
    <w:p w14:paraId="0FFBBB9E" w14:textId="1F6A6775" w:rsidR="00386F0B" w:rsidRDefault="00386F0B" w:rsidP="00386F0B">
      <w:pPr>
        <w:spacing w:after="240" w:line="276" w:lineRule="auto"/>
      </w:pPr>
    </w:p>
    <w:p w14:paraId="2AC35510" w14:textId="080D3A4E" w:rsidR="00386F0B" w:rsidRPr="00386F0B" w:rsidRDefault="00386F0B" w:rsidP="00386F0B">
      <w:pPr>
        <w:shd w:val="clear" w:color="auto" w:fill="FFFFFF"/>
        <w:spacing w:after="360"/>
        <w:rPr>
          <w:rFonts w:cstheme="minorHAnsi"/>
          <w:color w:val="3A3A3A"/>
          <w:sz w:val="26"/>
          <w:szCs w:val="26"/>
        </w:rPr>
      </w:pPr>
      <w:r w:rsidRPr="00386F0B">
        <w:rPr>
          <w:rFonts w:cstheme="minorHAnsi"/>
          <w:color w:val="3A3A3A"/>
          <w:sz w:val="26"/>
          <w:szCs w:val="26"/>
        </w:rPr>
        <w:t>Why should you take a ladder with you when you go Christmas caroling?</w:t>
      </w:r>
    </w:p>
    <w:p w14:paraId="22A313C4" w14:textId="77777777" w:rsidR="00386F0B" w:rsidRPr="00386F0B" w:rsidRDefault="00386F0B" w:rsidP="00386F0B">
      <w:pPr>
        <w:shd w:val="clear" w:color="auto" w:fill="FFFFFF"/>
        <w:spacing w:after="360"/>
        <w:rPr>
          <w:rFonts w:cstheme="minorHAnsi"/>
          <w:color w:val="3A3A3A"/>
          <w:sz w:val="26"/>
          <w:szCs w:val="26"/>
        </w:rPr>
      </w:pPr>
      <w:proofErr w:type="gramStart"/>
      <w:r w:rsidRPr="00386F0B">
        <w:rPr>
          <w:rFonts w:cstheme="minorHAnsi"/>
          <w:color w:val="3A3A3A"/>
          <w:sz w:val="26"/>
          <w:szCs w:val="26"/>
        </w:rPr>
        <w:t>So</w:t>
      </w:r>
      <w:proofErr w:type="gramEnd"/>
      <w:r w:rsidRPr="00386F0B">
        <w:rPr>
          <w:rFonts w:cstheme="minorHAnsi"/>
          <w:color w:val="3A3A3A"/>
          <w:sz w:val="26"/>
          <w:szCs w:val="26"/>
        </w:rPr>
        <w:t xml:space="preserve"> you can reach the high notes.</w:t>
      </w:r>
    </w:p>
    <w:p w14:paraId="711DADDB" w14:textId="77777777" w:rsidR="00386F0B" w:rsidRPr="00386F0B" w:rsidRDefault="00386F0B" w:rsidP="00386F0B">
      <w:pPr>
        <w:shd w:val="clear" w:color="auto" w:fill="FFFFFF"/>
        <w:spacing w:after="360"/>
        <w:rPr>
          <w:rFonts w:cstheme="minorHAnsi"/>
          <w:color w:val="3A3A3A"/>
          <w:sz w:val="26"/>
          <w:szCs w:val="26"/>
        </w:rPr>
      </w:pPr>
    </w:p>
    <w:p w14:paraId="653A0E95" w14:textId="2E28DFC7" w:rsidR="00386F0B" w:rsidRPr="00386F0B" w:rsidRDefault="00386F0B" w:rsidP="00386F0B">
      <w:pPr>
        <w:shd w:val="clear" w:color="auto" w:fill="FFFFFF"/>
        <w:spacing w:after="360"/>
        <w:rPr>
          <w:rFonts w:cstheme="minorHAnsi"/>
          <w:color w:val="3A3A3A"/>
          <w:sz w:val="26"/>
          <w:szCs w:val="26"/>
        </w:rPr>
      </w:pPr>
      <w:r w:rsidRPr="00386F0B">
        <w:rPr>
          <w:rFonts w:cstheme="minorHAnsi"/>
          <w:color w:val="3A3A3A"/>
          <w:sz w:val="26"/>
          <w:szCs w:val="26"/>
        </w:rPr>
        <w:t>What is a skunk’s favorite Christmas carol?</w:t>
      </w:r>
    </w:p>
    <w:p w14:paraId="7F4E55CC" w14:textId="77777777" w:rsidR="00386F0B" w:rsidRPr="00386F0B" w:rsidRDefault="00386F0B" w:rsidP="00386F0B">
      <w:pPr>
        <w:shd w:val="clear" w:color="auto" w:fill="FFFFFF"/>
        <w:spacing w:after="360"/>
        <w:rPr>
          <w:rFonts w:cstheme="minorHAnsi"/>
          <w:color w:val="3A3A3A"/>
          <w:sz w:val="26"/>
          <w:szCs w:val="26"/>
        </w:rPr>
      </w:pPr>
      <w:r w:rsidRPr="00386F0B">
        <w:rPr>
          <w:rFonts w:cstheme="minorHAnsi"/>
          <w:color w:val="3A3A3A"/>
          <w:sz w:val="26"/>
          <w:szCs w:val="26"/>
        </w:rPr>
        <w:t>Jingle Smells.</w:t>
      </w:r>
    </w:p>
    <w:p w14:paraId="12202082" w14:textId="77777777" w:rsidR="00386F0B" w:rsidRPr="00386F0B" w:rsidRDefault="00386F0B" w:rsidP="00386F0B">
      <w:pPr>
        <w:shd w:val="clear" w:color="auto" w:fill="FFFFFF"/>
        <w:spacing w:after="360"/>
        <w:rPr>
          <w:rFonts w:cstheme="minorHAnsi"/>
          <w:color w:val="3A3A3A"/>
          <w:sz w:val="26"/>
          <w:szCs w:val="26"/>
        </w:rPr>
      </w:pPr>
    </w:p>
    <w:p w14:paraId="7B3E73FC" w14:textId="1AA39F39" w:rsidR="00386F0B" w:rsidRPr="00386F0B" w:rsidRDefault="00386F0B" w:rsidP="00386F0B">
      <w:pPr>
        <w:shd w:val="clear" w:color="auto" w:fill="FFFFFF"/>
        <w:spacing w:after="360"/>
        <w:rPr>
          <w:rFonts w:cstheme="minorHAnsi"/>
          <w:color w:val="3A3A3A"/>
          <w:sz w:val="26"/>
          <w:szCs w:val="26"/>
        </w:rPr>
      </w:pPr>
      <w:r w:rsidRPr="00386F0B">
        <w:rPr>
          <w:rFonts w:cstheme="minorHAnsi"/>
          <w:color w:val="3A3A3A"/>
          <w:sz w:val="26"/>
          <w:szCs w:val="26"/>
        </w:rPr>
        <w:t>A copy of A Christmas Carol fell on my toe…</w:t>
      </w:r>
    </w:p>
    <w:p w14:paraId="25F47493" w14:textId="77777777" w:rsidR="00386F0B" w:rsidRPr="00386F0B" w:rsidRDefault="00386F0B" w:rsidP="00386F0B">
      <w:pPr>
        <w:shd w:val="clear" w:color="auto" w:fill="FFFFFF"/>
        <w:spacing w:after="360"/>
        <w:rPr>
          <w:rFonts w:cstheme="minorHAnsi"/>
          <w:color w:val="3A3A3A"/>
          <w:sz w:val="26"/>
          <w:szCs w:val="26"/>
        </w:rPr>
      </w:pPr>
      <w:r w:rsidRPr="00386F0B">
        <w:rPr>
          <w:rFonts w:cstheme="minorHAnsi"/>
          <w:color w:val="3A3A3A"/>
          <w:sz w:val="26"/>
          <w:szCs w:val="26"/>
        </w:rPr>
        <w:t xml:space="preserve">It hurts like </w:t>
      </w:r>
      <w:proofErr w:type="gramStart"/>
      <w:r w:rsidRPr="00386F0B">
        <w:rPr>
          <w:rFonts w:cstheme="minorHAnsi"/>
          <w:color w:val="3A3A3A"/>
          <w:sz w:val="26"/>
          <w:szCs w:val="26"/>
        </w:rPr>
        <w:t>the Dickens</w:t>
      </w:r>
      <w:proofErr w:type="gramEnd"/>
      <w:r w:rsidRPr="00386F0B">
        <w:rPr>
          <w:rFonts w:cstheme="minorHAnsi"/>
          <w:color w:val="3A3A3A"/>
          <w:sz w:val="26"/>
          <w:szCs w:val="26"/>
        </w:rPr>
        <w:t>!</w:t>
      </w:r>
    </w:p>
    <w:p w14:paraId="500FA628" w14:textId="77777777" w:rsidR="00386F0B" w:rsidRDefault="00386F0B" w:rsidP="00386F0B">
      <w:pPr>
        <w:spacing w:after="240" w:line="276" w:lineRule="auto"/>
      </w:pPr>
    </w:p>
    <w:p w14:paraId="47BBFD29" w14:textId="11EBE3C4" w:rsidR="00386F0B" w:rsidRDefault="00386F0B" w:rsidP="00386F0B">
      <w:pPr>
        <w:spacing w:after="240" w:line="276" w:lineRule="auto"/>
      </w:pPr>
    </w:p>
    <w:p w14:paraId="218D8FD3" w14:textId="4ED35F47" w:rsidR="00386F0B" w:rsidRDefault="00386F0B" w:rsidP="00386F0B">
      <w:pPr>
        <w:spacing w:after="240" w:line="276" w:lineRule="auto"/>
      </w:pPr>
    </w:p>
    <w:p w14:paraId="1DFB0787" w14:textId="425C8CA0" w:rsidR="00386F0B" w:rsidRDefault="00386F0B" w:rsidP="00386F0B">
      <w:pPr>
        <w:spacing w:after="240" w:line="276" w:lineRule="auto"/>
      </w:pPr>
    </w:p>
    <w:p w14:paraId="738BB402" w14:textId="77777777" w:rsidR="00386F0B" w:rsidRDefault="00386F0B" w:rsidP="00386F0B">
      <w:pPr>
        <w:spacing w:after="240" w:line="276" w:lineRule="auto"/>
      </w:pPr>
    </w:p>
    <w:p w14:paraId="7B9442A2" w14:textId="77777777" w:rsidR="002D680C" w:rsidRPr="00495DCF" w:rsidRDefault="002D680C" w:rsidP="00056274">
      <w:pPr>
        <w:spacing w:line="276" w:lineRule="auto"/>
      </w:pPr>
    </w:p>
    <w:p w14:paraId="3E28EEEE" w14:textId="00BED094" w:rsidR="00D82BB3" w:rsidRPr="000E144A" w:rsidRDefault="00055ED5" w:rsidP="000E144A">
      <w:pPr>
        <w:spacing w:line="276" w:lineRule="auto"/>
        <w:ind w:firstLine="720"/>
        <w:rPr>
          <w:sz w:val="28"/>
          <w:szCs w:val="28"/>
        </w:rPr>
      </w:pPr>
      <w:r>
        <w:rPr>
          <w:noProof/>
          <w:sz w:val="28"/>
          <w:szCs w:val="28"/>
        </w:rPr>
        <w:drawing>
          <wp:inline distT="0" distB="0" distL="0" distR="0" wp14:anchorId="33547F1B" wp14:editId="27B675E7">
            <wp:extent cx="5934903" cy="7592485"/>
            <wp:effectExtent l="0" t="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8).png"/>
                    <pic:cNvPicPr/>
                  </pic:nvPicPr>
                  <pic:blipFill>
                    <a:blip r:embed="rId31">
                      <a:extLst>
                        <a:ext uri="{28A0092B-C50C-407E-A947-70E740481C1C}">
                          <a14:useLocalDpi xmlns:a14="http://schemas.microsoft.com/office/drawing/2010/main" val="0"/>
                        </a:ext>
                      </a:extLst>
                    </a:blip>
                    <a:stretch>
                      <a:fillRect/>
                    </a:stretch>
                  </pic:blipFill>
                  <pic:spPr>
                    <a:xfrm>
                      <a:off x="0" y="0"/>
                      <a:ext cx="5934903" cy="7592485"/>
                    </a:xfrm>
                    <a:prstGeom prst="rect">
                      <a:avLst/>
                    </a:prstGeom>
                  </pic:spPr>
                </pic:pic>
              </a:graphicData>
            </a:graphic>
          </wp:inline>
        </w:drawing>
      </w:r>
    </w:p>
    <w:sectPr w:rsidR="00D82BB3" w:rsidRPr="000E144A" w:rsidSect="004A1E22">
      <w:headerReference w:type="even" r:id="rId32"/>
      <w:footerReference w:type="default" r:id="rId33"/>
      <w:footerReference w:type="first" r:id="rId34"/>
      <w:type w:val="continuous"/>
      <w:pgSz w:w="12240" w:h="15840"/>
      <w:pgMar w:top="720" w:right="547" w:bottom="720" w:left="720" w:header="720" w:footer="14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8F902" w14:textId="77777777" w:rsidR="00236850" w:rsidRDefault="00236850">
      <w:r>
        <w:separator/>
      </w:r>
    </w:p>
  </w:endnote>
  <w:endnote w:type="continuationSeparator" w:id="0">
    <w:p w14:paraId="14382C2A" w14:textId="77777777" w:rsidR="00236850" w:rsidRDefault="002368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chitects Daughter">
    <w:charset w:val="00"/>
    <w:family w:val="auto"/>
    <w:pitch w:val="variable"/>
    <w:sig w:usb0="A000002F" w:usb1="4000004A"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Ink Free">
    <w:panose1 w:val="03080402000500000000"/>
    <w:charset w:val="00"/>
    <w:family w:val="script"/>
    <w:pitch w:val="variable"/>
    <w:sig w:usb0="2000068F" w:usb1="4000000A"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sz w:val="22"/>
        <w:szCs w:val="22"/>
      </w:rPr>
      <w:id w:val="1374428036"/>
      <w:docPartObj>
        <w:docPartGallery w:val="Page Numbers (Bottom of Page)"/>
        <w:docPartUnique/>
      </w:docPartObj>
    </w:sdtPr>
    <w:sdtEndPr/>
    <w:sdtContent>
      <w:p w14:paraId="55A99476" w14:textId="5258CAFC" w:rsidR="00B7073A" w:rsidRPr="00DF3A10" w:rsidRDefault="00DA2BF9" w:rsidP="00C50AAD">
        <w:pPr>
          <w:pStyle w:val="Heading3"/>
          <w:spacing w:before="0" w:after="0"/>
          <w:jc w:val="right"/>
          <w:rPr>
            <w:color w:val="FFFFFF" w:themeColor="background1"/>
            <w:sz w:val="22"/>
            <w:szCs w:val="22"/>
          </w:rPr>
        </w:pPr>
        <w:r>
          <w:rPr>
            <w:noProof/>
          </w:rPr>
          <w:pict w14:anchorId="327059CA">
            <v:rect id="Rectangle 1" o:spid="_x0000_s1025" style="position:absolute;left:0;text-align:left;margin-left:-35pt;margin-top:.75pt;width:610.5pt;height:4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" fillcolor="black [3200]" strokecolor="black [1600]" strokeweight="1pt">
              <v:path arrowok="t"/>
            </v:rect>
          </w:pict>
        </w:r>
      </w:p>
      <w:p w14:paraId="777835D7" w14:textId="24D734AD" w:rsidR="00B7073A" w:rsidRPr="00DF3A10" w:rsidRDefault="002A7E29" w:rsidP="00DF3A10">
        <w:pPr>
          <w:pStyle w:val="Heading3"/>
          <w:tabs>
            <w:tab w:val="right" w:pos="10973"/>
          </w:tabs>
          <w:spacing w:before="0" w:after="0"/>
          <w:rPr>
            <w:color w:val="FFFFFF" w:themeColor="background1"/>
            <w:sz w:val="22"/>
            <w:szCs w:val="22"/>
          </w:rPr>
        </w:pPr>
        <w:r>
          <w:rPr>
            <w:color w:val="FFFFFF" w:themeColor="background1"/>
            <w:sz w:val="22"/>
            <w:szCs w:val="22"/>
          </w:rPr>
          <w:t>Peter Dawson Lodge</w:t>
        </w:r>
        <w:r w:rsidR="00B7073A" w:rsidRPr="00DF3A10">
          <w:rPr>
            <w:color w:val="FFFFFF" w:themeColor="background1"/>
            <w:sz w:val="22"/>
            <w:szCs w:val="22"/>
          </w:rPr>
          <w:tab/>
          <w:t xml:space="preserve">Page </w:t>
        </w:r>
        <w:r w:rsidR="00B7073A" w:rsidRPr="00DF3A10">
          <w:rPr>
            <w:color w:val="FFFFFF" w:themeColor="background1"/>
            <w:sz w:val="22"/>
            <w:szCs w:val="22"/>
          </w:rPr>
          <w:fldChar w:fldCharType="begin"/>
        </w:r>
        <w:r w:rsidR="00B7073A" w:rsidRPr="00DF3A10">
          <w:rPr>
            <w:color w:val="FFFFFF" w:themeColor="background1"/>
            <w:sz w:val="22"/>
            <w:szCs w:val="22"/>
          </w:rPr>
          <w:instrText xml:space="preserve"> PAGE   \* MERGEFORMAT </w:instrText>
        </w:r>
        <w:r w:rsidR="00B7073A" w:rsidRPr="00DF3A10">
          <w:rPr>
            <w:color w:val="FFFFFF" w:themeColor="background1"/>
            <w:sz w:val="22"/>
            <w:szCs w:val="22"/>
          </w:rPr>
          <w:fldChar w:fldCharType="separate"/>
        </w:r>
        <w:r w:rsidR="00B7073A" w:rsidRPr="00DF3A10">
          <w:rPr>
            <w:noProof/>
            <w:color w:val="FFFFFF" w:themeColor="background1"/>
            <w:sz w:val="22"/>
            <w:szCs w:val="22"/>
          </w:rPr>
          <w:t>6</w:t>
        </w:r>
        <w:r w:rsidR="00B7073A" w:rsidRPr="00DF3A10">
          <w:rPr>
            <w:noProof/>
            <w:color w:val="FFFFFF" w:themeColor="background1"/>
            <w:sz w:val="22"/>
            <w:szCs w:val="22"/>
          </w:rPr>
          <w:fldChar w:fldCharType="end"/>
        </w:r>
        <w:r w:rsidR="00B7073A" w:rsidRPr="00DF3A10">
          <w:rPr>
            <w:color w:val="FFFFFF" w:themeColor="background1"/>
            <w:sz w:val="22"/>
            <w:szCs w:val="22"/>
          </w:rPr>
          <w:t xml:space="preserve"> </w:t>
        </w:r>
      </w:p>
    </w:sdtContent>
  </w:sdt>
  <w:p w14:paraId="59B67449" w14:textId="77777777" w:rsidR="00B7073A" w:rsidRPr="00DF3A10" w:rsidRDefault="00B7073A">
    <w:pPr>
      <w:pStyle w:val="Footer"/>
      <w:rPr>
        <w:color w:val="FFFFFF" w:themeColor="background1"/>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C683A" w14:textId="108C11BF" w:rsidR="00B7073A" w:rsidRDefault="00B7073A" w:rsidP="00C50AAD">
    <w:pPr>
      <w:pStyle w:val="Heading3"/>
      <w:spacing w:before="0" w:after="0"/>
    </w:pPr>
  </w:p>
  <w:p w14:paraId="78A7548E" w14:textId="77777777" w:rsidR="00B7073A" w:rsidRDefault="00B7073A" w:rsidP="00C50AAD">
    <w:pPr>
      <w:pStyle w:val="Heading3"/>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38C92" w14:textId="77777777" w:rsidR="00236850" w:rsidRDefault="00236850">
      <w:r>
        <w:separator/>
      </w:r>
    </w:p>
  </w:footnote>
  <w:footnote w:type="continuationSeparator" w:id="0">
    <w:p w14:paraId="4012FEF7" w14:textId="77777777" w:rsidR="00236850" w:rsidRDefault="002368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81DDD" w14:textId="77777777" w:rsidR="00B7073A" w:rsidRDefault="00B7073A">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C0674"/>
    <w:multiLevelType w:val="hybridMultilevel"/>
    <w:tmpl w:val="FAFE7758"/>
    <w:lvl w:ilvl="0" w:tplc="6D2EF628">
      <w:numFmt w:val="bullet"/>
      <w:lvlText w:val="-"/>
      <w:lvlJc w:val="left"/>
      <w:pPr>
        <w:ind w:left="1080" w:hanging="360"/>
      </w:pPr>
      <w:rPr>
        <w:rFonts w:ascii="Architects Daughter" w:eastAsia="Times New Roman" w:hAnsi="Architects Daughter"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3102F62"/>
    <w:multiLevelType w:val="hybridMultilevel"/>
    <w:tmpl w:val="0398357A"/>
    <w:lvl w:ilvl="0" w:tplc="8D3842B8">
      <w:numFmt w:val="bullet"/>
      <w:lvlText w:val=""/>
      <w:lvlJc w:val="left"/>
      <w:pPr>
        <w:ind w:left="2520" w:hanging="360"/>
      </w:pPr>
      <w:rPr>
        <w:rFonts w:ascii="Wingdings" w:eastAsia="Times New Roman" w:hAnsi="Wingdings" w:cs="Open Sans"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 w15:restartNumberingAfterBreak="0">
    <w:nsid w:val="1A0A3716"/>
    <w:multiLevelType w:val="hybridMultilevel"/>
    <w:tmpl w:val="F266CF98"/>
    <w:lvl w:ilvl="0" w:tplc="E1D65C0E">
      <w:numFmt w:val="bullet"/>
      <w:lvlText w:val="-"/>
      <w:lvlJc w:val="left"/>
      <w:pPr>
        <w:ind w:left="1080" w:hanging="360"/>
      </w:pPr>
      <w:rPr>
        <w:rFonts w:ascii="Architects Daughter" w:eastAsia="Times New Roman" w:hAnsi="Architects Daughter"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1FB770AE"/>
    <w:multiLevelType w:val="hybridMultilevel"/>
    <w:tmpl w:val="0F048A6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 w15:restartNumberingAfterBreak="0">
    <w:nsid w:val="2F5F0D60"/>
    <w:multiLevelType w:val="hybridMultilevel"/>
    <w:tmpl w:val="40F8C8C8"/>
    <w:lvl w:ilvl="0" w:tplc="2AD8EB58">
      <w:numFmt w:val="bullet"/>
      <w:lvlText w:val="-"/>
      <w:lvlJc w:val="left"/>
      <w:pPr>
        <w:ind w:left="720" w:hanging="360"/>
      </w:pPr>
      <w:rPr>
        <w:rFonts w:ascii="Freestyle Script" w:eastAsia="Times New Roman" w:hAnsi="Freestyle Scrip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11C30DE"/>
    <w:multiLevelType w:val="hybridMultilevel"/>
    <w:tmpl w:val="C85C0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1DA3C0D"/>
    <w:multiLevelType w:val="hybridMultilevel"/>
    <w:tmpl w:val="E72C3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387173"/>
    <w:multiLevelType w:val="hybridMultilevel"/>
    <w:tmpl w:val="572EF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9C33F4A"/>
    <w:multiLevelType w:val="hybridMultilevel"/>
    <w:tmpl w:val="8A52D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A56263F"/>
    <w:multiLevelType w:val="hybridMultilevel"/>
    <w:tmpl w:val="097E8A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E1C664B"/>
    <w:multiLevelType w:val="hybridMultilevel"/>
    <w:tmpl w:val="541C2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6584E24"/>
    <w:multiLevelType w:val="hybridMultilevel"/>
    <w:tmpl w:val="BDE45C9C"/>
    <w:lvl w:ilvl="0" w:tplc="F5F43A3E">
      <w:numFmt w:val="bullet"/>
      <w:lvlText w:val="-"/>
      <w:lvlJc w:val="left"/>
      <w:pPr>
        <w:ind w:left="1440" w:hanging="360"/>
      </w:pPr>
      <w:rPr>
        <w:rFonts w:ascii="Architects Daughter" w:eastAsia="Times New Roman" w:hAnsi="Architects Daughter"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514932BD"/>
    <w:multiLevelType w:val="hybridMultilevel"/>
    <w:tmpl w:val="7778A26C"/>
    <w:lvl w:ilvl="0" w:tplc="ADC013A2">
      <w:numFmt w:val="bullet"/>
      <w:lvlText w:val="-"/>
      <w:lvlJc w:val="left"/>
      <w:pPr>
        <w:ind w:left="2880" w:hanging="360"/>
      </w:pPr>
      <w:rPr>
        <w:rFonts w:ascii="Open Sans" w:eastAsia="Times New Roman" w:hAnsi="Open Sans" w:cs="Open San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3" w15:restartNumberingAfterBreak="0">
    <w:nsid w:val="58D23239"/>
    <w:multiLevelType w:val="hybridMultilevel"/>
    <w:tmpl w:val="B98CA11C"/>
    <w:lvl w:ilvl="0" w:tplc="79180726">
      <w:numFmt w:val="bullet"/>
      <w:lvlText w:val="-"/>
      <w:lvlJc w:val="left"/>
      <w:pPr>
        <w:ind w:left="720" w:hanging="360"/>
      </w:pPr>
      <w:rPr>
        <w:rFonts w:ascii="Architects Daughter" w:eastAsia="Times New Roman" w:hAnsi="Architects Daughter"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18B632B"/>
    <w:multiLevelType w:val="hybridMultilevel"/>
    <w:tmpl w:val="827E8B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9A0B97"/>
    <w:multiLevelType w:val="hybridMultilevel"/>
    <w:tmpl w:val="C83E9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2FC1BFE"/>
    <w:multiLevelType w:val="hybridMultilevel"/>
    <w:tmpl w:val="013491AA"/>
    <w:lvl w:ilvl="0" w:tplc="DCBA4972">
      <w:numFmt w:val="bullet"/>
      <w:lvlText w:val="-"/>
      <w:lvlJc w:val="left"/>
      <w:pPr>
        <w:ind w:left="2520" w:hanging="360"/>
      </w:pPr>
      <w:rPr>
        <w:rFonts w:ascii="Open Sans" w:eastAsia="Times New Roman" w:hAnsi="Open Sans" w:cs="Open Sans"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num w:numId="1" w16cid:durableId="228662891">
    <w:abstractNumId w:val="1"/>
  </w:num>
  <w:num w:numId="2" w16cid:durableId="737096868">
    <w:abstractNumId w:val="12"/>
  </w:num>
  <w:num w:numId="3" w16cid:durableId="1732536750">
    <w:abstractNumId w:val="16"/>
  </w:num>
  <w:num w:numId="4" w16cid:durableId="594364636">
    <w:abstractNumId w:val="4"/>
  </w:num>
  <w:num w:numId="5" w16cid:durableId="1561792220">
    <w:abstractNumId w:val="2"/>
  </w:num>
  <w:num w:numId="6" w16cid:durableId="2048869535">
    <w:abstractNumId w:val="11"/>
  </w:num>
  <w:num w:numId="7" w16cid:durableId="59985610">
    <w:abstractNumId w:val="13"/>
  </w:num>
  <w:num w:numId="8" w16cid:durableId="518086844">
    <w:abstractNumId w:val="0"/>
  </w:num>
  <w:num w:numId="9" w16cid:durableId="1470123964">
    <w:abstractNumId w:val="3"/>
  </w:num>
  <w:num w:numId="10" w16cid:durableId="797647307">
    <w:abstractNumId w:val="6"/>
  </w:num>
  <w:num w:numId="11" w16cid:durableId="276642170">
    <w:abstractNumId w:val="5"/>
  </w:num>
  <w:num w:numId="12" w16cid:durableId="453063189">
    <w:abstractNumId w:val="10"/>
  </w:num>
  <w:num w:numId="13" w16cid:durableId="1555509021">
    <w:abstractNumId w:val="8"/>
  </w:num>
  <w:num w:numId="14" w16cid:durableId="851801712">
    <w:abstractNumId w:val="15"/>
  </w:num>
  <w:num w:numId="15" w16cid:durableId="909465747">
    <w:abstractNumId w:val="7"/>
  </w:num>
  <w:num w:numId="16" w16cid:durableId="13390519">
    <w:abstractNumId w:val="14"/>
  </w:num>
  <w:num w:numId="17" w16cid:durableId="13405042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101"/>
    <o:shapelayout v:ext="edit">
      <o:idmap v:ext="edit" data="1"/>
    </o:shapelayout>
  </w:hdrShapeDefaults>
  <w:footnotePr>
    <w:footnote w:id="-1"/>
    <w:footnote w:id="0"/>
  </w:footnotePr>
  <w:endnotePr>
    <w:endnote w:id="-1"/>
    <w:endnote w:id="0"/>
  </w:endnotePr>
  <w:compat>
    <w:doNotUseHTMLParagraphAutoSpacing/>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61DF5"/>
    <w:rsid w:val="0000643F"/>
    <w:rsid w:val="000066B9"/>
    <w:rsid w:val="00010CCC"/>
    <w:rsid w:val="000208AE"/>
    <w:rsid w:val="000317BB"/>
    <w:rsid w:val="00033F3D"/>
    <w:rsid w:val="00035890"/>
    <w:rsid w:val="000518FE"/>
    <w:rsid w:val="00053BA4"/>
    <w:rsid w:val="00055ED5"/>
    <w:rsid w:val="00056274"/>
    <w:rsid w:val="00074B9A"/>
    <w:rsid w:val="000B325F"/>
    <w:rsid w:val="000D67FE"/>
    <w:rsid w:val="000E144A"/>
    <w:rsid w:val="000E5FAD"/>
    <w:rsid w:val="000F2729"/>
    <w:rsid w:val="000F7382"/>
    <w:rsid w:val="0011388A"/>
    <w:rsid w:val="0012252F"/>
    <w:rsid w:val="0012450D"/>
    <w:rsid w:val="001374C3"/>
    <w:rsid w:val="00143F52"/>
    <w:rsid w:val="001526D0"/>
    <w:rsid w:val="001545FC"/>
    <w:rsid w:val="00161DF5"/>
    <w:rsid w:val="00163BA9"/>
    <w:rsid w:val="00165F75"/>
    <w:rsid w:val="00166599"/>
    <w:rsid w:val="00171EAD"/>
    <w:rsid w:val="00172731"/>
    <w:rsid w:val="00186BB8"/>
    <w:rsid w:val="001A02EB"/>
    <w:rsid w:val="001A20BB"/>
    <w:rsid w:val="001C620F"/>
    <w:rsid w:val="001D1BD0"/>
    <w:rsid w:val="001D6284"/>
    <w:rsid w:val="001F1B55"/>
    <w:rsid w:val="001F4BD9"/>
    <w:rsid w:val="001F72AE"/>
    <w:rsid w:val="002168E0"/>
    <w:rsid w:val="00216D43"/>
    <w:rsid w:val="00220754"/>
    <w:rsid w:val="00236850"/>
    <w:rsid w:val="002478CB"/>
    <w:rsid w:val="002567C3"/>
    <w:rsid w:val="0026370B"/>
    <w:rsid w:val="0026501D"/>
    <w:rsid w:val="00277327"/>
    <w:rsid w:val="00277F31"/>
    <w:rsid w:val="00282E66"/>
    <w:rsid w:val="00284142"/>
    <w:rsid w:val="002A03E4"/>
    <w:rsid w:val="002A7E29"/>
    <w:rsid w:val="002B0C6A"/>
    <w:rsid w:val="002B21AB"/>
    <w:rsid w:val="002D22CB"/>
    <w:rsid w:val="002D565E"/>
    <w:rsid w:val="002D680C"/>
    <w:rsid w:val="002E2565"/>
    <w:rsid w:val="002F1910"/>
    <w:rsid w:val="002F7657"/>
    <w:rsid w:val="0031640D"/>
    <w:rsid w:val="003267F2"/>
    <w:rsid w:val="00342BA1"/>
    <w:rsid w:val="00344752"/>
    <w:rsid w:val="003603BB"/>
    <w:rsid w:val="00364F66"/>
    <w:rsid w:val="00374111"/>
    <w:rsid w:val="003743B3"/>
    <w:rsid w:val="00386F0B"/>
    <w:rsid w:val="003928E2"/>
    <w:rsid w:val="00397BD8"/>
    <w:rsid w:val="003A0715"/>
    <w:rsid w:val="003A2D05"/>
    <w:rsid w:val="003A355C"/>
    <w:rsid w:val="003A702D"/>
    <w:rsid w:val="003A7DCC"/>
    <w:rsid w:val="003C1C6D"/>
    <w:rsid w:val="003C7C86"/>
    <w:rsid w:val="003D10B7"/>
    <w:rsid w:val="003E634C"/>
    <w:rsid w:val="003F3E97"/>
    <w:rsid w:val="004233B0"/>
    <w:rsid w:val="0043241A"/>
    <w:rsid w:val="00442F07"/>
    <w:rsid w:val="00447D13"/>
    <w:rsid w:val="00455E1B"/>
    <w:rsid w:val="004717FB"/>
    <w:rsid w:val="00472180"/>
    <w:rsid w:val="00495DCF"/>
    <w:rsid w:val="00497AEA"/>
    <w:rsid w:val="004A1E22"/>
    <w:rsid w:val="004A3E53"/>
    <w:rsid w:val="004A7294"/>
    <w:rsid w:val="004E5492"/>
    <w:rsid w:val="004E7998"/>
    <w:rsid w:val="004F1261"/>
    <w:rsid w:val="004F5AE7"/>
    <w:rsid w:val="00501484"/>
    <w:rsid w:val="005031AA"/>
    <w:rsid w:val="00503D29"/>
    <w:rsid w:val="00503D71"/>
    <w:rsid w:val="00506D27"/>
    <w:rsid w:val="00510562"/>
    <w:rsid w:val="0051076C"/>
    <w:rsid w:val="00512F9A"/>
    <w:rsid w:val="005243A6"/>
    <w:rsid w:val="00531FD9"/>
    <w:rsid w:val="0053438B"/>
    <w:rsid w:val="00550617"/>
    <w:rsid w:val="00554F49"/>
    <w:rsid w:val="00562641"/>
    <w:rsid w:val="00567B8C"/>
    <w:rsid w:val="00575C40"/>
    <w:rsid w:val="00586DB0"/>
    <w:rsid w:val="005977D8"/>
    <w:rsid w:val="005B0CD8"/>
    <w:rsid w:val="005B5163"/>
    <w:rsid w:val="005C1047"/>
    <w:rsid w:val="005C2187"/>
    <w:rsid w:val="005C3E1D"/>
    <w:rsid w:val="005D1B33"/>
    <w:rsid w:val="005D6D97"/>
    <w:rsid w:val="005D7A17"/>
    <w:rsid w:val="005E30CD"/>
    <w:rsid w:val="005E5400"/>
    <w:rsid w:val="005F4016"/>
    <w:rsid w:val="005F4D89"/>
    <w:rsid w:val="005F58B4"/>
    <w:rsid w:val="005F72A0"/>
    <w:rsid w:val="0061015F"/>
    <w:rsid w:val="0061605B"/>
    <w:rsid w:val="00633ED7"/>
    <w:rsid w:val="00635457"/>
    <w:rsid w:val="0064449B"/>
    <w:rsid w:val="00653708"/>
    <w:rsid w:val="00655659"/>
    <w:rsid w:val="00660009"/>
    <w:rsid w:val="00677938"/>
    <w:rsid w:val="00681094"/>
    <w:rsid w:val="00687AD5"/>
    <w:rsid w:val="00697078"/>
    <w:rsid w:val="006A139E"/>
    <w:rsid w:val="006A4593"/>
    <w:rsid w:val="006B2AD3"/>
    <w:rsid w:val="006B3227"/>
    <w:rsid w:val="006B7E77"/>
    <w:rsid w:val="006E1561"/>
    <w:rsid w:val="006F3F4E"/>
    <w:rsid w:val="006F44CF"/>
    <w:rsid w:val="0071074C"/>
    <w:rsid w:val="00711C6A"/>
    <w:rsid w:val="00727EF2"/>
    <w:rsid w:val="0073747E"/>
    <w:rsid w:val="00746126"/>
    <w:rsid w:val="007563BF"/>
    <w:rsid w:val="00772EF6"/>
    <w:rsid w:val="00773529"/>
    <w:rsid w:val="00773803"/>
    <w:rsid w:val="0077413B"/>
    <w:rsid w:val="0078352E"/>
    <w:rsid w:val="007C5C7C"/>
    <w:rsid w:val="007C7437"/>
    <w:rsid w:val="007C793D"/>
    <w:rsid w:val="007E2516"/>
    <w:rsid w:val="007E692B"/>
    <w:rsid w:val="007F7E55"/>
    <w:rsid w:val="008026C3"/>
    <w:rsid w:val="0080282B"/>
    <w:rsid w:val="00807FE3"/>
    <w:rsid w:val="008276C8"/>
    <w:rsid w:val="0083559E"/>
    <w:rsid w:val="00836316"/>
    <w:rsid w:val="00843FC7"/>
    <w:rsid w:val="00850F3B"/>
    <w:rsid w:val="008522FC"/>
    <w:rsid w:val="008524EE"/>
    <w:rsid w:val="00853C2B"/>
    <w:rsid w:val="00863239"/>
    <w:rsid w:val="00867D78"/>
    <w:rsid w:val="00874CA3"/>
    <w:rsid w:val="008753ED"/>
    <w:rsid w:val="008757EB"/>
    <w:rsid w:val="00877B58"/>
    <w:rsid w:val="00891C54"/>
    <w:rsid w:val="00893431"/>
    <w:rsid w:val="008A5F70"/>
    <w:rsid w:val="008A7D38"/>
    <w:rsid w:val="008B59D0"/>
    <w:rsid w:val="008B5E58"/>
    <w:rsid w:val="008E7060"/>
    <w:rsid w:val="008F2608"/>
    <w:rsid w:val="008F5907"/>
    <w:rsid w:val="0092092D"/>
    <w:rsid w:val="00932C86"/>
    <w:rsid w:val="009347B6"/>
    <w:rsid w:val="00934EC0"/>
    <w:rsid w:val="00950788"/>
    <w:rsid w:val="0096157E"/>
    <w:rsid w:val="00964167"/>
    <w:rsid w:val="009674BC"/>
    <w:rsid w:val="00976C2E"/>
    <w:rsid w:val="009777EF"/>
    <w:rsid w:val="00983C3F"/>
    <w:rsid w:val="009875B2"/>
    <w:rsid w:val="00994EDD"/>
    <w:rsid w:val="009A0095"/>
    <w:rsid w:val="009A427F"/>
    <w:rsid w:val="009C53EA"/>
    <w:rsid w:val="009D4D6F"/>
    <w:rsid w:val="009D6B65"/>
    <w:rsid w:val="00A177E5"/>
    <w:rsid w:val="00A27612"/>
    <w:rsid w:val="00A27A31"/>
    <w:rsid w:val="00A62012"/>
    <w:rsid w:val="00A832B6"/>
    <w:rsid w:val="00A84F6D"/>
    <w:rsid w:val="00A91C53"/>
    <w:rsid w:val="00AA16EE"/>
    <w:rsid w:val="00AA3A20"/>
    <w:rsid w:val="00AB452D"/>
    <w:rsid w:val="00AB5173"/>
    <w:rsid w:val="00AD2185"/>
    <w:rsid w:val="00AD34DA"/>
    <w:rsid w:val="00AE21BE"/>
    <w:rsid w:val="00AF09A5"/>
    <w:rsid w:val="00AF1A52"/>
    <w:rsid w:val="00AF60D3"/>
    <w:rsid w:val="00B1772A"/>
    <w:rsid w:val="00B2043C"/>
    <w:rsid w:val="00B20B6A"/>
    <w:rsid w:val="00B21575"/>
    <w:rsid w:val="00B3191C"/>
    <w:rsid w:val="00B32173"/>
    <w:rsid w:val="00B43B25"/>
    <w:rsid w:val="00B54995"/>
    <w:rsid w:val="00B6638B"/>
    <w:rsid w:val="00B7073A"/>
    <w:rsid w:val="00B741E5"/>
    <w:rsid w:val="00B8409D"/>
    <w:rsid w:val="00B91253"/>
    <w:rsid w:val="00B932B9"/>
    <w:rsid w:val="00B9358F"/>
    <w:rsid w:val="00B95D48"/>
    <w:rsid w:val="00B97C04"/>
    <w:rsid w:val="00BB20D5"/>
    <w:rsid w:val="00BB23B1"/>
    <w:rsid w:val="00BD0DCA"/>
    <w:rsid w:val="00BE0E17"/>
    <w:rsid w:val="00BE7660"/>
    <w:rsid w:val="00BF086E"/>
    <w:rsid w:val="00BF3986"/>
    <w:rsid w:val="00C15FA3"/>
    <w:rsid w:val="00C1641A"/>
    <w:rsid w:val="00C22B19"/>
    <w:rsid w:val="00C22F1B"/>
    <w:rsid w:val="00C328A3"/>
    <w:rsid w:val="00C33733"/>
    <w:rsid w:val="00C50AAD"/>
    <w:rsid w:val="00C65738"/>
    <w:rsid w:val="00C80D68"/>
    <w:rsid w:val="00C83766"/>
    <w:rsid w:val="00CA0058"/>
    <w:rsid w:val="00CA39FE"/>
    <w:rsid w:val="00CA76C0"/>
    <w:rsid w:val="00CB1DC3"/>
    <w:rsid w:val="00CC11B4"/>
    <w:rsid w:val="00CC46FF"/>
    <w:rsid w:val="00CC5EFB"/>
    <w:rsid w:val="00CC6970"/>
    <w:rsid w:val="00CE5331"/>
    <w:rsid w:val="00CE63CB"/>
    <w:rsid w:val="00CF2507"/>
    <w:rsid w:val="00CF422F"/>
    <w:rsid w:val="00D0285E"/>
    <w:rsid w:val="00D053EB"/>
    <w:rsid w:val="00D1227E"/>
    <w:rsid w:val="00D31A08"/>
    <w:rsid w:val="00D33035"/>
    <w:rsid w:val="00D37641"/>
    <w:rsid w:val="00D4063F"/>
    <w:rsid w:val="00D53AB0"/>
    <w:rsid w:val="00D647FB"/>
    <w:rsid w:val="00D740DE"/>
    <w:rsid w:val="00D760DA"/>
    <w:rsid w:val="00D7623C"/>
    <w:rsid w:val="00D82BB3"/>
    <w:rsid w:val="00DA164D"/>
    <w:rsid w:val="00DA2BF9"/>
    <w:rsid w:val="00DA45E5"/>
    <w:rsid w:val="00DB01FB"/>
    <w:rsid w:val="00DC15D5"/>
    <w:rsid w:val="00DC309E"/>
    <w:rsid w:val="00DD0878"/>
    <w:rsid w:val="00DD1BAB"/>
    <w:rsid w:val="00DD3D03"/>
    <w:rsid w:val="00DE6123"/>
    <w:rsid w:val="00DF1D3A"/>
    <w:rsid w:val="00DF3A10"/>
    <w:rsid w:val="00E02414"/>
    <w:rsid w:val="00E04485"/>
    <w:rsid w:val="00E104A4"/>
    <w:rsid w:val="00E109D4"/>
    <w:rsid w:val="00E17448"/>
    <w:rsid w:val="00E223FF"/>
    <w:rsid w:val="00E22A1B"/>
    <w:rsid w:val="00E25313"/>
    <w:rsid w:val="00E520D0"/>
    <w:rsid w:val="00E52323"/>
    <w:rsid w:val="00E565E4"/>
    <w:rsid w:val="00E7154D"/>
    <w:rsid w:val="00E818AA"/>
    <w:rsid w:val="00E841AB"/>
    <w:rsid w:val="00E94939"/>
    <w:rsid w:val="00ED27A8"/>
    <w:rsid w:val="00ED35EF"/>
    <w:rsid w:val="00EF1AD3"/>
    <w:rsid w:val="00EF2AD9"/>
    <w:rsid w:val="00F07751"/>
    <w:rsid w:val="00F20C9C"/>
    <w:rsid w:val="00F42084"/>
    <w:rsid w:val="00F506DD"/>
    <w:rsid w:val="00F54A84"/>
    <w:rsid w:val="00F56D74"/>
    <w:rsid w:val="00F66FAD"/>
    <w:rsid w:val="00F71544"/>
    <w:rsid w:val="00F76020"/>
    <w:rsid w:val="00F8248F"/>
    <w:rsid w:val="00F86292"/>
    <w:rsid w:val="00F873B1"/>
    <w:rsid w:val="00F90E80"/>
    <w:rsid w:val="00F95346"/>
    <w:rsid w:val="00F95DD0"/>
    <w:rsid w:val="00F97432"/>
    <w:rsid w:val="00FA0D80"/>
    <w:rsid w:val="00FA58AD"/>
    <w:rsid w:val="00FA5A82"/>
    <w:rsid w:val="00FD1F30"/>
    <w:rsid w:val="00FD3118"/>
    <w:rsid w:val="00FD40B3"/>
    <w:rsid w:val="00FD6AE8"/>
    <w:rsid w:val="00FE1DFC"/>
    <w:rsid w:val="00FF36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1"/>
    <o:shapelayout v:ext="edit">
      <o:idmap v:ext="edit" data="2"/>
    </o:shapelayout>
  </w:shapeDefaults>
  <w:decimalSymbol w:val="."/>
  <w:listSeparator w:val=","/>
  <w14:docId w14:val="69801EC1"/>
  <w15:docId w15:val="{4CDB4876-D60B-4B8C-8D00-413E3D50D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3D71"/>
    <w:rPr>
      <w:rFonts w:asciiTheme="minorHAnsi" w:eastAsia="Times New Roman" w:hAnsiTheme="minorHAnsi"/>
      <w:sz w:val="22"/>
    </w:rPr>
  </w:style>
  <w:style w:type="paragraph" w:styleId="Heading1">
    <w:name w:val="heading 1"/>
    <w:basedOn w:val="Normal"/>
    <w:next w:val="Normal"/>
    <w:link w:val="Heading1Char"/>
    <w:qFormat/>
    <w:rsid w:val="00FA5A82"/>
    <w:pPr>
      <w:keepNext/>
      <w:outlineLvl w:val="0"/>
    </w:pPr>
    <w:rPr>
      <w:rFonts w:asciiTheme="majorHAnsi" w:hAnsiTheme="majorHAnsi"/>
      <w:color w:val="444D26" w:themeColor="text2"/>
      <w:spacing w:val="10"/>
      <w:sz w:val="44"/>
    </w:rPr>
  </w:style>
  <w:style w:type="paragraph" w:styleId="Heading2">
    <w:name w:val="heading 2"/>
    <w:basedOn w:val="Heading1"/>
    <w:next w:val="Normal"/>
    <w:link w:val="Heading2Char"/>
    <w:qFormat/>
    <w:rsid w:val="00472180"/>
    <w:pPr>
      <w:spacing w:after="120" w:line="400" w:lineRule="exact"/>
      <w:outlineLvl w:val="1"/>
    </w:pPr>
    <w:rPr>
      <w:color w:val="FFFFFF" w:themeColor="background1"/>
      <w:spacing w:val="20"/>
      <w:sz w:val="36"/>
    </w:rPr>
  </w:style>
  <w:style w:type="paragraph" w:styleId="Heading3">
    <w:name w:val="heading 3"/>
    <w:basedOn w:val="Normal"/>
    <w:next w:val="Normal"/>
    <w:qFormat/>
    <w:rsid w:val="00F506DD"/>
    <w:pPr>
      <w:keepNext/>
      <w:spacing w:before="240" w:after="60"/>
      <w:outlineLvl w:val="2"/>
    </w:pPr>
    <w:rPr>
      <w:b/>
      <w:color w:val="A5B592" w:themeColor="accent1"/>
      <w:sz w:val="26"/>
    </w:rPr>
  </w:style>
  <w:style w:type="paragraph" w:styleId="Heading4">
    <w:name w:val="heading 4"/>
    <w:basedOn w:val="Heading1"/>
    <w:next w:val="Normal"/>
    <w:link w:val="Heading4Char"/>
    <w:qFormat/>
    <w:rsid w:val="00472180"/>
    <w:pPr>
      <w:outlineLvl w:val="3"/>
    </w:pPr>
    <w:rPr>
      <w:rFonts w:asciiTheme="minorHAnsi" w:hAnsiTheme="minorHAnsi"/>
      <w:b/>
      <w:i/>
      <w:sz w:val="36"/>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rsid w:val="0073747E"/>
    <w:pPr>
      <w:spacing w:before="240" w:after="60"/>
      <w:outlineLvl w:val="5"/>
    </w:pPr>
    <w:rPr>
      <w:b/>
    </w:rPr>
  </w:style>
  <w:style w:type="paragraph" w:styleId="Heading9">
    <w:name w:val="heading 9"/>
    <w:basedOn w:val="Normal"/>
    <w:next w:val="Normal"/>
    <w:qFormat/>
    <w:rsid w:val="00F506DD"/>
    <w:pPr>
      <w:keepNext/>
      <w:spacing w:line="360" w:lineRule="auto"/>
      <w:jc w:val="right"/>
      <w:outlineLvl w:val="8"/>
    </w:pPr>
    <w:rPr>
      <w:b/>
      <w:i/>
      <w:color w:val="444D26"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link w:val="BodyTextChar"/>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itle">
    <w:name w:val="Title"/>
    <w:basedOn w:val="Normal"/>
    <w:next w:val="Normal"/>
    <w:link w:val="TitleChar"/>
    <w:uiPriority w:val="10"/>
    <w:qFormat/>
    <w:rsid w:val="00874CA3"/>
    <w:pPr>
      <w:contextualSpacing/>
    </w:pPr>
    <w:rPr>
      <w:rFonts w:asciiTheme="majorHAnsi" w:eastAsiaTheme="majorEastAsia" w:hAnsiTheme="majorHAnsi" w:cstheme="majorBidi"/>
      <w:color w:val="444D26" w:themeColor="text2"/>
      <w:kern w:val="28"/>
      <w:sz w:val="160"/>
      <w:szCs w:val="56"/>
    </w:rPr>
  </w:style>
  <w:style w:type="character" w:customStyle="1" w:styleId="TitleChar">
    <w:name w:val="Title Char"/>
    <w:basedOn w:val="DefaultParagraphFont"/>
    <w:link w:val="Title"/>
    <w:uiPriority w:val="10"/>
    <w:rsid w:val="00874CA3"/>
    <w:rPr>
      <w:rFonts w:asciiTheme="majorHAnsi" w:eastAsiaTheme="majorEastAsia" w:hAnsiTheme="majorHAnsi" w:cstheme="majorBidi"/>
      <w:color w:val="444D26" w:themeColor="text2"/>
      <w:kern w:val="28"/>
      <w:sz w:val="160"/>
      <w:szCs w:val="56"/>
    </w:rPr>
  </w:style>
  <w:style w:type="table" w:styleId="TableGrid">
    <w:name w:val="Table Grid"/>
    <w:basedOn w:val="TableNormal"/>
    <w:uiPriority w:val="39"/>
    <w:rsid w:val="00874C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F506DD"/>
    <w:pPr>
      <w:numPr>
        <w:ilvl w:val="1"/>
      </w:numPr>
      <w:spacing w:after="160"/>
    </w:pPr>
    <w:rPr>
      <w:rFonts w:eastAsiaTheme="minorEastAsia" w:cstheme="minorBidi"/>
      <w:color w:val="444D26" w:themeColor="text2"/>
      <w:spacing w:val="15"/>
      <w:szCs w:val="22"/>
    </w:rPr>
  </w:style>
  <w:style w:type="character" w:customStyle="1" w:styleId="SubtitleChar">
    <w:name w:val="Subtitle Char"/>
    <w:basedOn w:val="DefaultParagraphFont"/>
    <w:link w:val="Subtitle"/>
    <w:uiPriority w:val="11"/>
    <w:rsid w:val="00F506DD"/>
    <w:rPr>
      <w:rFonts w:asciiTheme="minorHAnsi" w:eastAsiaTheme="minorEastAsia" w:hAnsiTheme="minorHAnsi" w:cstheme="minorBidi"/>
      <w:color w:val="444D26" w:themeColor="text2"/>
      <w:spacing w:val="15"/>
      <w:sz w:val="22"/>
      <w:szCs w:val="22"/>
    </w:rPr>
  </w:style>
  <w:style w:type="character" w:customStyle="1" w:styleId="BodyTextChar">
    <w:name w:val="Body Text Char"/>
    <w:basedOn w:val="DefaultParagraphFont"/>
    <w:link w:val="BodyText"/>
    <w:rsid w:val="00FA5A82"/>
    <w:rPr>
      <w:rFonts w:asciiTheme="minorHAnsi" w:eastAsia="Times New Roman" w:hAnsiTheme="minorHAnsi"/>
    </w:rPr>
  </w:style>
  <w:style w:type="character" w:customStyle="1" w:styleId="Heading1Char">
    <w:name w:val="Heading 1 Char"/>
    <w:basedOn w:val="DefaultParagraphFont"/>
    <w:link w:val="Heading1"/>
    <w:rsid w:val="00FA5A82"/>
    <w:rPr>
      <w:rFonts w:asciiTheme="majorHAnsi" w:eastAsia="Times New Roman" w:hAnsiTheme="majorHAnsi"/>
      <w:color w:val="444D26" w:themeColor="text2"/>
      <w:spacing w:val="10"/>
      <w:sz w:val="44"/>
    </w:rPr>
  </w:style>
  <w:style w:type="character" w:customStyle="1" w:styleId="Heading4Char">
    <w:name w:val="Heading 4 Char"/>
    <w:basedOn w:val="DefaultParagraphFont"/>
    <w:link w:val="Heading4"/>
    <w:rsid w:val="00472180"/>
    <w:rPr>
      <w:rFonts w:asciiTheme="minorHAnsi" w:eastAsia="Times New Roman" w:hAnsiTheme="minorHAnsi"/>
      <w:b/>
      <w:i/>
      <w:color w:val="444D26" w:themeColor="text2"/>
      <w:spacing w:val="10"/>
      <w:sz w:val="36"/>
    </w:rPr>
  </w:style>
  <w:style w:type="character" w:customStyle="1" w:styleId="Heading2Char">
    <w:name w:val="Heading 2 Char"/>
    <w:basedOn w:val="DefaultParagraphFont"/>
    <w:link w:val="Heading2"/>
    <w:rsid w:val="00472180"/>
    <w:rPr>
      <w:rFonts w:asciiTheme="majorHAnsi" w:eastAsia="Times New Roman" w:hAnsiTheme="majorHAnsi"/>
      <w:color w:val="FFFFFF" w:themeColor="background1"/>
      <w:spacing w:val="20"/>
      <w:sz w:val="36"/>
    </w:rPr>
  </w:style>
  <w:style w:type="character" w:styleId="SubtleEmphasis">
    <w:name w:val="Subtle Emphasis"/>
    <w:basedOn w:val="DefaultParagraphFont"/>
    <w:uiPriority w:val="19"/>
    <w:qFormat/>
    <w:rsid w:val="006B7E77"/>
    <w:rPr>
      <w:i/>
      <w:iCs/>
      <w:color w:val="404040" w:themeColor="text1" w:themeTint="BF"/>
    </w:rPr>
  </w:style>
  <w:style w:type="character" w:styleId="Emphasis">
    <w:name w:val="Emphasis"/>
    <w:basedOn w:val="DefaultParagraphFont"/>
    <w:uiPriority w:val="20"/>
    <w:qFormat/>
    <w:rsid w:val="006B7E77"/>
    <w:rPr>
      <w:i/>
      <w:iCs/>
    </w:rPr>
  </w:style>
  <w:style w:type="paragraph" w:styleId="NoSpacing">
    <w:name w:val="No Spacing"/>
    <w:link w:val="NoSpacingChar"/>
    <w:uiPriority w:val="1"/>
    <w:qFormat/>
    <w:rsid w:val="006B7E77"/>
    <w:rPr>
      <w:rFonts w:asciiTheme="minorHAnsi" w:eastAsia="Times New Roman" w:hAnsiTheme="minorHAnsi"/>
      <w:sz w:val="22"/>
    </w:rPr>
  </w:style>
  <w:style w:type="character" w:customStyle="1" w:styleId="FooterChar">
    <w:name w:val="Footer Char"/>
    <w:basedOn w:val="DefaultParagraphFont"/>
    <w:link w:val="Footer"/>
    <w:uiPriority w:val="99"/>
    <w:rsid w:val="00AA16EE"/>
    <w:rPr>
      <w:rFonts w:asciiTheme="minorHAnsi" w:eastAsia="Times New Roman" w:hAnsiTheme="minorHAnsi"/>
      <w:sz w:val="22"/>
    </w:rPr>
  </w:style>
  <w:style w:type="character" w:customStyle="1" w:styleId="NoSpacingChar">
    <w:name w:val="No Spacing Char"/>
    <w:basedOn w:val="DefaultParagraphFont"/>
    <w:link w:val="NoSpacing"/>
    <w:uiPriority w:val="1"/>
    <w:rsid w:val="00550617"/>
    <w:rPr>
      <w:rFonts w:asciiTheme="minorHAnsi" w:eastAsia="Times New Roman" w:hAnsiTheme="minorHAnsi"/>
      <w:sz w:val="22"/>
    </w:rPr>
  </w:style>
  <w:style w:type="character" w:styleId="Strong">
    <w:name w:val="Strong"/>
    <w:basedOn w:val="DefaultParagraphFont"/>
    <w:uiPriority w:val="22"/>
    <w:qFormat/>
    <w:rsid w:val="00DD0878"/>
    <w:rPr>
      <w:b/>
      <w:bCs/>
    </w:rPr>
  </w:style>
  <w:style w:type="paragraph" w:styleId="NormalWeb">
    <w:name w:val="Normal (Web)"/>
    <w:basedOn w:val="Normal"/>
    <w:uiPriority w:val="99"/>
    <w:unhideWhenUsed/>
    <w:rsid w:val="004E7998"/>
    <w:pPr>
      <w:spacing w:before="100" w:beforeAutospacing="1" w:after="100" w:afterAutospacing="1"/>
    </w:pPr>
    <w:rPr>
      <w:rFonts w:ascii="Times New Roman" w:hAnsi="Times New Roman"/>
      <w:sz w:val="24"/>
      <w:szCs w:val="24"/>
      <w:lang w:val="en-AU" w:eastAsia="en-AU"/>
    </w:rPr>
  </w:style>
  <w:style w:type="paragraph" w:styleId="ListParagraph">
    <w:name w:val="List Paragraph"/>
    <w:basedOn w:val="Normal"/>
    <w:uiPriority w:val="34"/>
    <w:qFormat/>
    <w:rsid w:val="00843FC7"/>
    <w:pPr>
      <w:ind w:left="720"/>
      <w:contextualSpacing/>
    </w:pPr>
  </w:style>
  <w:style w:type="paragraph" w:styleId="TOCHeading">
    <w:name w:val="TOC Heading"/>
    <w:basedOn w:val="Heading1"/>
    <w:next w:val="Normal"/>
    <w:uiPriority w:val="39"/>
    <w:unhideWhenUsed/>
    <w:qFormat/>
    <w:rsid w:val="002B21AB"/>
    <w:pPr>
      <w:keepLines/>
      <w:spacing w:before="240" w:line="259" w:lineRule="auto"/>
      <w:outlineLvl w:val="9"/>
    </w:pPr>
    <w:rPr>
      <w:rFonts w:eastAsiaTheme="majorEastAsia" w:cstheme="majorBidi"/>
      <w:color w:val="7C9163" w:themeColor="accent1" w:themeShade="BF"/>
      <w:spacing w:val="0"/>
      <w:sz w:val="32"/>
      <w:szCs w:val="32"/>
    </w:rPr>
  </w:style>
  <w:style w:type="paragraph" w:styleId="TOC3">
    <w:name w:val="toc 3"/>
    <w:basedOn w:val="Normal"/>
    <w:next w:val="Normal"/>
    <w:autoRedefine/>
    <w:uiPriority w:val="39"/>
    <w:unhideWhenUsed/>
    <w:rsid w:val="002B21AB"/>
    <w:pPr>
      <w:spacing w:after="100"/>
      <w:ind w:left="440"/>
    </w:pPr>
  </w:style>
  <w:style w:type="paragraph" w:styleId="TOC1">
    <w:name w:val="toc 1"/>
    <w:basedOn w:val="Normal"/>
    <w:next w:val="Normal"/>
    <w:autoRedefine/>
    <w:uiPriority w:val="39"/>
    <w:unhideWhenUsed/>
    <w:rsid w:val="002B21AB"/>
    <w:pPr>
      <w:spacing w:after="100"/>
    </w:pPr>
  </w:style>
  <w:style w:type="character" w:styleId="Hyperlink">
    <w:name w:val="Hyperlink"/>
    <w:basedOn w:val="DefaultParagraphFont"/>
    <w:uiPriority w:val="99"/>
    <w:unhideWhenUsed/>
    <w:rsid w:val="002B21AB"/>
    <w:rPr>
      <w:color w:val="8E58B6" w:themeColor="hyperlink"/>
      <w:u w:val="single"/>
    </w:rPr>
  </w:style>
  <w:style w:type="table" w:customStyle="1" w:styleId="FancyTable">
    <w:name w:val="Fancy Table"/>
    <w:uiPriority w:val="99"/>
    <w:rsid w:val="00FD40B3"/>
    <w:pPr>
      <w:spacing w:after="160" w:line="259" w:lineRule="auto"/>
    </w:pPr>
    <w:rPr>
      <w:rFonts w:ascii="Arial" w:eastAsia="Arial" w:hAnsi="Arial" w:cs="Arial"/>
      <w:lang w:eastAsia="en-AU"/>
    </w:rPr>
    <w:tblPr>
      <w:jc w:val="center"/>
      <w:tblCellMar>
        <w:top w:w="60" w:type="dxa"/>
        <w:left w:w="60" w:type="dxa"/>
        <w:bottom w:w="60" w:type="dxa"/>
        <w:right w:w="60" w:type="dxa"/>
      </w:tblCellMar>
    </w:tblPr>
    <w:trPr>
      <w:jc w:val="center"/>
    </w:trPr>
  </w:style>
  <w:style w:type="character" w:customStyle="1" w:styleId="YelloTex">
    <w:name w:val="YelloTex"/>
    <w:rsid w:val="00FD40B3"/>
    <w:rPr>
      <w:b/>
      <w:bCs/>
      <w:color w:val="FAA403"/>
      <w:spacing w:val="100"/>
      <w:sz w:val="48"/>
      <w:szCs w:val="48"/>
    </w:rPr>
  </w:style>
  <w:style w:type="character" w:customStyle="1" w:styleId="BlueText">
    <w:name w:val="BlueText"/>
    <w:rsid w:val="00FD40B3"/>
    <w:rPr>
      <w:b/>
      <w:bCs/>
      <w:color w:val="449AD5"/>
      <w:spacing w:val="100"/>
      <w:sz w:val="40"/>
      <w:szCs w:val="40"/>
    </w:rPr>
  </w:style>
  <w:style w:type="character" w:customStyle="1" w:styleId="HugeText">
    <w:name w:val="HugeText"/>
    <w:rsid w:val="00FD40B3"/>
    <w:rPr>
      <w:color w:val="FFFFFF"/>
      <w:sz w:val="66"/>
      <w:szCs w:val="66"/>
    </w:rPr>
  </w:style>
  <w:style w:type="character" w:customStyle="1" w:styleId="titleTextHuge">
    <w:name w:val="titleTextHuge"/>
    <w:rsid w:val="00FD40B3"/>
    <w:rPr>
      <w:color w:val="FFFFFF"/>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92333">
      <w:bodyDiv w:val="1"/>
      <w:marLeft w:val="0"/>
      <w:marRight w:val="0"/>
      <w:marTop w:val="0"/>
      <w:marBottom w:val="0"/>
      <w:divBdr>
        <w:top w:val="none" w:sz="0" w:space="0" w:color="auto"/>
        <w:left w:val="none" w:sz="0" w:space="0" w:color="auto"/>
        <w:bottom w:val="none" w:sz="0" w:space="0" w:color="auto"/>
        <w:right w:val="none" w:sz="0" w:space="0" w:color="auto"/>
      </w:divBdr>
    </w:div>
    <w:div w:id="90322801">
      <w:bodyDiv w:val="1"/>
      <w:marLeft w:val="0"/>
      <w:marRight w:val="0"/>
      <w:marTop w:val="0"/>
      <w:marBottom w:val="0"/>
      <w:divBdr>
        <w:top w:val="none" w:sz="0" w:space="0" w:color="auto"/>
        <w:left w:val="none" w:sz="0" w:space="0" w:color="auto"/>
        <w:bottom w:val="none" w:sz="0" w:space="0" w:color="auto"/>
        <w:right w:val="none" w:sz="0" w:space="0" w:color="auto"/>
      </w:divBdr>
    </w:div>
    <w:div w:id="135147897">
      <w:bodyDiv w:val="1"/>
      <w:marLeft w:val="0"/>
      <w:marRight w:val="0"/>
      <w:marTop w:val="0"/>
      <w:marBottom w:val="0"/>
      <w:divBdr>
        <w:top w:val="none" w:sz="0" w:space="0" w:color="auto"/>
        <w:left w:val="none" w:sz="0" w:space="0" w:color="auto"/>
        <w:bottom w:val="none" w:sz="0" w:space="0" w:color="auto"/>
        <w:right w:val="none" w:sz="0" w:space="0" w:color="auto"/>
      </w:divBdr>
    </w:div>
    <w:div w:id="146554933">
      <w:bodyDiv w:val="1"/>
      <w:marLeft w:val="0"/>
      <w:marRight w:val="0"/>
      <w:marTop w:val="0"/>
      <w:marBottom w:val="0"/>
      <w:divBdr>
        <w:top w:val="none" w:sz="0" w:space="0" w:color="auto"/>
        <w:left w:val="none" w:sz="0" w:space="0" w:color="auto"/>
        <w:bottom w:val="none" w:sz="0" w:space="0" w:color="auto"/>
        <w:right w:val="none" w:sz="0" w:space="0" w:color="auto"/>
      </w:divBdr>
    </w:div>
    <w:div w:id="206915663">
      <w:bodyDiv w:val="1"/>
      <w:marLeft w:val="0"/>
      <w:marRight w:val="0"/>
      <w:marTop w:val="0"/>
      <w:marBottom w:val="0"/>
      <w:divBdr>
        <w:top w:val="none" w:sz="0" w:space="0" w:color="auto"/>
        <w:left w:val="none" w:sz="0" w:space="0" w:color="auto"/>
        <w:bottom w:val="none" w:sz="0" w:space="0" w:color="auto"/>
        <w:right w:val="none" w:sz="0" w:space="0" w:color="auto"/>
      </w:divBdr>
    </w:div>
    <w:div w:id="358046620">
      <w:bodyDiv w:val="1"/>
      <w:marLeft w:val="0"/>
      <w:marRight w:val="0"/>
      <w:marTop w:val="0"/>
      <w:marBottom w:val="0"/>
      <w:divBdr>
        <w:top w:val="none" w:sz="0" w:space="0" w:color="auto"/>
        <w:left w:val="none" w:sz="0" w:space="0" w:color="auto"/>
        <w:bottom w:val="none" w:sz="0" w:space="0" w:color="auto"/>
        <w:right w:val="none" w:sz="0" w:space="0" w:color="auto"/>
      </w:divBdr>
    </w:div>
    <w:div w:id="523402015">
      <w:bodyDiv w:val="1"/>
      <w:marLeft w:val="0"/>
      <w:marRight w:val="0"/>
      <w:marTop w:val="0"/>
      <w:marBottom w:val="0"/>
      <w:divBdr>
        <w:top w:val="none" w:sz="0" w:space="0" w:color="auto"/>
        <w:left w:val="none" w:sz="0" w:space="0" w:color="auto"/>
        <w:bottom w:val="none" w:sz="0" w:space="0" w:color="auto"/>
        <w:right w:val="none" w:sz="0" w:space="0" w:color="auto"/>
      </w:divBdr>
    </w:div>
    <w:div w:id="557670242">
      <w:bodyDiv w:val="1"/>
      <w:marLeft w:val="0"/>
      <w:marRight w:val="0"/>
      <w:marTop w:val="0"/>
      <w:marBottom w:val="0"/>
      <w:divBdr>
        <w:top w:val="none" w:sz="0" w:space="0" w:color="auto"/>
        <w:left w:val="none" w:sz="0" w:space="0" w:color="auto"/>
        <w:bottom w:val="none" w:sz="0" w:space="0" w:color="auto"/>
        <w:right w:val="none" w:sz="0" w:space="0" w:color="auto"/>
      </w:divBdr>
    </w:div>
    <w:div w:id="746806604">
      <w:bodyDiv w:val="1"/>
      <w:marLeft w:val="0"/>
      <w:marRight w:val="0"/>
      <w:marTop w:val="0"/>
      <w:marBottom w:val="0"/>
      <w:divBdr>
        <w:top w:val="none" w:sz="0" w:space="0" w:color="auto"/>
        <w:left w:val="none" w:sz="0" w:space="0" w:color="auto"/>
        <w:bottom w:val="none" w:sz="0" w:space="0" w:color="auto"/>
        <w:right w:val="none" w:sz="0" w:space="0" w:color="auto"/>
      </w:divBdr>
    </w:div>
    <w:div w:id="813834223">
      <w:bodyDiv w:val="1"/>
      <w:marLeft w:val="0"/>
      <w:marRight w:val="0"/>
      <w:marTop w:val="0"/>
      <w:marBottom w:val="0"/>
      <w:divBdr>
        <w:top w:val="none" w:sz="0" w:space="0" w:color="auto"/>
        <w:left w:val="none" w:sz="0" w:space="0" w:color="auto"/>
        <w:bottom w:val="none" w:sz="0" w:space="0" w:color="auto"/>
        <w:right w:val="none" w:sz="0" w:space="0" w:color="auto"/>
      </w:divBdr>
    </w:div>
    <w:div w:id="942342962">
      <w:bodyDiv w:val="1"/>
      <w:marLeft w:val="0"/>
      <w:marRight w:val="0"/>
      <w:marTop w:val="0"/>
      <w:marBottom w:val="0"/>
      <w:divBdr>
        <w:top w:val="none" w:sz="0" w:space="0" w:color="auto"/>
        <w:left w:val="none" w:sz="0" w:space="0" w:color="auto"/>
        <w:bottom w:val="none" w:sz="0" w:space="0" w:color="auto"/>
        <w:right w:val="none" w:sz="0" w:space="0" w:color="auto"/>
      </w:divBdr>
    </w:div>
    <w:div w:id="968975066">
      <w:bodyDiv w:val="1"/>
      <w:marLeft w:val="0"/>
      <w:marRight w:val="0"/>
      <w:marTop w:val="0"/>
      <w:marBottom w:val="0"/>
      <w:divBdr>
        <w:top w:val="none" w:sz="0" w:space="0" w:color="auto"/>
        <w:left w:val="none" w:sz="0" w:space="0" w:color="auto"/>
        <w:bottom w:val="none" w:sz="0" w:space="0" w:color="auto"/>
        <w:right w:val="none" w:sz="0" w:space="0" w:color="auto"/>
      </w:divBdr>
    </w:div>
    <w:div w:id="990595528">
      <w:bodyDiv w:val="1"/>
      <w:marLeft w:val="0"/>
      <w:marRight w:val="0"/>
      <w:marTop w:val="0"/>
      <w:marBottom w:val="0"/>
      <w:divBdr>
        <w:top w:val="none" w:sz="0" w:space="0" w:color="auto"/>
        <w:left w:val="none" w:sz="0" w:space="0" w:color="auto"/>
        <w:bottom w:val="none" w:sz="0" w:space="0" w:color="auto"/>
        <w:right w:val="none" w:sz="0" w:space="0" w:color="auto"/>
      </w:divBdr>
    </w:div>
    <w:div w:id="1121264749">
      <w:bodyDiv w:val="1"/>
      <w:marLeft w:val="0"/>
      <w:marRight w:val="0"/>
      <w:marTop w:val="0"/>
      <w:marBottom w:val="0"/>
      <w:divBdr>
        <w:top w:val="none" w:sz="0" w:space="0" w:color="auto"/>
        <w:left w:val="none" w:sz="0" w:space="0" w:color="auto"/>
        <w:bottom w:val="none" w:sz="0" w:space="0" w:color="auto"/>
        <w:right w:val="none" w:sz="0" w:space="0" w:color="auto"/>
      </w:divBdr>
    </w:div>
    <w:div w:id="1477457306">
      <w:bodyDiv w:val="1"/>
      <w:marLeft w:val="0"/>
      <w:marRight w:val="0"/>
      <w:marTop w:val="0"/>
      <w:marBottom w:val="0"/>
      <w:divBdr>
        <w:top w:val="none" w:sz="0" w:space="0" w:color="auto"/>
        <w:left w:val="none" w:sz="0" w:space="0" w:color="auto"/>
        <w:bottom w:val="none" w:sz="0" w:space="0" w:color="auto"/>
        <w:right w:val="none" w:sz="0" w:space="0" w:color="auto"/>
      </w:divBdr>
    </w:div>
    <w:div w:id="1525246840">
      <w:bodyDiv w:val="1"/>
      <w:marLeft w:val="0"/>
      <w:marRight w:val="0"/>
      <w:marTop w:val="0"/>
      <w:marBottom w:val="0"/>
      <w:divBdr>
        <w:top w:val="none" w:sz="0" w:space="0" w:color="auto"/>
        <w:left w:val="none" w:sz="0" w:space="0" w:color="auto"/>
        <w:bottom w:val="none" w:sz="0" w:space="0" w:color="auto"/>
        <w:right w:val="none" w:sz="0" w:space="0" w:color="auto"/>
      </w:divBdr>
    </w:div>
    <w:div w:id="1629623160">
      <w:bodyDiv w:val="1"/>
      <w:marLeft w:val="0"/>
      <w:marRight w:val="0"/>
      <w:marTop w:val="0"/>
      <w:marBottom w:val="0"/>
      <w:divBdr>
        <w:top w:val="none" w:sz="0" w:space="0" w:color="auto"/>
        <w:left w:val="none" w:sz="0" w:space="0" w:color="auto"/>
        <w:bottom w:val="none" w:sz="0" w:space="0" w:color="auto"/>
        <w:right w:val="none" w:sz="0" w:space="0" w:color="auto"/>
      </w:divBdr>
    </w:div>
    <w:div w:id="1636328769">
      <w:bodyDiv w:val="1"/>
      <w:marLeft w:val="0"/>
      <w:marRight w:val="0"/>
      <w:marTop w:val="0"/>
      <w:marBottom w:val="0"/>
      <w:divBdr>
        <w:top w:val="none" w:sz="0" w:space="0" w:color="auto"/>
        <w:left w:val="none" w:sz="0" w:space="0" w:color="auto"/>
        <w:bottom w:val="none" w:sz="0" w:space="0" w:color="auto"/>
        <w:right w:val="none" w:sz="0" w:space="0" w:color="auto"/>
      </w:divBdr>
    </w:div>
    <w:div w:id="1652752944">
      <w:bodyDiv w:val="1"/>
      <w:marLeft w:val="0"/>
      <w:marRight w:val="0"/>
      <w:marTop w:val="0"/>
      <w:marBottom w:val="0"/>
      <w:divBdr>
        <w:top w:val="none" w:sz="0" w:space="0" w:color="auto"/>
        <w:left w:val="none" w:sz="0" w:space="0" w:color="auto"/>
        <w:bottom w:val="none" w:sz="0" w:space="0" w:color="auto"/>
        <w:right w:val="none" w:sz="0" w:space="0" w:color="auto"/>
      </w:divBdr>
    </w:div>
    <w:div w:id="1696078884">
      <w:bodyDiv w:val="1"/>
      <w:marLeft w:val="0"/>
      <w:marRight w:val="0"/>
      <w:marTop w:val="0"/>
      <w:marBottom w:val="0"/>
      <w:divBdr>
        <w:top w:val="none" w:sz="0" w:space="0" w:color="auto"/>
        <w:left w:val="none" w:sz="0" w:space="0" w:color="auto"/>
        <w:bottom w:val="none" w:sz="0" w:space="0" w:color="auto"/>
        <w:right w:val="none" w:sz="0" w:space="0" w:color="auto"/>
      </w:divBdr>
    </w:div>
    <w:div w:id="1824346966">
      <w:bodyDiv w:val="1"/>
      <w:marLeft w:val="0"/>
      <w:marRight w:val="0"/>
      <w:marTop w:val="0"/>
      <w:marBottom w:val="0"/>
      <w:divBdr>
        <w:top w:val="none" w:sz="0" w:space="0" w:color="auto"/>
        <w:left w:val="none" w:sz="0" w:space="0" w:color="auto"/>
        <w:bottom w:val="none" w:sz="0" w:space="0" w:color="auto"/>
        <w:right w:val="none" w:sz="0" w:space="0" w:color="auto"/>
      </w:divBdr>
    </w:div>
    <w:div w:id="1961643809">
      <w:bodyDiv w:val="1"/>
      <w:marLeft w:val="0"/>
      <w:marRight w:val="0"/>
      <w:marTop w:val="0"/>
      <w:marBottom w:val="0"/>
      <w:divBdr>
        <w:top w:val="none" w:sz="0" w:space="0" w:color="auto"/>
        <w:left w:val="none" w:sz="0" w:space="0" w:color="auto"/>
        <w:bottom w:val="none" w:sz="0" w:space="0" w:color="auto"/>
        <w:right w:val="none" w:sz="0" w:space="0" w:color="auto"/>
      </w:divBdr>
    </w:div>
    <w:div w:id="1988437368">
      <w:bodyDiv w:val="1"/>
      <w:marLeft w:val="0"/>
      <w:marRight w:val="0"/>
      <w:marTop w:val="0"/>
      <w:marBottom w:val="0"/>
      <w:divBdr>
        <w:top w:val="none" w:sz="0" w:space="0" w:color="auto"/>
        <w:left w:val="none" w:sz="0" w:space="0" w:color="auto"/>
        <w:bottom w:val="none" w:sz="0" w:space="0" w:color="auto"/>
        <w:right w:val="none" w:sz="0" w:space="0" w:color="auto"/>
      </w:divBdr>
    </w:div>
    <w:div w:id="2001229255">
      <w:bodyDiv w:val="1"/>
      <w:marLeft w:val="0"/>
      <w:marRight w:val="0"/>
      <w:marTop w:val="0"/>
      <w:marBottom w:val="0"/>
      <w:divBdr>
        <w:top w:val="none" w:sz="0" w:space="0" w:color="auto"/>
        <w:left w:val="none" w:sz="0" w:space="0" w:color="auto"/>
        <w:bottom w:val="none" w:sz="0" w:space="0" w:color="auto"/>
        <w:right w:val="none" w:sz="0" w:space="0" w:color="auto"/>
      </w:divBdr>
    </w:div>
    <w:div w:id="2061129723">
      <w:bodyDiv w:val="1"/>
      <w:marLeft w:val="0"/>
      <w:marRight w:val="0"/>
      <w:marTop w:val="0"/>
      <w:marBottom w:val="0"/>
      <w:divBdr>
        <w:top w:val="none" w:sz="0" w:space="0" w:color="auto"/>
        <w:left w:val="none" w:sz="0" w:space="0" w:color="auto"/>
        <w:bottom w:val="none" w:sz="0" w:space="0" w:color="auto"/>
        <w:right w:val="none" w:sz="0" w:space="0" w:color="auto"/>
      </w:divBdr>
    </w:div>
    <w:div w:id="20860996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playingwithflour.com/2018/12/happy-holiday-cookie-season-2018.html" TargetMode="External"/><Relationship Id="rId3" Type="http://schemas.openxmlformats.org/officeDocument/2006/relationships/styles" Target="styles.xml"/><Relationship Id="rId21" Type="http://schemas.openxmlformats.org/officeDocument/2006/relationships/hyperlink" Target="https://www.goldencarers.com/calendar/christmas/10/"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6.JP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hyperlink" Target="https://pngimg.com/download/38646"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goldencarers.com/calendar/boxing-day/133/" TargetMode="External"/><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wnloads\tf06206291.dotx" TargetMode="External"/></Relationships>
</file>

<file path=word/theme/theme1.xml><?xml version="1.0" encoding="utf-8"?>
<a:theme xmlns:a="http://schemas.openxmlformats.org/drawingml/2006/main" name="Office Theme">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Custom 11">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46253A-88C2-48C3-8483-8884EC6D7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tf06206291</Template>
  <TotalTime>4434</TotalTime>
  <Pages>12</Pages>
  <Words>1040</Words>
  <Characters>5932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Talita</dc:creator>
  <cp:keywords/>
  <dc:description/>
  <cp:lastModifiedBy>Sherry  Kunkel</cp:lastModifiedBy>
  <cp:revision>27</cp:revision>
  <cp:lastPrinted>2023-11-24T15:42:00Z</cp:lastPrinted>
  <dcterms:created xsi:type="dcterms:W3CDTF">2023-11-06T19:51:00Z</dcterms:created>
  <dcterms:modified xsi:type="dcterms:W3CDTF">2023-11-30T22:55:00Z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