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3"/>
        <w:gridCol w:w="4000"/>
      </w:tblGrid>
      <w:tr w:rsidR="00874CA3" w:rsidRPr="0073747E" w14:paraId="1125998C" w14:textId="77777777" w:rsidTr="007E2516">
        <w:tc>
          <w:tcPr>
            <w:tcW w:w="10973" w:type="dxa"/>
            <w:gridSpan w:val="2"/>
          </w:tcPr>
          <w:p w14:paraId="3C7F3AB7" w14:textId="77777777" w:rsidR="00495DCF" w:rsidRDefault="00874CA3" w:rsidP="00056274">
            <w:pPr>
              <w:spacing w:line="276" w:lineRule="auto"/>
            </w:pPr>
            <w:r w:rsidRPr="00874CA3">
              <w:rPr>
                <w:noProof/>
              </w:rPr>
              <mc:AlternateContent>
                <mc:Choice Requires="wps">
                  <w:drawing>
                    <wp:inline distT="0" distB="0" distL="0" distR="0" wp14:anchorId="7120DE4B" wp14:editId="25FFA861">
                      <wp:extent cx="257578" cy="1895475"/>
                      <wp:effectExtent l="0" t="0" r="9525" b="9525"/>
                      <wp:docPr id="128" name="Rectangle 128" descr="color block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78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1B6870" id="Rectangle 128" o:spid="_x0000_s1026" alt="color block" style="width:20.3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" fillcolor="#26bfce [3204]" stroked="f" strokeweight="1pt">
                      <w10:anchorlock/>
                    </v:rect>
                  </w:pict>
                </mc:Fallback>
              </mc:AlternateContent>
            </w:r>
            <w:r w:rsidRPr="00874CA3">
              <w:rPr>
                <w:noProof/>
              </w:rPr>
              <mc:AlternateContent>
                <mc:Choice Requires="wps">
                  <w:drawing>
                    <wp:inline distT="0" distB="0" distL="0" distR="0" wp14:anchorId="42500E20" wp14:editId="78F44BDF">
                      <wp:extent cx="5619750" cy="2095500"/>
                      <wp:effectExtent l="0" t="0" r="0" b="0"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9750" cy="209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AA1D4E" w14:textId="77777777" w:rsidR="00870991" w:rsidRDefault="00870991" w:rsidP="00874CA3">
                                  <w:pPr>
                                    <w:pStyle w:val="Title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874CA3">
                                    <w:t xml:space="preserve">NEWSLETTER </w:t>
                                  </w:r>
                                </w:p>
                                <w:p w14:paraId="74D1C69C" w14:textId="2255B67C" w:rsidR="00870991" w:rsidRPr="00161DF5" w:rsidRDefault="00870991" w:rsidP="00874CA3">
                                  <w:pPr>
                                    <w:pStyle w:val="Title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sz w:val="120"/>
                                      <w:szCs w:val="120"/>
                                    </w:rPr>
                                    <w:t>April</w:t>
                                  </w:r>
                                  <w:r w:rsidRPr="00161DF5">
                                    <w:rPr>
                                      <w:sz w:val="120"/>
                                      <w:szCs w:val="120"/>
                                    </w:rPr>
                                    <w:t xml:space="preserve"> 202</w:t>
                                  </w:r>
                                  <w:r w:rsidR="003F3F9A">
                                    <w:rPr>
                                      <w:sz w:val="120"/>
                                      <w:szCs w:val="1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2500E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0" o:spid="_x0000_s1026" type="#_x0000_t202" style="width:442.5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" filled="f" stroked="f" strokeweight=".5pt">
                      <v:textbox inset=",0,,0">
                        <w:txbxContent>
                          <w:p w14:paraId="54AA1D4E" w14:textId="77777777" w:rsidR="00870991" w:rsidRDefault="00870991" w:rsidP="00874CA3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 w:rsidRPr="00874CA3">
                              <w:t xml:space="preserve">NEWSLETTER </w:t>
                            </w:r>
                          </w:p>
                          <w:p w14:paraId="74D1C69C" w14:textId="2255B67C" w:rsidR="00870991" w:rsidRPr="00161DF5" w:rsidRDefault="00870991" w:rsidP="00874CA3">
                            <w:pPr>
                              <w:pStyle w:val="Title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</w:rPr>
                              <w:t>April</w:t>
                            </w:r>
                            <w:r w:rsidRPr="00161DF5">
                              <w:rPr>
                                <w:sz w:val="120"/>
                                <w:szCs w:val="120"/>
                              </w:rPr>
                              <w:t xml:space="preserve"> 202</w:t>
                            </w:r>
                            <w:r w:rsidR="003F3F9A">
                              <w:rPr>
                                <w:sz w:val="120"/>
                                <w:szCs w:val="12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495DCF">
              <w:t xml:space="preserve"> </w:t>
            </w:r>
          </w:p>
          <w:p w14:paraId="243D1156" w14:textId="77777777" w:rsidR="00495DCF" w:rsidRDefault="00495DCF" w:rsidP="00056274">
            <w:pPr>
              <w:spacing w:line="276" w:lineRule="auto"/>
            </w:pPr>
          </w:p>
          <w:p w14:paraId="3DC70058" w14:textId="77777777" w:rsidR="00DD0878" w:rsidRDefault="00DD0878" w:rsidP="00056274">
            <w:pPr>
              <w:spacing w:line="276" w:lineRule="auto"/>
              <w:rPr>
                <w:sz w:val="32"/>
                <w:szCs w:val="32"/>
              </w:rPr>
            </w:pPr>
          </w:p>
          <w:p w14:paraId="1089CA61" w14:textId="70AEFE24" w:rsidR="00874CA3" w:rsidRPr="00DD0878" w:rsidRDefault="00B8134E" w:rsidP="00056274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Peter Dawson Lodge, 614 1</w:t>
            </w:r>
            <w:r w:rsidRPr="00B8134E">
              <w:rPr>
                <w:sz w:val="32"/>
                <w:szCs w:val="32"/>
                <w:vertAlign w:val="superscript"/>
              </w:rPr>
              <w:t>St</w:t>
            </w:r>
            <w:r>
              <w:rPr>
                <w:sz w:val="32"/>
                <w:szCs w:val="32"/>
              </w:rPr>
              <w:t xml:space="preserve"> St N, 403-485-2422</w:t>
            </w:r>
          </w:p>
        </w:tc>
      </w:tr>
      <w:tr w:rsidR="00FD6157" w:rsidRPr="0073747E" w14:paraId="112BAF30" w14:textId="77777777" w:rsidTr="007E2516">
        <w:trPr>
          <w:trHeight w:val="8640"/>
        </w:trPr>
        <w:tc>
          <w:tcPr>
            <w:tcW w:w="7001" w:type="dxa"/>
            <w:vAlign w:val="bottom"/>
          </w:tcPr>
          <w:p w14:paraId="6A804D13" w14:textId="706ACDC5" w:rsidR="00874CA3" w:rsidRPr="00874CA3" w:rsidRDefault="00FD6157" w:rsidP="00056274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07791" wp14:editId="33116826">
                  <wp:extent cx="4419340" cy="4543425"/>
                  <wp:effectExtent l="0" t="0" r="635" b="0"/>
                  <wp:docPr id="528854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674" cy="4555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32DB67" wp14:editId="4B17DFAD">
                      <wp:extent cx="304800" cy="304800"/>
                      <wp:effectExtent l="0" t="0" r="0" b="0"/>
                      <wp:docPr id="20918561" name="AutoShape 2" descr="Spring sun Stock Photos, Royalty Free Spring sun Images | Depositphot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DDE1E9" id="AutoShape 2" o:spid="_x0000_s1026" alt="Spring sun Stock Photos, Royalty Free Spring sun Images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2" w:type="dxa"/>
            <w:vAlign w:val="bottom"/>
          </w:tcPr>
          <w:p w14:paraId="5719BB1A" w14:textId="1D9FB513" w:rsidR="00874CA3" w:rsidRPr="00874CA3" w:rsidRDefault="00F506DD" w:rsidP="00056274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A5CCE7" wp14:editId="1940A925">
                      <wp:extent cx="2540000" cy="5086350"/>
                      <wp:effectExtent l="0" t="0" r="0" b="0"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0" cy="508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EEBA7C" w14:textId="77777777" w:rsidR="00870991" w:rsidRDefault="00870991" w:rsidP="002B21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06A4DC" w14:textId="27CE3AD6" w:rsidR="00870991" w:rsidRPr="006B2AD3" w:rsidRDefault="00870991" w:rsidP="002B21A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IN THIS ISSUE</w:t>
                                  </w:r>
                                </w:p>
                                <w:p w14:paraId="2C1F6416" w14:textId="4B4F64C7" w:rsidR="00870991" w:rsidRDefault="00870991" w:rsidP="00F506DD"/>
                                <w:p w14:paraId="3FD9F664" w14:textId="77777777" w:rsidR="00870991" w:rsidRPr="007563BF" w:rsidRDefault="00870991" w:rsidP="00F506DD"/>
                                <w:p w14:paraId="30D6A1FA" w14:textId="6690A672" w:rsidR="00870991" w:rsidRPr="006B2AD3" w:rsidRDefault="00870991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Editor’s Desk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..</w:t>
                                  </w:r>
                                  <w:proofErr w:type="gramEnd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…………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  <w:p w14:paraId="3510D2D5" w14:textId="09ADAB48" w:rsidR="00870991" w:rsidRPr="006B2AD3" w:rsidRDefault="00870991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Month in Review ……….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  <w:p w14:paraId="6174F524" w14:textId="0F78003C" w:rsidR="00870991" w:rsidRDefault="00870991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Upcoming Events …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  <w:p w14:paraId="302DA1BB" w14:textId="60B60A0F" w:rsidR="00870991" w:rsidRPr="00501484" w:rsidRDefault="003A33ED" w:rsidP="00501484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April</w:t>
                                  </w:r>
                                  <w:r w:rsidR="00870991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Calendar</w:t>
                                  </w:r>
                                  <w:r w:rsidR="00870991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…</w:t>
                                  </w:r>
                                  <w:r w:rsidR="00870991">
                                    <w:rPr>
                                      <w:b/>
                                      <w:color w:val="FFFFFF" w:themeColor="background1"/>
                                    </w:rPr>
                                    <w:t>…….</w:t>
                                  </w:r>
                                  <w:r w:rsidR="00870991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870991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6</w:t>
                                  </w:r>
                                </w:p>
                                <w:p w14:paraId="5EED5605" w14:textId="1167A740" w:rsidR="00870991" w:rsidRPr="006B2AD3" w:rsidRDefault="003A33ED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April </w:t>
                                  </w:r>
                                  <w:r w:rsidR="00870991"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Birthdays …</w:t>
                                  </w:r>
                                  <w:r w:rsidR="00870991">
                                    <w:rPr>
                                      <w:b/>
                                      <w:color w:val="FFFFFF" w:themeColor="background1"/>
                                    </w:rPr>
                                    <w:t>……</w:t>
                                  </w:r>
                                  <w:r w:rsidR="00870991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 xml:space="preserve"> </w:t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  <w:p w14:paraId="5209E5E4" w14:textId="241842A7" w:rsidR="00870991" w:rsidRPr="006B2AD3" w:rsidRDefault="00870991" w:rsidP="00F506D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A Poem to </w:t>
                                  </w:r>
                                  <w:proofErr w:type="gramStart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Share .</w:t>
                                  </w:r>
                                  <w:proofErr w:type="gramEnd"/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……..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>8</w:t>
                                  </w:r>
                                </w:p>
                                <w:p w14:paraId="6E27E175" w14:textId="5088090E" w:rsidR="00870991" w:rsidRPr="006B2AD3" w:rsidRDefault="00870991" w:rsidP="00E7154D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Noticeboard …………….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9</w:t>
                                  </w:r>
                                </w:p>
                                <w:p w14:paraId="376CD791" w14:textId="78461CD8" w:rsidR="00870991" w:rsidRDefault="00870991" w:rsidP="002D680C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Laughing Matters 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  <w:t>…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…..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>10</w:t>
                                  </w:r>
                                </w:p>
                                <w:p w14:paraId="7CD25F3D" w14:textId="490AE7DF" w:rsidR="00870991" w:rsidRPr="00501484" w:rsidRDefault="00870991" w:rsidP="00501484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>Spotlight …………………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  <w:p w14:paraId="6497A2B8" w14:textId="3780FACA" w:rsidR="00870991" w:rsidRDefault="00870991" w:rsidP="002D680C">
                                  <w:pPr>
                                    <w:pStyle w:val="Subtitle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Word Search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……………</w:t>
                                  </w:r>
                                  <w:r w:rsidRPr="006B2AD3">
                                    <w:rPr>
                                      <w:b/>
                                      <w:color w:val="FFFFFF" w:themeColor="background1"/>
                                    </w:rPr>
                                    <w:tab/>
                                  </w:r>
                                  <w:r w:rsidR="002A2F3B">
                                    <w:rPr>
                                      <w:b/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  <w:p w14:paraId="571A5210" w14:textId="77777777" w:rsidR="00870991" w:rsidRPr="00E223FF" w:rsidRDefault="00870991" w:rsidP="00E223FF"/>
                                <w:p w14:paraId="508A4C22" w14:textId="77777777" w:rsidR="00870991" w:rsidRPr="006B2AD3" w:rsidRDefault="00870991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CF75460" w14:textId="77777777" w:rsidR="00870991" w:rsidRPr="006B2AD3" w:rsidRDefault="00870991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9C797F2" w14:textId="77777777" w:rsidR="00870991" w:rsidRPr="006B2AD3" w:rsidRDefault="00870991" w:rsidP="002D680C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1CCB906" w14:textId="5ED36072" w:rsidR="00870991" w:rsidRPr="006B2AD3" w:rsidRDefault="00870991" w:rsidP="00E7154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0" rIns="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A5CCE7" id="Text Box 133" o:spid="_x0000_s1027" type="#_x0000_t202" style="width:200pt;height:4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" fillcolor="#26bfce [3204]" stroked="f" strokeweight=".5pt">
                      <v:textbox inset="21.6pt,36pt,0,36pt">
                        <w:txbxContent>
                          <w:p w14:paraId="5EEEBA7C" w14:textId="77777777" w:rsidR="00870991" w:rsidRDefault="00870991" w:rsidP="002B21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106A4DC" w14:textId="27CE3AD6" w:rsidR="00870991" w:rsidRPr="006B2AD3" w:rsidRDefault="00870991" w:rsidP="002B21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2AD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 THIS ISSUE</w:t>
                            </w:r>
                          </w:p>
                          <w:p w14:paraId="2C1F6416" w14:textId="4B4F64C7" w:rsidR="00870991" w:rsidRDefault="00870991" w:rsidP="00F506DD"/>
                          <w:p w14:paraId="3FD9F664" w14:textId="77777777" w:rsidR="00870991" w:rsidRPr="007563BF" w:rsidRDefault="00870991" w:rsidP="00F506DD"/>
                          <w:p w14:paraId="30D6A1FA" w14:textId="6690A672" w:rsidR="00870991" w:rsidRPr="006B2AD3" w:rsidRDefault="00870991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Editor’s Desk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..</w:t>
                            </w:r>
                            <w:proofErr w:type="gramEnd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…………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3510D2D5" w14:textId="09ADAB48" w:rsidR="00870991" w:rsidRPr="006B2AD3" w:rsidRDefault="00870991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Month in Review ……….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  <w:p w14:paraId="6174F524" w14:textId="0F78003C" w:rsidR="00870991" w:rsidRDefault="00870991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Upcoming Events …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5</w:t>
                            </w:r>
                          </w:p>
                          <w:p w14:paraId="302DA1BB" w14:textId="60B60A0F" w:rsidR="00870991" w:rsidRPr="00501484" w:rsidRDefault="003A33ED" w:rsidP="00501484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April</w:t>
                            </w:r>
                            <w:r w:rsidR="00870991">
                              <w:rPr>
                                <w:b/>
                                <w:color w:val="FFFFFF" w:themeColor="background1"/>
                              </w:rPr>
                              <w:t xml:space="preserve"> Calendar</w:t>
                            </w:r>
                            <w:r w:rsidR="00870991"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…</w:t>
                            </w:r>
                            <w:r w:rsidR="00870991">
                              <w:rPr>
                                <w:b/>
                                <w:color w:val="FFFFFF" w:themeColor="background1"/>
                              </w:rPr>
                              <w:t>…….</w:t>
                            </w:r>
                            <w:r w:rsidR="00870991"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870991">
                              <w:rPr>
                                <w:b/>
                                <w:color w:val="FFFFFF" w:themeColor="background1"/>
                              </w:rPr>
                              <w:t xml:space="preserve"> 6</w:t>
                            </w:r>
                          </w:p>
                          <w:p w14:paraId="5EED5605" w14:textId="1167A740" w:rsidR="00870991" w:rsidRPr="006B2AD3" w:rsidRDefault="003A33ED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April </w:t>
                            </w:r>
                            <w:r w:rsidR="00870991" w:rsidRPr="006B2AD3">
                              <w:rPr>
                                <w:b/>
                                <w:color w:val="FFFFFF" w:themeColor="background1"/>
                              </w:rPr>
                              <w:t>Birthdays …</w:t>
                            </w:r>
                            <w:r w:rsidR="00870991">
                              <w:rPr>
                                <w:b/>
                                <w:color w:val="FFFFFF" w:themeColor="background1"/>
                              </w:rPr>
                              <w:t>……</w:t>
                            </w:r>
                            <w:r w:rsidR="00870991"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 </w:t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>7</w:t>
                            </w:r>
                          </w:p>
                          <w:p w14:paraId="5209E5E4" w14:textId="241842A7" w:rsidR="00870991" w:rsidRPr="006B2AD3" w:rsidRDefault="00870991" w:rsidP="00F506D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A Poem to </w:t>
                            </w:r>
                            <w:proofErr w:type="gramStart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Share .</w:t>
                            </w:r>
                            <w:proofErr w:type="gramEnd"/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……..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>8</w:t>
                            </w:r>
                          </w:p>
                          <w:p w14:paraId="6E27E175" w14:textId="5088090E" w:rsidR="00870991" w:rsidRPr="006B2AD3" w:rsidRDefault="00870991" w:rsidP="00E7154D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Noticeboard …………….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 xml:space="preserve"> 9</w:t>
                            </w:r>
                          </w:p>
                          <w:p w14:paraId="376CD791" w14:textId="78461CD8" w:rsidR="00870991" w:rsidRDefault="00870991" w:rsidP="002D680C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Laughing Matters 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  <w:t>…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>10</w:t>
                            </w:r>
                          </w:p>
                          <w:p w14:paraId="7CD25F3D" w14:textId="490AE7DF" w:rsidR="00870991" w:rsidRPr="00501484" w:rsidRDefault="00870991" w:rsidP="00501484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>Spotlight …………………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>11</w:t>
                            </w:r>
                          </w:p>
                          <w:p w14:paraId="6497A2B8" w14:textId="3780FACA" w:rsidR="00870991" w:rsidRDefault="00870991" w:rsidP="002D680C">
                            <w:pPr>
                              <w:pStyle w:val="Subtitle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Word Search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 xml:space="preserve"> ……………</w:t>
                            </w:r>
                            <w:r w:rsidRPr="006B2AD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2A2F3B">
                              <w:rPr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  <w:p w14:paraId="571A5210" w14:textId="77777777" w:rsidR="00870991" w:rsidRPr="00E223FF" w:rsidRDefault="00870991" w:rsidP="00E223FF"/>
                          <w:p w14:paraId="508A4C22" w14:textId="77777777" w:rsidR="00870991" w:rsidRPr="006B2AD3" w:rsidRDefault="00870991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CF75460" w14:textId="77777777" w:rsidR="00870991" w:rsidRPr="006B2AD3" w:rsidRDefault="00870991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9C797F2" w14:textId="77777777" w:rsidR="00870991" w:rsidRPr="006B2AD3" w:rsidRDefault="00870991" w:rsidP="002D68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CCB906" w14:textId="5ED36072" w:rsidR="00870991" w:rsidRPr="006B2AD3" w:rsidRDefault="00870991" w:rsidP="00E7154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6D6573D" w14:textId="2CCB4AFD" w:rsidR="002B21AB" w:rsidRDefault="002B21AB" w:rsidP="00056274">
      <w:pPr>
        <w:spacing w:line="276" w:lineRule="auto"/>
        <w:rPr>
          <w:sz w:val="26"/>
          <w:szCs w:val="26"/>
        </w:rPr>
      </w:pPr>
    </w:p>
    <w:p w14:paraId="0C2274A8" w14:textId="7F87FB16" w:rsidR="00746126" w:rsidRDefault="00BD6651" w:rsidP="00056274">
      <w:pPr>
        <w:spacing w:line="276" w:lineRule="auto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5A2B15B6" wp14:editId="2094A2CD">
            <wp:simplePos x="0" y="0"/>
            <wp:positionH relativeFrom="column">
              <wp:posOffset>4091940</wp:posOffset>
            </wp:positionH>
            <wp:positionV relativeFrom="paragraph">
              <wp:posOffset>0</wp:posOffset>
            </wp:positionV>
            <wp:extent cx="2662555" cy="2662555"/>
            <wp:effectExtent l="0" t="0" r="4445" b="4445"/>
            <wp:wrapSquare wrapText="bothSides"/>
            <wp:docPr id="2061307439" name="Picture 3" descr="A cartoon sun with arm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07439" name="Picture 3" descr="A cartoon sun with arms and leg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EFB" w:rsidRPr="00874CA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620AAB" wp14:editId="0B8E0D8F">
                <wp:simplePos x="0" y="0"/>
                <wp:positionH relativeFrom="column">
                  <wp:posOffset>-101600</wp:posOffset>
                </wp:positionH>
                <wp:positionV relativeFrom="paragraph">
                  <wp:posOffset>0</wp:posOffset>
                </wp:positionV>
                <wp:extent cx="3314700" cy="6191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7717E" w14:textId="62C67C70" w:rsidR="00870991" w:rsidRPr="00746126" w:rsidRDefault="00870991" w:rsidP="00877B58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0" w:name="_Toc44283858"/>
                            <w:bookmarkStart w:id="1" w:name="_Toc44283931"/>
                            <w:r>
                              <w:rPr>
                                <w:sz w:val="80"/>
                                <w:szCs w:val="80"/>
                              </w:rPr>
                              <w:t>Editor’s Desk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20AAB" id="Text Box 3" o:spid="_x0000_s1028" type="#_x0000_t202" style="position:absolute;margin-left:-8pt;margin-top:0;width:261pt;height:4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" filled="f" stroked="f" strokeweight=".5pt">
                <v:textbox inset="0,0,,0">
                  <w:txbxContent>
                    <w:p w14:paraId="5877717E" w14:textId="62C67C70" w:rsidR="00870991" w:rsidRPr="00746126" w:rsidRDefault="00870991" w:rsidP="00877B58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2" w:name="_Toc44283858"/>
                      <w:bookmarkStart w:id="3" w:name="_Toc44283931"/>
                      <w:r>
                        <w:rPr>
                          <w:sz w:val="80"/>
                          <w:szCs w:val="80"/>
                        </w:rPr>
                        <w:t>Editor’s Desk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8BE4F" w14:textId="77777777" w:rsidR="00BD6651" w:rsidRDefault="00BD6651" w:rsidP="00056274">
      <w:pPr>
        <w:spacing w:after="240" w:line="276" w:lineRule="auto"/>
        <w:ind w:left="-142"/>
        <w:rPr>
          <w:sz w:val="26"/>
          <w:szCs w:val="26"/>
        </w:rPr>
      </w:pPr>
    </w:p>
    <w:p w14:paraId="0959D8E5" w14:textId="77777777" w:rsidR="00BD6651" w:rsidRDefault="00BD6651" w:rsidP="00056274">
      <w:pPr>
        <w:spacing w:after="240" w:line="276" w:lineRule="auto"/>
        <w:ind w:left="-142"/>
        <w:rPr>
          <w:sz w:val="26"/>
          <w:szCs w:val="26"/>
        </w:rPr>
      </w:pPr>
    </w:p>
    <w:p w14:paraId="42121B61" w14:textId="4A49B963" w:rsidR="00CC5EFB" w:rsidRDefault="00877B58" w:rsidP="00056274">
      <w:pPr>
        <w:spacing w:after="240" w:line="276" w:lineRule="auto"/>
        <w:ind w:left="-142"/>
        <w:rPr>
          <w:sz w:val="26"/>
          <w:szCs w:val="26"/>
        </w:rPr>
      </w:pPr>
      <w:r w:rsidRPr="00746126">
        <w:rPr>
          <w:sz w:val="26"/>
          <w:szCs w:val="26"/>
        </w:rPr>
        <w:t>Hello Residents, Families and Friends</w:t>
      </w:r>
      <w:r w:rsidR="00746126" w:rsidRPr="00746126">
        <w:rPr>
          <w:sz w:val="26"/>
          <w:szCs w:val="26"/>
        </w:rPr>
        <w:t>!</w:t>
      </w:r>
    </w:p>
    <w:p w14:paraId="32009FFD" w14:textId="3616CC95" w:rsidR="00CC5EFB" w:rsidRDefault="00BD6651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Happy April! Another new month greets </w:t>
      </w:r>
      <w:r w:rsidR="00794123">
        <w:rPr>
          <w:sz w:val="26"/>
          <w:szCs w:val="26"/>
        </w:rPr>
        <w:t>us,</w:t>
      </w:r>
      <w:r>
        <w:rPr>
          <w:sz w:val="26"/>
          <w:szCs w:val="26"/>
        </w:rPr>
        <w:t xml:space="preserve"> and this one is full of more sunshine, flowers, and blue skies. There is so much to </w:t>
      </w:r>
      <w:r w:rsidR="000D3D77">
        <w:rPr>
          <w:sz w:val="26"/>
          <w:szCs w:val="26"/>
        </w:rPr>
        <w:t>celebrate,</w:t>
      </w:r>
      <w:r>
        <w:rPr>
          <w:sz w:val="26"/>
          <w:szCs w:val="26"/>
        </w:rPr>
        <w:t xml:space="preserve"> and I hope you’ll join us for any of our events this month.</w:t>
      </w:r>
    </w:p>
    <w:p w14:paraId="00B354F5" w14:textId="0E85C81A" w:rsidR="00BD6651" w:rsidRDefault="00B11265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Please welcome Sherry and Darcie as the Directors of Resident Care. You will recognize them from around the lodge. </w:t>
      </w:r>
    </w:p>
    <w:p w14:paraId="6961A967" w14:textId="21FA8D60" w:rsidR="00495DCF" w:rsidRDefault="00B11265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 xml:space="preserve">We </w:t>
      </w:r>
      <w:r w:rsidR="00BD6651">
        <w:rPr>
          <w:sz w:val="26"/>
          <w:szCs w:val="26"/>
        </w:rPr>
        <w:t xml:space="preserve">hope to see you </w:t>
      </w:r>
      <w:r w:rsidR="000D3D77">
        <w:rPr>
          <w:sz w:val="26"/>
          <w:szCs w:val="26"/>
        </w:rPr>
        <w:t>at</w:t>
      </w:r>
      <w:r w:rsidR="00BD6651">
        <w:rPr>
          <w:sz w:val="26"/>
          <w:szCs w:val="26"/>
        </w:rPr>
        <w:t xml:space="preserve"> any of our events this month– the more, the merrier!</w:t>
      </w:r>
    </w:p>
    <w:p w14:paraId="3D48EE2E" w14:textId="380196A2" w:rsidR="00CC5EFB" w:rsidRPr="00ED27A8" w:rsidRDefault="00BD6651" w:rsidP="00056274">
      <w:pPr>
        <w:spacing w:after="240" w:line="276" w:lineRule="auto"/>
        <w:ind w:left="-142"/>
        <w:rPr>
          <w:sz w:val="26"/>
          <w:szCs w:val="26"/>
        </w:rPr>
      </w:pPr>
      <w:r>
        <w:rPr>
          <w:sz w:val="26"/>
          <w:szCs w:val="26"/>
        </w:rPr>
        <w:t>To keeping things beautiful,</w:t>
      </w:r>
      <w:r w:rsidR="00746126">
        <w:rPr>
          <w:sz w:val="26"/>
          <w:szCs w:val="26"/>
        </w:rPr>
        <w:t xml:space="preserve"> </w:t>
      </w:r>
      <w:r w:rsidR="00746126">
        <w:rPr>
          <w:sz w:val="26"/>
          <w:szCs w:val="26"/>
        </w:rPr>
        <w:br/>
      </w:r>
      <w:r w:rsidR="008B1C4B">
        <w:rPr>
          <w:rFonts w:ascii="Freestyle Script" w:hAnsi="Freestyle Script"/>
          <w:sz w:val="60"/>
          <w:szCs w:val="60"/>
        </w:rPr>
        <w:t>Darcie and Sherry</w:t>
      </w:r>
    </w:p>
    <w:p w14:paraId="31903FE1" w14:textId="7E533409" w:rsidR="00877B58" w:rsidRPr="00CC5EFB" w:rsidRDefault="00056274" w:rsidP="00056274">
      <w:pPr>
        <w:spacing w:after="240" w:line="276" w:lineRule="auto"/>
        <w:rPr>
          <w:rFonts w:ascii="Freestyle Script" w:hAnsi="Freestyle Script"/>
          <w:sz w:val="60"/>
          <w:szCs w:val="60"/>
        </w:rPr>
      </w:pPr>
      <w:r w:rsidRPr="00495DCF">
        <w:rPr>
          <w:rFonts w:ascii="Freestyle Script" w:hAnsi="Freestyle Script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5D9E35" wp14:editId="55B11504">
                <wp:simplePos x="0" y="0"/>
                <wp:positionH relativeFrom="margin">
                  <wp:posOffset>3724275</wp:posOffset>
                </wp:positionH>
                <wp:positionV relativeFrom="paragraph">
                  <wp:posOffset>544830</wp:posOffset>
                </wp:positionV>
                <wp:extent cx="2924175" cy="2733675"/>
                <wp:effectExtent l="0" t="0" r="28575" b="28575"/>
                <wp:wrapSquare wrapText="bothSides"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733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857D" w14:textId="38B995BF" w:rsidR="00870991" w:rsidRPr="00843FC7" w:rsidRDefault="00870991" w:rsidP="00843FC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3FC7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Quote of the Day</w:t>
                            </w:r>
                          </w:p>
                          <w:p w14:paraId="656402CD" w14:textId="384B095D" w:rsidR="00870991" w:rsidRPr="005436F0" w:rsidRDefault="00870991" w:rsidP="00C473B8">
                            <w:pPr>
                              <w:jc w:val="center"/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</w:pPr>
                            <w:r w:rsidRPr="00C1641A">
                              <w:rPr>
                                <w:rFonts w:ascii="Freestyle Script" w:hAnsi="Freestyle Script"/>
                                <w:sz w:val="40"/>
                                <w:szCs w:val="40"/>
                              </w:rPr>
                              <w:br/>
                            </w:r>
                            <w:r w:rsidR="00BD6651"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  <w:t>The earth laughs in flowers</w:t>
                            </w:r>
                            <w:r w:rsidR="005436F0" w:rsidRPr="005436F0">
                              <w:rPr>
                                <w:rFonts w:ascii="Lucida Handwriting" w:hAnsi="Lucida Handwriting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54092AB" w14:textId="77777777" w:rsidR="00870991" w:rsidRDefault="00870991" w:rsidP="004A3E53">
                            <w:pPr>
                              <w:jc w:val="center"/>
                              <w:rPr>
                                <w:rFonts w:ascii="Lucida Handwriting" w:hAnsi="Lucida Handwriting"/>
                                <w:sz w:val="36"/>
                                <w:szCs w:val="36"/>
                              </w:rPr>
                            </w:pPr>
                          </w:p>
                          <w:p w14:paraId="65D160CE" w14:textId="5E9290C1" w:rsidR="00870991" w:rsidRPr="001D6284" w:rsidRDefault="00870991" w:rsidP="004A3E53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A3E53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BD6651">
                              <w:rPr>
                                <w:sz w:val="30"/>
                                <w:szCs w:val="30"/>
                              </w:rPr>
                              <w:t>Ralph Waldo Emerson</w:t>
                            </w:r>
                            <w:r w:rsidRPr="001D6284">
                              <w:rPr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D9E35" id="Text Box 2" o:spid="_x0000_s1029" style="position:absolute;margin-left:293.25pt;margin-top:42.9pt;width:230.25pt;height:21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" fillcolor="#f2f2f2 [3052]" strokecolor="#cfcdcd [2894]">
                <v:stroke joinstyle="miter"/>
                <v:textbox>
                  <w:txbxContent>
                    <w:p w14:paraId="349D857D" w14:textId="38B995BF" w:rsidR="00870991" w:rsidRPr="00843FC7" w:rsidRDefault="00870991" w:rsidP="00843FC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843FC7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Quote of the Day</w:t>
                      </w:r>
                    </w:p>
                    <w:p w14:paraId="656402CD" w14:textId="384B095D" w:rsidR="00870991" w:rsidRPr="005436F0" w:rsidRDefault="00870991" w:rsidP="00C473B8">
                      <w:pPr>
                        <w:jc w:val="center"/>
                        <w:rPr>
                          <w:rFonts w:ascii="Lucida Handwriting" w:hAnsi="Lucida Handwriting"/>
                          <w:sz w:val="32"/>
                          <w:szCs w:val="32"/>
                        </w:rPr>
                      </w:pPr>
                      <w:r w:rsidRPr="00C1641A">
                        <w:rPr>
                          <w:rFonts w:ascii="Freestyle Script" w:hAnsi="Freestyle Script"/>
                          <w:sz w:val="40"/>
                          <w:szCs w:val="40"/>
                        </w:rPr>
                        <w:br/>
                      </w:r>
                      <w:r w:rsidR="00BD6651">
                        <w:rPr>
                          <w:rFonts w:ascii="Lucida Handwriting" w:hAnsi="Lucida Handwriting"/>
                          <w:sz w:val="32"/>
                          <w:szCs w:val="32"/>
                        </w:rPr>
                        <w:t>The earth laughs in flowers</w:t>
                      </w:r>
                      <w:r w:rsidR="005436F0" w:rsidRPr="005436F0">
                        <w:rPr>
                          <w:rFonts w:ascii="Lucida Handwriting" w:hAnsi="Lucida Handwriting"/>
                          <w:sz w:val="32"/>
                          <w:szCs w:val="32"/>
                        </w:rPr>
                        <w:t>.</w:t>
                      </w:r>
                    </w:p>
                    <w:p w14:paraId="154092AB" w14:textId="77777777" w:rsidR="00870991" w:rsidRDefault="00870991" w:rsidP="004A3E53">
                      <w:pPr>
                        <w:jc w:val="center"/>
                        <w:rPr>
                          <w:rFonts w:ascii="Lucida Handwriting" w:hAnsi="Lucida Handwriting"/>
                          <w:sz w:val="36"/>
                          <w:szCs w:val="36"/>
                        </w:rPr>
                      </w:pPr>
                    </w:p>
                    <w:p w14:paraId="65D160CE" w14:textId="5E9290C1" w:rsidR="00870991" w:rsidRPr="001D6284" w:rsidRDefault="00870991" w:rsidP="004A3E53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A3E53">
                        <w:rPr>
                          <w:sz w:val="30"/>
                          <w:szCs w:val="30"/>
                        </w:rPr>
                        <w:t xml:space="preserve">– </w:t>
                      </w:r>
                      <w:r w:rsidR="00BD6651">
                        <w:rPr>
                          <w:sz w:val="30"/>
                          <w:szCs w:val="30"/>
                        </w:rPr>
                        <w:t>Ralph Waldo Emerson</w:t>
                      </w:r>
                      <w:r w:rsidRPr="001D6284">
                        <w:rPr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495DCF">
        <w:rPr>
          <w:rFonts w:ascii="Freestyle Script" w:hAnsi="Freestyle Script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75B834" wp14:editId="3FCABED6">
                <wp:simplePos x="0" y="0"/>
                <wp:positionH relativeFrom="margin">
                  <wp:posOffset>228600</wp:posOffset>
                </wp:positionH>
                <wp:positionV relativeFrom="paragraph">
                  <wp:posOffset>525780</wp:posOffset>
                </wp:positionV>
                <wp:extent cx="2924175" cy="2667000"/>
                <wp:effectExtent l="0" t="0" r="28575" b="1905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667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DF69" w14:textId="157FFF01" w:rsidR="00870991" w:rsidRPr="00843FC7" w:rsidRDefault="003A33ED" w:rsidP="00843FC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April</w:t>
                            </w:r>
                            <w:r w:rsidR="0087099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Trivia</w:t>
                            </w:r>
                          </w:p>
                          <w:p w14:paraId="6D39988C" w14:textId="73BD3774" w:rsidR="00870991" w:rsidRPr="00495DCF" w:rsidRDefault="0087099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12EC29" w14:textId="77777777" w:rsidR="00870991" w:rsidRPr="00870991" w:rsidRDefault="00870991" w:rsidP="0087099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70991">
                              <w:rPr>
                                <w:sz w:val="26"/>
                                <w:szCs w:val="26"/>
                              </w:rPr>
                              <w:t>It is thought that the name April comes from the Latin word "to open" and describes the trees opening at springtime.</w:t>
                            </w:r>
                          </w:p>
                          <w:p w14:paraId="23FAB9B0" w14:textId="77777777" w:rsidR="00870991" w:rsidRPr="00870991" w:rsidRDefault="00870991" w:rsidP="0087099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DC5EF65" w14:textId="04EE0225" w:rsidR="00870991" w:rsidRDefault="00870991" w:rsidP="00CC5EFB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Zodiac signs: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Aries &amp; Taurus</w:t>
                            </w:r>
                            <w:r w:rsidRPr="00CC5EF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495DCF">
                              <w:rPr>
                                <w:sz w:val="26"/>
                                <w:szCs w:val="26"/>
                              </w:rPr>
                              <w:t xml:space="preserve">Birthstone: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Diamond</w:t>
                            </w:r>
                          </w:p>
                          <w:p w14:paraId="67782C58" w14:textId="65911FE1" w:rsidR="00870991" w:rsidRPr="00495DCF" w:rsidRDefault="00870991" w:rsidP="00CC5EF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95DCF">
                              <w:rPr>
                                <w:sz w:val="26"/>
                                <w:szCs w:val="26"/>
                              </w:rPr>
                              <w:t xml:space="preserve">Flower: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Daisy &amp; Sweet Pea</w:t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5B834" id="_x0000_s1030" style="position:absolute;margin-left:18pt;margin-top:41.4pt;width:230.25pt;height:21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" fillcolor="#d1f3f6 [660]" strokecolor="#26bfce [3204]">
                <v:stroke joinstyle="miter"/>
                <v:textbox inset="2.5mm">
                  <w:txbxContent>
                    <w:p w14:paraId="100EDF69" w14:textId="157FFF01" w:rsidR="00870991" w:rsidRPr="00843FC7" w:rsidRDefault="003A33ED" w:rsidP="00843FC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April</w:t>
                      </w:r>
                      <w:r w:rsidR="0087099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 Trivia</w:t>
                      </w:r>
                    </w:p>
                    <w:p w14:paraId="6D39988C" w14:textId="73BD3774" w:rsidR="00870991" w:rsidRPr="00495DCF" w:rsidRDefault="0087099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F12EC29" w14:textId="77777777" w:rsidR="00870991" w:rsidRPr="00870991" w:rsidRDefault="00870991" w:rsidP="0087099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870991">
                        <w:rPr>
                          <w:sz w:val="26"/>
                          <w:szCs w:val="26"/>
                        </w:rPr>
                        <w:t>It is thought that the name April comes from the Latin word "to open" and describes the trees opening at springtime.</w:t>
                      </w:r>
                    </w:p>
                    <w:p w14:paraId="23FAB9B0" w14:textId="77777777" w:rsidR="00870991" w:rsidRPr="00870991" w:rsidRDefault="00870991" w:rsidP="0087099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6DC5EF65" w14:textId="04EE0225" w:rsidR="00870991" w:rsidRDefault="00870991" w:rsidP="00CC5EFB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Zodiac signs: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Aries &amp; Taurus</w:t>
                      </w:r>
                      <w:r w:rsidRPr="00CC5EFB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495DCF">
                        <w:rPr>
                          <w:sz w:val="26"/>
                          <w:szCs w:val="26"/>
                        </w:rPr>
                        <w:t xml:space="preserve">Birthstone: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Diamond</w:t>
                      </w:r>
                    </w:p>
                    <w:p w14:paraId="67782C58" w14:textId="65911FE1" w:rsidR="00870991" w:rsidRPr="00495DCF" w:rsidRDefault="00870991" w:rsidP="00CC5EF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495DCF">
                        <w:rPr>
                          <w:sz w:val="26"/>
                          <w:szCs w:val="26"/>
                        </w:rPr>
                        <w:t xml:space="preserve">Flower: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Daisy &amp; Sweet Pea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77B58">
        <w:br w:type="page"/>
      </w:r>
    </w:p>
    <w:p w14:paraId="377944A9" w14:textId="7DA9C920" w:rsidR="00AC251B" w:rsidRDefault="00AC251B" w:rsidP="00AC251B">
      <w:pPr>
        <w:pStyle w:val="NormalWeb"/>
      </w:pPr>
    </w:p>
    <w:p w14:paraId="30BB5132" w14:textId="02797A63" w:rsidR="00B06585" w:rsidRDefault="00473423" w:rsidP="00AC251B">
      <w:pPr>
        <w:pStyle w:val="NormalWeb"/>
      </w:pPr>
      <w:r w:rsidRPr="00473423">
        <w:rPr>
          <w:noProof/>
        </w:rPr>
        <w:drawing>
          <wp:inline distT="0" distB="0" distL="0" distR="0" wp14:anchorId="21A66101" wp14:editId="3EFA2E32">
            <wp:extent cx="5943600" cy="628650"/>
            <wp:effectExtent l="0" t="0" r="0" b="0"/>
            <wp:docPr id="16965494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EDF9" w14:textId="0AA80F28" w:rsidR="00641B4B" w:rsidRDefault="00F36AB0" w:rsidP="00AC251B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942610C" wp14:editId="04298E30">
                <wp:simplePos x="0" y="0"/>
                <wp:positionH relativeFrom="margin">
                  <wp:posOffset>57150</wp:posOffset>
                </wp:positionH>
                <wp:positionV relativeFrom="paragraph">
                  <wp:posOffset>191770</wp:posOffset>
                </wp:positionV>
                <wp:extent cx="3971925" cy="2486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9204" w14:textId="3AF4E797" w:rsidR="00641B4B" w:rsidRPr="00F36AB0" w:rsidRDefault="00641B4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36AB0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In April, we celebrate Birthdays with:</w:t>
                            </w:r>
                          </w:p>
                          <w:p w14:paraId="638AD83C" w14:textId="77777777" w:rsidR="00641B4B" w:rsidRPr="006979BB" w:rsidRDefault="00641B4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972ECB" w14:textId="21CF40D1" w:rsidR="00641B4B" w:rsidRPr="006979BB" w:rsidRDefault="00641B4B" w:rsidP="006979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April 9 – Doris C (Resident)</w:t>
                            </w:r>
                          </w:p>
                          <w:p w14:paraId="5216237A" w14:textId="0C244E28" w:rsidR="00641B4B" w:rsidRPr="006979BB" w:rsidRDefault="00641B4B" w:rsidP="006979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April 10 – Gladys C (Resident)</w:t>
                            </w:r>
                          </w:p>
                          <w:p w14:paraId="1912FC51" w14:textId="77777777" w:rsidR="003422B3" w:rsidRDefault="00641B4B" w:rsidP="006979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April 26 - Alma (Re</w:t>
                            </w:r>
                          </w:p>
                          <w:p w14:paraId="40551B26" w14:textId="7A0125C5" w:rsidR="00641B4B" w:rsidRPr="006979BB" w:rsidRDefault="00641B4B" w:rsidP="006979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sident</w:t>
                            </w:r>
                            <w:proofErr w:type="spellEnd"/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B91C9F2" w14:textId="2C14AAA2" w:rsidR="00641B4B" w:rsidRDefault="00641B4B" w:rsidP="006979B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April 28 – Jeanette (Resident</w:t>
                            </w:r>
                            <w:r w:rsidR="006979B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AC544B9" w14:textId="77777777" w:rsidR="00F36AB0" w:rsidRDefault="00F36AB0" w:rsidP="00F36AB0">
                            <w:pPr>
                              <w:pStyle w:val="ListParagraph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E5A59F8" w14:textId="748EE6B2" w:rsidR="00F36AB0" w:rsidRPr="00F36AB0" w:rsidRDefault="00F36AB0" w:rsidP="00F36AB0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6AB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Please wish these beautiful people a Happy Birthday on their special day!</w:t>
                            </w:r>
                          </w:p>
                          <w:p w14:paraId="213F9DC3" w14:textId="10FA30DA" w:rsidR="006979BB" w:rsidRPr="006979BB" w:rsidRDefault="006979BB" w:rsidP="006979B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610C" id="_x0000_s1031" type="#_x0000_t202" style="position:absolute;margin-left:4.5pt;margin-top:15.1pt;width:312.75pt;height:195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">
                <v:textbox>
                  <w:txbxContent>
                    <w:p w14:paraId="29B39204" w14:textId="3AF4E797" w:rsidR="00641B4B" w:rsidRPr="00F36AB0" w:rsidRDefault="00641B4B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36AB0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In April, we celebrate Birthdays with:</w:t>
                      </w:r>
                    </w:p>
                    <w:p w14:paraId="638AD83C" w14:textId="77777777" w:rsidR="00641B4B" w:rsidRPr="006979BB" w:rsidRDefault="00641B4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972ECB" w14:textId="21CF40D1" w:rsidR="00641B4B" w:rsidRPr="006979BB" w:rsidRDefault="00641B4B" w:rsidP="006979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April 9 – Doris C (Resident)</w:t>
                      </w:r>
                    </w:p>
                    <w:p w14:paraId="5216237A" w14:textId="0C244E28" w:rsidR="00641B4B" w:rsidRPr="006979BB" w:rsidRDefault="00641B4B" w:rsidP="006979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April 10 – Gladys C (Resident)</w:t>
                      </w:r>
                    </w:p>
                    <w:p w14:paraId="1912FC51" w14:textId="77777777" w:rsidR="003422B3" w:rsidRDefault="00641B4B" w:rsidP="006979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April 26 - Alma (Re</w:t>
                      </w:r>
                    </w:p>
                    <w:p w14:paraId="40551B26" w14:textId="7A0125C5" w:rsidR="00641B4B" w:rsidRPr="006979BB" w:rsidRDefault="00641B4B" w:rsidP="006979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sident</w:t>
                      </w:r>
                      <w:proofErr w:type="spellEnd"/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2B91C9F2" w14:textId="2C14AAA2" w:rsidR="00641B4B" w:rsidRDefault="00641B4B" w:rsidP="006979B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979BB">
                        <w:rPr>
                          <w:b/>
                          <w:bCs/>
                          <w:sz w:val="32"/>
                          <w:szCs w:val="32"/>
                        </w:rPr>
                        <w:t>April 28 – Jeanette (Resident</w:t>
                      </w:r>
                      <w:r w:rsidR="006979BB"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2AC544B9" w14:textId="77777777" w:rsidR="00F36AB0" w:rsidRDefault="00F36AB0" w:rsidP="00F36AB0">
                      <w:pPr>
                        <w:pStyle w:val="ListParagraph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E5A59F8" w14:textId="748EE6B2" w:rsidR="00F36AB0" w:rsidRPr="00F36AB0" w:rsidRDefault="00F36AB0" w:rsidP="00F36AB0">
                      <w:pPr>
                        <w:ind w:left="360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6AB0">
                        <w:rPr>
                          <w:b/>
                          <w:bCs/>
                          <w:sz w:val="32"/>
                          <w:szCs w:val="32"/>
                        </w:rPr>
                        <w:t>Please wish these beautiful people a Happy Birthday on their special day!</w:t>
                      </w:r>
                    </w:p>
                    <w:p w14:paraId="213F9DC3" w14:textId="10FA30DA" w:rsidR="006979BB" w:rsidRPr="006979BB" w:rsidRDefault="006979BB" w:rsidP="006979B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79BB">
        <w:rPr>
          <w:noProof/>
        </w:rPr>
        <w:drawing>
          <wp:inline distT="0" distB="0" distL="0" distR="0" wp14:anchorId="05FD6D77" wp14:editId="3025872D">
            <wp:extent cx="2781300" cy="2162175"/>
            <wp:effectExtent l="0" t="0" r="0" b="9525"/>
            <wp:docPr id="1647662543" name="Picture 6" descr="A group of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62543" name="Picture 6" descr="A group of balloons and confett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74" cy="216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BE050" w14:textId="63AB5719" w:rsidR="00641B4B" w:rsidRDefault="00641B4B" w:rsidP="00AC251B">
      <w:pPr>
        <w:pStyle w:val="NormalWeb"/>
      </w:pPr>
    </w:p>
    <w:p w14:paraId="5DDB5179" w14:textId="07F1781F" w:rsidR="00646D2E" w:rsidRDefault="00646D2E" w:rsidP="00AC251B">
      <w:pPr>
        <w:pStyle w:val="NormalWeb"/>
      </w:pPr>
    </w:p>
    <w:p w14:paraId="13CF7854" w14:textId="4E49ABEC" w:rsidR="00646D2E" w:rsidRDefault="00646D2E" w:rsidP="00AC251B">
      <w:pPr>
        <w:pStyle w:val="NormalWeb"/>
      </w:pPr>
    </w:p>
    <w:p w14:paraId="7767AB6A" w14:textId="77777777" w:rsidR="00646D2E" w:rsidRDefault="00646D2E" w:rsidP="00AC251B">
      <w:pPr>
        <w:pStyle w:val="NormalWeb"/>
      </w:pPr>
    </w:p>
    <w:p w14:paraId="1B80642E" w14:textId="77777777" w:rsidR="00646D2E" w:rsidRDefault="00646D2E" w:rsidP="00AC251B">
      <w:pPr>
        <w:pStyle w:val="NormalWeb"/>
      </w:pPr>
    </w:p>
    <w:p w14:paraId="5BD42C06" w14:textId="7B55518D" w:rsidR="00646D2E" w:rsidRDefault="00646D2E" w:rsidP="00AC251B">
      <w:pPr>
        <w:pStyle w:val="NormalWeb"/>
      </w:pPr>
    </w:p>
    <w:p w14:paraId="0ED218A2" w14:textId="77777777" w:rsidR="00646D2E" w:rsidRDefault="00646D2E" w:rsidP="00AC251B">
      <w:pPr>
        <w:pStyle w:val="NormalWeb"/>
      </w:pPr>
    </w:p>
    <w:p w14:paraId="1D78F95C" w14:textId="77777777" w:rsidR="00646D2E" w:rsidRDefault="00646D2E" w:rsidP="00AC251B">
      <w:pPr>
        <w:pStyle w:val="NormalWeb"/>
      </w:pPr>
    </w:p>
    <w:p w14:paraId="1F1D7E2D" w14:textId="77777777" w:rsidR="00646D2E" w:rsidRDefault="00646D2E" w:rsidP="00AC251B">
      <w:pPr>
        <w:pStyle w:val="NormalWeb"/>
      </w:pPr>
    </w:p>
    <w:p w14:paraId="46FF56B1" w14:textId="77777777" w:rsidR="00646D2E" w:rsidRDefault="00646D2E" w:rsidP="00AC251B">
      <w:pPr>
        <w:pStyle w:val="NormalWeb"/>
      </w:pPr>
    </w:p>
    <w:p w14:paraId="3CE32DE1" w14:textId="77777777" w:rsidR="00646D2E" w:rsidRDefault="00646D2E" w:rsidP="00AC251B">
      <w:pPr>
        <w:pStyle w:val="NormalWeb"/>
      </w:pPr>
    </w:p>
    <w:p w14:paraId="7C11799E" w14:textId="77777777" w:rsidR="00646D2E" w:rsidRDefault="00646D2E" w:rsidP="00AC251B">
      <w:pPr>
        <w:pStyle w:val="NormalWeb"/>
      </w:pPr>
    </w:p>
    <w:p w14:paraId="00A4BA86" w14:textId="77777777" w:rsidR="00646D2E" w:rsidRDefault="00646D2E" w:rsidP="00AC251B">
      <w:pPr>
        <w:pStyle w:val="NormalWeb"/>
      </w:pPr>
    </w:p>
    <w:p w14:paraId="3798AA9C" w14:textId="77777777" w:rsidR="00646D2E" w:rsidRDefault="00646D2E" w:rsidP="00AC251B">
      <w:pPr>
        <w:pStyle w:val="NormalWeb"/>
      </w:pPr>
    </w:p>
    <w:p w14:paraId="0BD1AD6B" w14:textId="77777777" w:rsidR="00646D2E" w:rsidRDefault="00646D2E" w:rsidP="00AC251B">
      <w:pPr>
        <w:pStyle w:val="NormalWeb"/>
      </w:pPr>
    </w:p>
    <w:p w14:paraId="0A3BEACF" w14:textId="77777777" w:rsidR="00646D2E" w:rsidRDefault="00646D2E" w:rsidP="00AC251B">
      <w:pPr>
        <w:pStyle w:val="NormalWeb"/>
      </w:pPr>
    </w:p>
    <w:p w14:paraId="5D485B3B" w14:textId="3A183910" w:rsidR="00C74D6A" w:rsidRDefault="00473423" w:rsidP="00AC251B">
      <w:pPr>
        <w:pStyle w:val="NormalWeb"/>
      </w:pPr>
      <w:r>
        <w:t xml:space="preserve">                                         </w:t>
      </w:r>
    </w:p>
    <w:p w14:paraId="51920331" w14:textId="77777777" w:rsidR="00C67613" w:rsidRDefault="00D7623C" w:rsidP="00056274">
      <w:pPr>
        <w:spacing w:line="276" w:lineRule="auto"/>
        <w:rPr>
          <w:sz w:val="26"/>
          <w:szCs w:val="26"/>
        </w:rPr>
      </w:pPr>
      <w:r w:rsidRPr="00874CA3">
        <w:rPr>
          <w:noProof/>
        </w:rPr>
        <w:lastRenderedPageBreak/>
        <mc:AlternateContent>
          <mc:Choice Requires="wps">
            <w:drawing>
              <wp:inline distT="0" distB="0" distL="0" distR="0" wp14:anchorId="5027AB2E" wp14:editId="0C1907FF">
                <wp:extent cx="6743700" cy="619125"/>
                <wp:effectExtent l="0" t="0" r="0" b="9525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F4F1A" w14:textId="633A5095" w:rsidR="00870991" w:rsidRDefault="00415445" w:rsidP="00D7623C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Month in Review</w:t>
                            </w:r>
                          </w:p>
                          <w:p w14:paraId="43FABDC1" w14:textId="77777777" w:rsidR="00C67613" w:rsidRDefault="00C67613" w:rsidP="00C67613"/>
                          <w:p w14:paraId="2B87E963" w14:textId="77777777" w:rsidR="00C67613" w:rsidRPr="00C67613" w:rsidRDefault="00C67613" w:rsidP="00C67613"/>
                          <w:p w14:paraId="7530CCA3" w14:textId="77777777" w:rsidR="00C67613" w:rsidRPr="00C67613" w:rsidRDefault="00C67613" w:rsidP="00C67613"/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27AB2E" id="Text Box 7" o:spid="_x0000_s1032" type="#_x0000_t202" style="width:531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" filled="f" stroked="f" strokeweight=".5pt">
                <v:textbox inset="0,0,,0">
                  <w:txbxContent>
                    <w:p w14:paraId="287F4F1A" w14:textId="633A5095" w:rsidR="00870991" w:rsidRDefault="00415445" w:rsidP="00D7623C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Month in Review</w:t>
                      </w:r>
                    </w:p>
                    <w:p w14:paraId="43FABDC1" w14:textId="77777777" w:rsidR="00C67613" w:rsidRDefault="00C67613" w:rsidP="00C67613"/>
                    <w:p w14:paraId="2B87E963" w14:textId="77777777" w:rsidR="00C67613" w:rsidRPr="00C67613" w:rsidRDefault="00C67613" w:rsidP="00C67613"/>
                    <w:p w14:paraId="7530CCA3" w14:textId="77777777" w:rsidR="00C67613" w:rsidRPr="00C67613" w:rsidRDefault="00C67613" w:rsidP="00C67613"/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</w:p>
    <w:p w14:paraId="08B309B0" w14:textId="77777777" w:rsidR="00C67613" w:rsidRDefault="00C67613" w:rsidP="00056274">
      <w:pPr>
        <w:spacing w:line="276" w:lineRule="auto"/>
        <w:rPr>
          <w:sz w:val="26"/>
          <w:szCs w:val="26"/>
        </w:rPr>
      </w:pPr>
    </w:p>
    <w:p w14:paraId="00E9EE91" w14:textId="77777777" w:rsidR="00C67613" w:rsidRDefault="00C67613" w:rsidP="00056274">
      <w:pPr>
        <w:spacing w:line="276" w:lineRule="auto"/>
        <w:rPr>
          <w:sz w:val="26"/>
          <w:szCs w:val="26"/>
        </w:rPr>
      </w:pPr>
    </w:p>
    <w:p w14:paraId="5D4CB325" w14:textId="0AC2105C" w:rsidR="00C67613" w:rsidRDefault="00C67613" w:rsidP="00056274">
      <w:pPr>
        <w:spacing w:line="276" w:lineRule="auto"/>
        <w:rPr>
          <w:sz w:val="26"/>
          <w:szCs w:val="26"/>
        </w:rPr>
      </w:pPr>
      <w:r>
        <w:rPr>
          <w:noProof/>
        </w:rPr>
        <w:drawing>
          <wp:inline distT="0" distB="0" distL="0" distR="0" wp14:anchorId="30A18B31" wp14:editId="4ED30A93">
            <wp:extent cx="3418961" cy="3362325"/>
            <wp:effectExtent l="0" t="0" r="0" b="0"/>
            <wp:docPr id="16683470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24" cy="337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A4D0C" wp14:editId="5E44F4E7">
            <wp:extent cx="2752725" cy="3344545"/>
            <wp:effectExtent l="0" t="0" r="9525" b="8255"/>
            <wp:docPr id="18307042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09" cy="335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EF262" w14:textId="28885127" w:rsidR="00F83713" w:rsidRDefault="00F83713" w:rsidP="00F8371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The ladies</w:t>
      </w:r>
      <w:r w:rsidRPr="00934EC0">
        <w:rPr>
          <w:sz w:val="24"/>
          <w:szCs w:val="24"/>
        </w:rPr>
        <w:t xml:space="preserve"> </w:t>
      </w:r>
      <w:proofErr w:type="gramStart"/>
      <w:r w:rsidRPr="00934EC0">
        <w:rPr>
          <w:sz w:val="24"/>
          <w:szCs w:val="24"/>
        </w:rPr>
        <w:t>enjoying</w:t>
      </w:r>
      <w:proofErr w:type="gramEnd"/>
      <w:r w:rsidRPr="00934EC0">
        <w:rPr>
          <w:sz w:val="24"/>
          <w:szCs w:val="24"/>
        </w:rPr>
        <w:t xml:space="preserve"> </w:t>
      </w:r>
      <w:r>
        <w:rPr>
          <w:sz w:val="24"/>
          <w:szCs w:val="24"/>
        </w:rPr>
        <w:t>playing a tabletop game.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</w:rPr>
        <w:t>Playing Rollerball</w:t>
      </w:r>
    </w:p>
    <w:p w14:paraId="2D156D13" w14:textId="77777777" w:rsidR="00F83713" w:rsidRPr="00934EC0" w:rsidRDefault="00F83713" w:rsidP="00F83713">
      <w:pPr>
        <w:spacing w:line="276" w:lineRule="auto"/>
        <w:rPr>
          <w:sz w:val="24"/>
          <w:szCs w:val="24"/>
        </w:rPr>
      </w:pPr>
    </w:p>
    <w:p w14:paraId="7D5F41F1" w14:textId="77777777" w:rsidR="007911F1" w:rsidRDefault="007911F1" w:rsidP="00056274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279515A6" wp14:editId="72DDF892">
            <wp:simplePos x="177800" y="6160135"/>
            <wp:positionH relativeFrom="column">
              <wp:align>left</wp:align>
            </wp:positionH>
            <wp:positionV relativeFrom="paragraph">
              <wp:align>top</wp:align>
            </wp:positionV>
            <wp:extent cx="2927350" cy="2365375"/>
            <wp:effectExtent l="0" t="4763" r="1588" b="1587"/>
            <wp:wrapSquare wrapText="bothSides"/>
            <wp:docPr id="617709365" name="Picture 617709365" descr="Two women playing pool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09365" name="Picture 617709365" descr="Two women playing pool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3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F5B60" w14:textId="77777777" w:rsidR="007911F1" w:rsidRPr="007911F1" w:rsidRDefault="007911F1" w:rsidP="007911F1">
      <w:pPr>
        <w:rPr>
          <w:sz w:val="26"/>
          <w:szCs w:val="26"/>
        </w:rPr>
      </w:pPr>
    </w:p>
    <w:p w14:paraId="06524D65" w14:textId="19D56AF0" w:rsidR="007911F1" w:rsidRPr="007911F1" w:rsidRDefault="00281B56" w:rsidP="007911F1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0D2299D" wp14:editId="129047B2">
            <wp:simplePos x="0" y="0"/>
            <wp:positionH relativeFrom="margin">
              <wp:posOffset>3877310</wp:posOffset>
            </wp:positionH>
            <wp:positionV relativeFrom="paragraph">
              <wp:posOffset>20955</wp:posOffset>
            </wp:positionV>
            <wp:extent cx="2870200" cy="2301875"/>
            <wp:effectExtent l="150812" t="134938" r="138113" b="157162"/>
            <wp:wrapTight wrapText="bothSides">
              <wp:wrapPolygon edited="0">
                <wp:start x="22615" y="-1415"/>
                <wp:lineTo x="-1039" y="-1415"/>
                <wp:lineTo x="-1039" y="22717"/>
                <wp:lineTo x="22615" y="22717"/>
                <wp:lineTo x="22615" y="-1415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870200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ED28B" w14:textId="7B212324" w:rsidR="007911F1" w:rsidRPr="007911F1" w:rsidRDefault="007911F1" w:rsidP="007911F1">
      <w:pPr>
        <w:rPr>
          <w:sz w:val="26"/>
          <w:szCs w:val="26"/>
        </w:rPr>
      </w:pPr>
    </w:p>
    <w:p w14:paraId="6C4BF551" w14:textId="06635547" w:rsidR="007911F1" w:rsidRPr="007911F1" w:rsidRDefault="007911F1" w:rsidP="007911F1">
      <w:pPr>
        <w:rPr>
          <w:sz w:val="26"/>
          <w:szCs w:val="26"/>
        </w:rPr>
      </w:pPr>
    </w:p>
    <w:p w14:paraId="14D1E81A" w14:textId="2F679B23" w:rsidR="007911F1" w:rsidRPr="007911F1" w:rsidRDefault="007911F1" w:rsidP="007911F1">
      <w:pPr>
        <w:rPr>
          <w:sz w:val="26"/>
          <w:szCs w:val="26"/>
        </w:rPr>
      </w:pPr>
    </w:p>
    <w:p w14:paraId="535107B4" w14:textId="3275FBA2" w:rsidR="007911F1" w:rsidRPr="007911F1" w:rsidRDefault="007911F1" w:rsidP="007911F1">
      <w:pPr>
        <w:rPr>
          <w:sz w:val="26"/>
          <w:szCs w:val="26"/>
        </w:rPr>
      </w:pPr>
    </w:p>
    <w:p w14:paraId="57B72E75" w14:textId="3880B503" w:rsidR="007911F1" w:rsidRPr="007911F1" w:rsidRDefault="007911F1" w:rsidP="007911F1">
      <w:pPr>
        <w:rPr>
          <w:sz w:val="26"/>
          <w:szCs w:val="26"/>
        </w:rPr>
      </w:pPr>
    </w:p>
    <w:p w14:paraId="6810BBC4" w14:textId="77777777" w:rsidR="007911F1" w:rsidRPr="007911F1" w:rsidRDefault="007911F1" w:rsidP="007911F1">
      <w:pPr>
        <w:rPr>
          <w:sz w:val="26"/>
          <w:szCs w:val="26"/>
        </w:rPr>
      </w:pPr>
    </w:p>
    <w:p w14:paraId="530CD428" w14:textId="77777777" w:rsidR="007911F1" w:rsidRPr="007911F1" w:rsidRDefault="007911F1" w:rsidP="007911F1">
      <w:pPr>
        <w:rPr>
          <w:sz w:val="26"/>
          <w:szCs w:val="26"/>
        </w:rPr>
      </w:pPr>
    </w:p>
    <w:p w14:paraId="190F7DDD" w14:textId="32A27D2B" w:rsidR="007911F1" w:rsidRDefault="007911F1" w:rsidP="00056274">
      <w:pPr>
        <w:spacing w:line="276" w:lineRule="auto"/>
        <w:rPr>
          <w:sz w:val="26"/>
          <w:szCs w:val="26"/>
        </w:rPr>
      </w:pPr>
    </w:p>
    <w:p w14:paraId="0BC34086" w14:textId="4C1607DC" w:rsidR="00F83713" w:rsidRDefault="007911F1" w:rsidP="007911F1">
      <w:pPr>
        <w:tabs>
          <w:tab w:val="left" w:pos="2910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Playing Shuffleboard </w:t>
      </w:r>
      <w:r>
        <w:rPr>
          <w:sz w:val="26"/>
          <w:szCs w:val="26"/>
        </w:rPr>
        <w:br w:type="textWrapping" w:clear="all"/>
      </w:r>
    </w:p>
    <w:p w14:paraId="3F5C75D9" w14:textId="06701A96" w:rsidR="00806098" w:rsidRPr="0043241A" w:rsidRDefault="00806098" w:rsidP="00056274">
      <w:pPr>
        <w:spacing w:line="276" w:lineRule="auto"/>
        <w:rPr>
          <w:noProof/>
        </w:rPr>
      </w:pPr>
    </w:p>
    <w:p w14:paraId="11375531" w14:textId="77777777" w:rsidR="00281B56" w:rsidRDefault="00281B56" w:rsidP="00056274">
      <w:pPr>
        <w:spacing w:line="276" w:lineRule="auto"/>
      </w:pPr>
    </w:p>
    <w:p w14:paraId="6E4ED433" w14:textId="673CF639" w:rsidR="00281B56" w:rsidRDefault="00281B56" w:rsidP="00056274">
      <w:pPr>
        <w:spacing w:line="276" w:lineRule="auto"/>
      </w:pPr>
    </w:p>
    <w:p w14:paraId="082F320A" w14:textId="33E690F7" w:rsidR="00281B56" w:rsidRDefault="00281B56" w:rsidP="00056274">
      <w:pPr>
        <w:spacing w:line="276" w:lineRule="auto"/>
        <w:rPr>
          <w:sz w:val="24"/>
          <w:szCs w:val="24"/>
        </w:rPr>
      </w:pPr>
    </w:p>
    <w:p w14:paraId="1FB51679" w14:textId="2C58D1EE" w:rsidR="00281B56" w:rsidRDefault="00281B56" w:rsidP="00056274">
      <w:pPr>
        <w:spacing w:line="276" w:lineRule="auto"/>
      </w:pPr>
      <w:r w:rsidRPr="00653708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BFE73AC" wp14:editId="295EC16D">
            <wp:simplePos x="0" y="0"/>
            <wp:positionH relativeFrom="margin">
              <wp:posOffset>3533775</wp:posOffset>
            </wp:positionH>
            <wp:positionV relativeFrom="paragraph">
              <wp:posOffset>123825</wp:posOffset>
            </wp:positionV>
            <wp:extent cx="2870200" cy="2886075"/>
            <wp:effectExtent l="133350" t="114300" r="101600" b="161925"/>
            <wp:wrapTight wrapText="bothSides">
              <wp:wrapPolygon edited="0">
                <wp:start x="-860" y="-855"/>
                <wp:lineTo x="-1004" y="21529"/>
                <wp:lineTo x="-573" y="22669"/>
                <wp:lineTo x="21791" y="22669"/>
                <wp:lineTo x="22221" y="22242"/>
                <wp:lineTo x="22221" y="-855"/>
                <wp:lineTo x="-860" y="-855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20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203B" w14:textId="49F5A9E6" w:rsidR="00281B56" w:rsidRDefault="00281B56" w:rsidP="00056274">
      <w:pPr>
        <w:spacing w:line="276" w:lineRule="auto"/>
      </w:pPr>
    </w:p>
    <w:p w14:paraId="3C68FA3E" w14:textId="2F541A64" w:rsidR="00281B56" w:rsidRDefault="005473BF" w:rsidP="00056274">
      <w:pPr>
        <w:spacing w:line="276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22BF8FA" wp14:editId="70392ED9">
            <wp:simplePos x="0" y="0"/>
            <wp:positionH relativeFrom="margin">
              <wp:posOffset>156210</wp:posOffset>
            </wp:positionH>
            <wp:positionV relativeFrom="paragraph">
              <wp:posOffset>34925</wp:posOffset>
            </wp:positionV>
            <wp:extent cx="2908300" cy="2360930"/>
            <wp:effectExtent l="140335" t="126365" r="146685" b="165735"/>
            <wp:wrapTight wrapText="bothSides">
              <wp:wrapPolygon edited="0">
                <wp:start x="22539" y="-1284"/>
                <wp:lineTo x="-1089" y="-1284"/>
                <wp:lineTo x="-1089" y="22768"/>
                <wp:lineTo x="22539" y="22768"/>
                <wp:lineTo x="22539" y="-1284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908300" cy="2360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ECE95" w14:textId="77777777" w:rsidR="00281B56" w:rsidRDefault="00281B56" w:rsidP="00056274">
      <w:pPr>
        <w:spacing w:line="276" w:lineRule="auto"/>
      </w:pPr>
    </w:p>
    <w:p w14:paraId="6B4287C9" w14:textId="7A24388B" w:rsidR="00281B56" w:rsidRDefault="00281B56" w:rsidP="00056274">
      <w:pPr>
        <w:spacing w:line="276" w:lineRule="auto"/>
      </w:pPr>
    </w:p>
    <w:p w14:paraId="6E6E9C62" w14:textId="77777777" w:rsidR="00281B56" w:rsidRDefault="00281B56" w:rsidP="00056274">
      <w:pPr>
        <w:spacing w:line="276" w:lineRule="auto"/>
      </w:pPr>
    </w:p>
    <w:p w14:paraId="4F13E3CB" w14:textId="77777777" w:rsidR="00281B56" w:rsidRDefault="00281B56" w:rsidP="00056274">
      <w:pPr>
        <w:spacing w:line="276" w:lineRule="auto"/>
      </w:pPr>
    </w:p>
    <w:p w14:paraId="09BAA7BE" w14:textId="319456A8" w:rsidR="00281B56" w:rsidRDefault="00281B56" w:rsidP="00056274">
      <w:pPr>
        <w:spacing w:line="276" w:lineRule="auto"/>
      </w:pPr>
    </w:p>
    <w:p w14:paraId="2171E449" w14:textId="77777777" w:rsidR="00281B56" w:rsidRDefault="00281B56" w:rsidP="00056274">
      <w:pPr>
        <w:spacing w:line="276" w:lineRule="auto"/>
      </w:pPr>
    </w:p>
    <w:p w14:paraId="6B275248" w14:textId="77777777" w:rsidR="00281B56" w:rsidRPr="00281B56" w:rsidRDefault="00281B56" w:rsidP="00281B56"/>
    <w:p w14:paraId="764CB99C" w14:textId="77777777" w:rsidR="00281B56" w:rsidRPr="00281B56" w:rsidRDefault="00281B56" w:rsidP="00281B56"/>
    <w:p w14:paraId="6B6EE46F" w14:textId="77777777" w:rsidR="00281B56" w:rsidRPr="00281B56" w:rsidRDefault="00281B56" w:rsidP="00281B56"/>
    <w:p w14:paraId="2B621850" w14:textId="77777777" w:rsidR="00281B56" w:rsidRPr="00281B56" w:rsidRDefault="00281B56" w:rsidP="00281B56"/>
    <w:p w14:paraId="069C26C2" w14:textId="77777777" w:rsidR="00281B56" w:rsidRPr="00281B56" w:rsidRDefault="00281B56" w:rsidP="00281B56"/>
    <w:p w14:paraId="7F048C27" w14:textId="77777777" w:rsidR="00281B56" w:rsidRPr="00281B56" w:rsidRDefault="00281B56" w:rsidP="00281B56"/>
    <w:p w14:paraId="48F6DAFB" w14:textId="77777777" w:rsidR="00281B56" w:rsidRPr="00281B56" w:rsidRDefault="00281B56" w:rsidP="00281B56"/>
    <w:p w14:paraId="27DEA7B7" w14:textId="77777777" w:rsidR="00281B56" w:rsidRPr="00281B56" w:rsidRDefault="00281B56" w:rsidP="00281B56"/>
    <w:p w14:paraId="3B4BE7B0" w14:textId="77777777" w:rsidR="00281B56" w:rsidRPr="00281B56" w:rsidRDefault="00281B56" w:rsidP="00281B56"/>
    <w:p w14:paraId="383DE36B" w14:textId="0C140BA3" w:rsidR="00281B56" w:rsidRPr="00281B56" w:rsidRDefault="00281B56" w:rsidP="00281B56"/>
    <w:p w14:paraId="74D9275B" w14:textId="77777777" w:rsidR="00281B56" w:rsidRPr="00281B56" w:rsidRDefault="00281B56" w:rsidP="00281B56"/>
    <w:p w14:paraId="0E3E54C0" w14:textId="201DA53D" w:rsidR="00281B56" w:rsidRPr="00281B56" w:rsidRDefault="00281B56" w:rsidP="00281B56"/>
    <w:p w14:paraId="7FD40E74" w14:textId="28BEC76B" w:rsidR="00281B56" w:rsidRPr="00281B56" w:rsidRDefault="004C6690" w:rsidP="00281B56">
      <w:r w:rsidRPr="00653708">
        <w:rPr>
          <w:noProof/>
        </w:rPr>
        <w:drawing>
          <wp:anchor distT="0" distB="0" distL="114300" distR="114300" simplePos="0" relativeHeight="251684864" behindDoc="1" locked="0" layoutInCell="1" allowOverlap="1" wp14:anchorId="418EFBAB" wp14:editId="445ACB63">
            <wp:simplePos x="0" y="0"/>
            <wp:positionH relativeFrom="margin">
              <wp:posOffset>238125</wp:posOffset>
            </wp:positionH>
            <wp:positionV relativeFrom="paragraph">
              <wp:posOffset>125095</wp:posOffset>
            </wp:positionV>
            <wp:extent cx="2979420" cy="4057650"/>
            <wp:effectExtent l="133350" t="114300" r="125730" b="171450"/>
            <wp:wrapTight wrapText="bothSides">
              <wp:wrapPolygon edited="0">
                <wp:start x="-829" y="-608"/>
                <wp:lineTo x="-967" y="21600"/>
                <wp:lineTo x="-552" y="22411"/>
                <wp:lineTo x="21959" y="22411"/>
                <wp:lineTo x="22373" y="20789"/>
                <wp:lineTo x="22235" y="-608"/>
                <wp:lineTo x="-829" y="-608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9420" cy="405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BE979" w14:textId="616EEF96" w:rsidR="00281B56" w:rsidRPr="00281B56" w:rsidRDefault="00281B56" w:rsidP="00281B56">
      <w:r>
        <w:rPr>
          <w:noProof/>
        </w:rPr>
        <w:drawing>
          <wp:inline distT="0" distB="0" distL="0" distR="0" wp14:anchorId="77EA344A" wp14:editId="760A1823">
            <wp:extent cx="2999105" cy="2129039"/>
            <wp:effectExtent l="0" t="0" r="0" b="5080"/>
            <wp:docPr id="958234287" name="Picture 24" descr="A group of elderly wom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4287" name="Picture 24" descr="A group of elderly women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4" cy="214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72F13" w14:textId="7436AF2F" w:rsidR="00281B56" w:rsidRPr="00281B56" w:rsidRDefault="00281B56" w:rsidP="00281B56">
      <w:r>
        <w:rPr>
          <w:noProof/>
        </w:rPr>
        <w:drawing>
          <wp:inline distT="0" distB="0" distL="0" distR="0" wp14:anchorId="1496F5F0" wp14:editId="72C1078C">
            <wp:extent cx="2952750" cy="2018954"/>
            <wp:effectExtent l="0" t="0" r="0" b="635"/>
            <wp:docPr id="1574911959" name="Picture 25" descr="A group of people sitt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1959" name="Picture 25" descr="A group of people sitting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78" cy="202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DC999" w14:textId="77777777" w:rsidR="00577927" w:rsidRDefault="00577927" w:rsidP="00281B56"/>
    <w:p w14:paraId="47087659" w14:textId="69701687" w:rsidR="00577927" w:rsidRDefault="00577927" w:rsidP="003422B3">
      <w:pPr>
        <w:pStyle w:val="NormalWeb"/>
        <w:rPr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A1E4002" wp14:editId="29F0CF28">
                <wp:simplePos x="0" y="0"/>
                <wp:positionH relativeFrom="column">
                  <wp:posOffset>1733550</wp:posOffset>
                </wp:positionH>
                <wp:positionV relativeFrom="paragraph">
                  <wp:posOffset>2525395</wp:posOffset>
                </wp:positionV>
                <wp:extent cx="323850" cy="933450"/>
                <wp:effectExtent l="19050" t="19050" r="38100" b="19050"/>
                <wp:wrapNone/>
                <wp:docPr id="193514514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334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2DA7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136.5pt;margin-top:198.85pt;width:25.5pt;height:73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" adj="3747" fillcolor="#26bfce [3204]" strokecolor="#051c1e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EDE738" wp14:editId="0B8274BD">
            <wp:extent cx="3420904" cy="2952115"/>
            <wp:effectExtent l="5715" t="0" r="0" b="0"/>
            <wp:docPr id="4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476100" cy="29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842D7" wp14:editId="33638217">
            <wp:extent cx="3403653" cy="3318536"/>
            <wp:effectExtent l="4445" t="0" r="0" b="0"/>
            <wp:docPr id="2" name="Picture 1" descr="A group of elderly women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elderly women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478365" cy="33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EA7">
        <w:rPr>
          <w:sz w:val="44"/>
          <w:szCs w:val="44"/>
        </w:rPr>
        <w:t xml:space="preserve">Thank </w:t>
      </w:r>
      <w:proofErr w:type="gramStart"/>
      <w:r w:rsidRPr="00146EA7">
        <w:rPr>
          <w:sz w:val="44"/>
          <w:szCs w:val="44"/>
        </w:rPr>
        <w:t>you Sherry</w:t>
      </w:r>
      <w:proofErr w:type="gramEnd"/>
      <w:r w:rsidRPr="00146EA7">
        <w:rPr>
          <w:sz w:val="44"/>
          <w:szCs w:val="44"/>
        </w:rPr>
        <w:t xml:space="preserve"> for doing such a great job, in such a short time!</w:t>
      </w:r>
    </w:p>
    <w:p w14:paraId="558E8F30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4BB423A5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17E3C114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2E4A3326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5C64CD05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5FC8ABFE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7BE865E4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34109FD7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73B3EC01" w14:textId="77777777" w:rsidR="003422B3" w:rsidRDefault="003422B3" w:rsidP="003422B3">
      <w:pPr>
        <w:pStyle w:val="NormalWeb"/>
        <w:rPr>
          <w:sz w:val="44"/>
          <w:szCs w:val="44"/>
        </w:rPr>
      </w:pPr>
    </w:p>
    <w:p w14:paraId="22643991" w14:textId="77777777" w:rsidR="003422B3" w:rsidRDefault="003422B3" w:rsidP="003422B3">
      <w:pPr>
        <w:pStyle w:val="NormalWeb"/>
      </w:pPr>
    </w:p>
    <w:p w14:paraId="4968AFA8" w14:textId="3A01DC40" w:rsidR="00D7623C" w:rsidRDefault="00D53AB0" w:rsidP="00281B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F644B81" wp14:editId="026E7715">
                <wp:simplePos x="0" y="0"/>
                <wp:positionH relativeFrom="margin">
                  <wp:posOffset>-38100</wp:posOffset>
                </wp:positionH>
                <wp:positionV relativeFrom="paragraph">
                  <wp:posOffset>3321050</wp:posOffset>
                </wp:positionV>
                <wp:extent cx="3238500" cy="285750"/>
                <wp:effectExtent l="0" t="0" r="0" b="0"/>
                <wp:wrapTight wrapText="bothSides">
                  <wp:wrapPolygon edited="0">
                    <wp:start x="381" y="0"/>
                    <wp:lineTo x="381" y="20160"/>
                    <wp:lineTo x="21092" y="20160"/>
                    <wp:lineTo x="21092" y="0"/>
                    <wp:lineTo x="381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F380" w14:textId="77777777" w:rsidR="00870991" w:rsidRDefault="00870991" w:rsidP="0065370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A5242E" w14:textId="77777777" w:rsidR="00870991" w:rsidRPr="00934EC0" w:rsidRDefault="00870991" w:rsidP="0065370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34EC0">
                              <w:rPr>
                                <w:sz w:val="24"/>
                                <w:szCs w:val="24"/>
                              </w:rPr>
                              <w:t xml:space="preserve">Mary Lou enjoying time in the garden. The weather has been </w:t>
                            </w:r>
                            <w:proofErr w:type="gramStart"/>
                            <w:r w:rsidRPr="00934EC0">
                              <w:rPr>
                                <w:sz w:val="24"/>
                                <w:szCs w:val="24"/>
                              </w:rPr>
                              <w:t>beautiful</w:t>
                            </w:r>
                            <w:proofErr w:type="gramEnd"/>
                            <w:r w:rsidRPr="00934EC0">
                              <w:rPr>
                                <w:sz w:val="24"/>
                                <w:szCs w:val="24"/>
                              </w:rPr>
                              <w:t xml:space="preserve"> and residents have been enjoying spending time outdoors.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4B81" id="_x0000_s1033" type="#_x0000_t202" style="position:absolute;margin-left:-3pt;margin-top:261.5pt;width:255pt;height:22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" filled="f" stroked="f">
                <v:textbox>
                  <w:txbxContent>
                    <w:p w14:paraId="10D7F380" w14:textId="77777777" w:rsidR="00870991" w:rsidRDefault="00870991" w:rsidP="00653708">
                      <w:pPr>
                        <w:rPr>
                          <w:b/>
                          <w:bCs/>
                        </w:rPr>
                      </w:pPr>
                    </w:p>
                    <w:p w14:paraId="47A5242E" w14:textId="77777777" w:rsidR="00870991" w:rsidRPr="00934EC0" w:rsidRDefault="00870991" w:rsidP="0065370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934EC0">
                        <w:rPr>
                          <w:sz w:val="24"/>
                          <w:szCs w:val="24"/>
                        </w:rPr>
                        <w:t xml:space="preserve">Mary Lou enjoying time in the garden. The weather has been </w:t>
                      </w:r>
                      <w:proofErr w:type="gramStart"/>
                      <w:r w:rsidRPr="00934EC0">
                        <w:rPr>
                          <w:sz w:val="24"/>
                          <w:szCs w:val="24"/>
                        </w:rPr>
                        <w:t>beautiful</w:t>
                      </w:r>
                      <w:proofErr w:type="gramEnd"/>
                      <w:r w:rsidRPr="00934EC0">
                        <w:rPr>
                          <w:sz w:val="24"/>
                          <w:szCs w:val="24"/>
                        </w:rPr>
                        <w:t xml:space="preserve"> and residents have been enjoying spending time outdoors.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B146199" w14:textId="0C1D2997" w:rsidR="00DD0878" w:rsidRDefault="005977D8" w:rsidP="00056274">
      <w:pPr>
        <w:spacing w:line="276" w:lineRule="auto"/>
        <w:rPr>
          <w:noProof/>
        </w:rPr>
      </w:pPr>
      <w:r w:rsidRPr="00874CA3">
        <w:rPr>
          <w:noProof/>
        </w:rPr>
        <w:lastRenderedPageBreak/>
        <mc:AlternateContent>
          <mc:Choice Requires="wps">
            <w:drawing>
              <wp:inline distT="0" distB="0" distL="0" distR="0" wp14:anchorId="35ED9EF1" wp14:editId="241B02C0">
                <wp:extent cx="4314825" cy="619125"/>
                <wp:effectExtent l="0" t="0" r="0" b="9525"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577C6" w14:textId="41DB7CAE" w:rsidR="00870991" w:rsidRPr="00746126" w:rsidRDefault="00870991" w:rsidP="005977D8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4" w:name="_Toc44283861"/>
                            <w:bookmarkStart w:id="5" w:name="_Toc44283934"/>
                            <w:r>
                              <w:rPr>
                                <w:sz w:val="80"/>
                                <w:szCs w:val="80"/>
                              </w:rPr>
                              <w:t>Upcoming Events</w:t>
                            </w:r>
                            <w:bookmarkEnd w:id="4"/>
                            <w:bookmarkEnd w:id="5"/>
                            <w:r w:rsidR="000D3A80">
                              <w:rPr>
                                <w:sz w:val="80"/>
                                <w:szCs w:val="8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ED9EF1" id="Text Box 247" o:spid="_x0000_s1034" type="#_x0000_t202" style="width:339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" filled="f" stroked="f" strokeweight=".5pt">
                <v:textbox inset="0,0,,0">
                  <w:txbxContent>
                    <w:p w14:paraId="3AE577C6" w14:textId="41DB7CAE" w:rsidR="00870991" w:rsidRPr="00746126" w:rsidRDefault="00870991" w:rsidP="005977D8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6" w:name="_Toc44283861"/>
                      <w:bookmarkStart w:id="7" w:name="_Toc44283934"/>
                      <w:r>
                        <w:rPr>
                          <w:sz w:val="80"/>
                          <w:szCs w:val="80"/>
                        </w:rPr>
                        <w:t>Upcoming Events</w:t>
                      </w:r>
                      <w:bookmarkEnd w:id="6"/>
                      <w:bookmarkEnd w:id="7"/>
                      <w:r w:rsidR="000D3A80">
                        <w:rPr>
                          <w:sz w:val="80"/>
                          <w:szCs w:val="80"/>
                        </w:rPr>
                        <w:t xml:space="preserve">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0F9C3" w14:textId="285F9600" w:rsidR="000D3A80" w:rsidRDefault="000D3A80" w:rsidP="00056274">
      <w:pPr>
        <w:spacing w:line="276" w:lineRule="auto"/>
      </w:pPr>
      <w:r w:rsidRPr="008522F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1B5ECA" wp14:editId="46577F08">
                <wp:simplePos x="0" y="0"/>
                <wp:positionH relativeFrom="page">
                  <wp:posOffset>4886325</wp:posOffset>
                </wp:positionH>
                <wp:positionV relativeFrom="paragraph">
                  <wp:posOffset>33020</wp:posOffset>
                </wp:positionV>
                <wp:extent cx="2505075" cy="5114925"/>
                <wp:effectExtent l="0" t="0" r="28575" b="28575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114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C58F" w14:textId="31603EDB" w:rsidR="00870991" w:rsidRPr="004A3E53" w:rsidRDefault="00870991" w:rsidP="00AE21BE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15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Special Days</w:t>
                            </w:r>
                          </w:p>
                          <w:p w14:paraId="7085289E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1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April Fools’ Day</w:t>
                            </w:r>
                          </w:p>
                          <w:p w14:paraId="3F742D22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Children’s Book Day</w:t>
                            </w:r>
                          </w:p>
                          <w:p w14:paraId="66F45561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5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Walk to </w:t>
                            </w:r>
                            <w:proofErr w:type="gramStart"/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Work Day</w:t>
                            </w:r>
                            <w:proofErr w:type="gramEnd"/>
                          </w:p>
                          <w:p w14:paraId="467C56E2" w14:textId="768B9D84" w:rsidR="003F3F9A" w:rsidRPr="003F3F9A" w:rsidRDefault="003F3F9A" w:rsidP="003F3F9A">
                            <w:pPr>
                              <w:spacing w:line="480" w:lineRule="auto"/>
                              <w:ind w:left="720" w:hanging="720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11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Barbershop Quartet Day</w:t>
                            </w:r>
                          </w:p>
                          <w:p w14:paraId="2B1E047A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12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Human Space Flight</w:t>
                            </w:r>
                          </w:p>
                          <w:p w14:paraId="399E9722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22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Mother Earth Day</w:t>
                            </w:r>
                          </w:p>
                          <w:p w14:paraId="1418D2E3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22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Passover Begins</w:t>
                            </w:r>
                          </w:p>
                          <w:p w14:paraId="175F18A6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23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Shakespeare’s </w:t>
                            </w:r>
                            <w:proofErr w:type="spellStart"/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Bday</w:t>
                            </w:r>
                            <w:proofErr w:type="spellEnd"/>
                          </w:p>
                          <w:p w14:paraId="3641450A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23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World Book Day</w:t>
                            </w:r>
                          </w:p>
                          <w:p w14:paraId="010254F9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26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Arbor Day</w:t>
                            </w:r>
                          </w:p>
                          <w:p w14:paraId="51827ABF" w14:textId="77777777" w:rsidR="003F3F9A" w:rsidRPr="003F3F9A" w:rsidRDefault="003F3F9A" w:rsidP="003F3F9A">
                            <w:pPr>
                              <w:spacing w:line="480" w:lineRule="auto"/>
                              <w:contextualSpacing/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>29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3F3F9A">
                              <w:rPr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>Intl. Dance Day</w:t>
                            </w:r>
                          </w:p>
                          <w:p w14:paraId="4D669281" w14:textId="29D9C4BF" w:rsidR="00870991" w:rsidRDefault="00870991" w:rsidP="009516E2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F1C6FB9" w14:textId="77777777" w:rsidR="00870991" w:rsidRDefault="00870991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4E754D" w14:textId="407B5AD7" w:rsidR="00870991" w:rsidRDefault="00870991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B755A1D" w14:textId="77777777" w:rsidR="00870991" w:rsidRDefault="00870991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53D6B2D" w14:textId="77777777" w:rsidR="00870991" w:rsidRDefault="00870991" w:rsidP="00B932B9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49FE9C1" w14:textId="77777777" w:rsidR="00870991" w:rsidRPr="001F72AE" w:rsidRDefault="00870991" w:rsidP="001F72A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5ECA" id="_x0000_s1035" type="#_x0000_t202" style="position:absolute;margin-left:384.75pt;margin-top:2.6pt;width:197.25pt;height:402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" fillcolor="#d1f3f6 [660]" strokecolor="#78dce6 [1940]">
                <v:textbox inset="4mm,4mm,4mm,4mm">
                  <w:txbxContent>
                    <w:p w14:paraId="3C70C58F" w14:textId="31603EDB" w:rsidR="00870991" w:rsidRPr="004A3E53" w:rsidRDefault="00870991" w:rsidP="00AE21BE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1561">
                        <w:rPr>
                          <w:b/>
                          <w:bCs/>
                          <w:sz w:val="28"/>
                          <w:szCs w:val="28"/>
                        </w:rPr>
                        <w:t>Special Days</w:t>
                      </w:r>
                    </w:p>
                    <w:p w14:paraId="7085289E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1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April Fools’ Day</w:t>
                      </w:r>
                    </w:p>
                    <w:p w14:paraId="3F742D22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Children’s Book Day</w:t>
                      </w:r>
                    </w:p>
                    <w:p w14:paraId="66F45561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5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Walk to </w:t>
                      </w:r>
                      <w:proofErr w:type="gramStart"/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Work Day</w:t>
                      </w:r>
                      <w:proofErr w:type="gramEnd"/>
                    </w:p>
                    <w:p w14:paraId="467C56E2" w14:textId="768B9D84" w:rsidR="003F3F9A" w:rsidRPr="003F3F9A" w:rsidRDefault="003F3F9A" w:rsidP="003F3F9A">
                      <w:pPr>
                        <w:spacing w:line="480" w:lineRule="auto"/>
                        <w:ind w:left="720" w:hanging="720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11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Barbershop Quartet Day</w:t>
                      </w:r>
                    </w:p>
                    <w:p w14:paraId="2B1E047A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12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Human Space Flight</w:t>
                      </w:r>
                    </w:p>
                    <w:p w14:paraId="399E9722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22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Mother Earth Day</w:t>
                      </w:r>
                    </w:p>
                    <w:p w14:paraId="1418D2E3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22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Passover Begins</w:t>
                      </w:r>
                    </w:p>
                    <w:p w14:paraId="175F18A6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23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rd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Shakespeare’s </w:t>
                      </w:r>
                      <w:proofErr w:type="spellStart"/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Bday</w:t>
                      </w:r>
                      <w:proofErr w:type="spellEnd"/>
                    </w:p>
                    <w:p w14:paraId="3641450A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23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rd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World Book Day</w:t>
                      </w:r>
                    </w:p>
                    <w:p w14:paraId="010254F9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26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Arbor Day</w:t>
                      </w:r>
                    </w:p>
                    <w:p w14:paraId="51827ABF" w14:textId="77777777" w:rsidR="003F3F9A" w:rsidRPr="003F3F9A" w:rsidRDefault="003F3F9A" w:rsidP="003F3F9A">
                      <w:pPr>
                        <w:spacing w:line="480" w:lineRule="auto"/>
                        <w:contextualSpacing/>
                        <w:rPr>
                          <w:color w:val="000000" w:themeColor="text1"/>
                          <w:sz w:val="23"/>
                          <w:szCs w:val="23"/>
                        </w:rPr>
                      </w:pP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>29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3F3F9A">
                        <w:rPr>
                          <w:color w:val="000000" w:themeColor="text1"/>
                          <w:sz w:val="23"/>
                          <w:szCs w:val="23"/>
                        </w:rPr>
                        <w:tab/>
                        <w:t>Intl. Dance Day</w:t>
                      </w:r>
                    </w:p>
                    <w:p w14:paraId="4D669281" w14:textId="29D9C4BF" w:rsidR="00870991" w:rsidRDefault="00870991" w:rsidP="009516E2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6F1C6FB9" w14:textId="77777777" w:rsidR="00870991" w:rsidRDefault="00870991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014E754D" w14:textId="407B5AD7" w:rsidR="00870991" w:rsidRDefault="00870991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0B755A1D" w14:textId="77777777" w:rsidR="00870991" w:rsidRDefault="00870991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453D6B2D" w14:textId="77777777" w:rsidR="00870991" w:rsidRDefault="00870991" w:rsidP="00B932B9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  <w:p w14:paraId="549FE9C1" w14:textId="77777777" w:rsidR="00870991" w:rsidRPr="001F72AE" w:rsidRDefault="00870991" w:rsidP="001F72A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9C779C2" w14:textId="1C29D579" w:rsidR="00DD0878" w:rsidRDefault="00DD0878" w:rsidP="00056274">
      <w:pPr>
        <w:spacing w:line="276" w:lineRule="auto"/>
      </w:pPr>
    </w:p>
    <w:p w14:paraId="3D5C5CAB" w14:textId="5A50426E" w:rsidR="001F72AE" w:rsidRPr="008522FC" w:rsidRDefault="001F72AE" w:rsidP="00056274">
      <w:pPr>
        <w:spacing w:after="240" w:line="276" w:lineRule="auto"/>
        <w:rPr>
          <w:sz w:val="28"/>
          <w:szCs w:val="28"/>
        </w:rPr>
      </w:pPr>
      <w:r w:rsidRPr="000D3A80">
        <w:rPr>
          <w:b/>
          <w:bCs/>
          <w:sz w:val="28"/>
          <w:szCs w:val="28"/>
          <w:u w:val="single"/>
        </w:rPr>
        <w:t>Resident’s Meeting</w:t>
      </w:r>
      <w:r w:rsidR="00633ED7" w:rsidRPr="008522FC">
        <w:rPr>
          <w:sz w:val="28"/>
          <w:szCs w:val="28"/>
        </w:rPr>
        <w:br/>
      </w:r>
      <w:r w:rsidR="0017362A">
        <w:rPr>
          <w:sz w:val="28"/>
          <w:szCs w:val="28"/>
        </w:rPr>
        <w:t xml:space="preserve">April 2 at 10:30am in </w:t>
      </w:r>
      <w:r w:rsidR="005969BE">
        <w:rPr>
          <w:sz w:val="28"/>
          <w:szCs w:val="28"/>
        </w:rPr>
        <w:t xml:space="preserve">the </w:t>
      </w:r>
      <w:r w:rsidR="0017362A">
        <w:rPr>
          <w:sz w:val="28"/>
          <w:szCs w:val="28"/>
        </w:rPr>
        <w:t>Atrium</w:t>
      </w:r>
    </w:p>
    <w:p w14:paraId="09A0D22F" w14:textId="030CAC3A" w:rsidR="005860DE" w:rsidRPr="000D3A80" w:rsidRDefault="00F70D27" w:rsidP="00056274">
      <w:pPr>
        <w:spacing w:line="276" w:lineRule="auto"/>
        <w:rPr>
          <w:b/>
          <w:bCs/>
          <w:sz w:val="28"/>
          <w:szCs w:val="28"/>
          <w:u w:val="single"/>
        </w:rPr>
      </w:pPr>
      <w:r w:rsidRPr="000D3A80">
        <w:rPr>
          <w:b/>
          <w:bCs/>
          <w:sz w:val="28"/>
          <w:szCs w:val="28"/>
          <w:u w:val="single"/>
        </w:rPr>
        <w:t>Entertainment Highlights for the Month</w:t>
      </w:r>
    </w:p>
    <w:p w14:paraId="12AD36C4" w14:textId="31F71CCD" w:rsidR="005860DE" w:rsidRDefault="005860DE" w:rsidP="000562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Bob (Keyboardist)</w:t>
      </w:r>
      <w:r>
        <w:rPr>
          <w:sz w:val="28"/>
          <w:szCs w:val="28"/>
        </w:rPr>
        <w:tab/>
        <w:t>April 4</w:t>
      </w:r>
    </w:p>
    <w:p w14:paraId="322CD25B" w14:textId="7CCE3653" w:rsidR="005860DE" w:rsidRDefault="005860DE" w:rsidP="0005627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Highland Dancers </w:t>
      </w:r>
      <w:r>
        <w:rPr>
          <w:sz w:val="28"/>
          <w:szCs w:val="28"/>
        </w:rPr>
        <w:tab/>
        <w:t>April 5</w:t>
      </w:r>
    </w:p>
    <w:p w14:paraId="3DF612DE" w14:textId="1510CE47" w:rsidR="005860DE" w:rsidRDefault="005860DE" w:rsidP="005860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Music with Mike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April 11</w:t>
      </w:r>
    </w:p>
    <w:p w14:paraId="426A18E4" w14:textId="67094217" w:rsidR="005860DE" w:rsidRDefault="005860DE" w:rsidP="005860D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Billy Joseph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April 26</w:t>
      </w:r>
    </w:p>
    <w:p w14:paraId="41AF1805" w14:textId="372A5B45" w:rsidR="00633ED7" w:rsidRDefault="00F70D27" w:rsidP="00056274">
      <w:pPr>
        <w:spacing w:line="276" w:lineRule="auto"/>
      </w:pPr>
      <w:r w:rsidRPr="008522FC">
        <w:rPr>
          <w:sz w:val="28"/>
          <w:szCs w:val="28"/>
        </w:rPr>
        <w:br/>
      </w:r>
      <w:r w:rsidR="00633ED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76264E" wp14:editId="4F102A36">
                <wp:simplePos x="0" y="0"/>
                <wp:positionH relativeFrom="column">
                  <wp:posOffset>66674</wp:posOffset>
                </wp:positionH>
                <wp:positionV relativeFrom="paragraph">
                  <wp:posOffset>153670</wp:posOffset>
                </wp:positionV>
                <wp:extent cx="4200525" cy="9525"/>
                <wp:effectExtent l="0" t="0" r="28575" b="28575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C3A12" id="Straight Connector 181" o:spid="_x0000_s1026" style="position:absolute;flip: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2.1pt" to="33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" strokecolor="#26bfce [3204]" strokeweight=".5pt">
                <v:stroke joinstyle="miter"/>
              </v:line>
            </w:pict>
          </mc:Fallback>
        </mc:AlternateContent>
      </w:r>
    </w:p>
    <w:p w14:paraId="6BABF1C7" w14:textId="1EE2A901" w:rsidR="00633ED7" w:rsidRPr="00633ED7" w:rsidRDefault="00633ED7" w:rsidP="00056274">
      <w:pPr>
        <w:widowControl w:val="0"/>
        <w:spacing w:line="276" w:lineRule="auto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/>
      </w:r>
      <w:r w:rsidRPr="008522FC">
        <w:rPr>
          <w:rFonts w:asciiTheme="majorHAnsi" w:hAnsiTheme="majorHAnsi"/>
          <w:color w:val="304157" w:themeColor="text2"/>
          <w:spacing w:val="10"/>
          <w:sz w:val="80"/>
          <w:szCs w:val="80"/>
        </w:rPr>
        <w:t>Regular Events</w:t>
      </w:r>
    </w:p>
    <w:p w14:paraId="1C6BB80B" w14:textId="77777777" w:rsidR="00633ED7" w:rsidRDefault="00633ED7" w:rsidP="00056274">
      <w:pPr>
        <w:widowControl w:val="0"/>
        <w:spacing w:line="276" w:lineRule="auto"/>
        <w:jc w:val="both"/>
        <w:rPr>
          <w:sz w:val="28"/>
          <w:szCs w:val="28"/>
        </w:rPr>
      </w:pPr>
    </w:p>
    <w:p w14:paraId="54E1032B" w14:textId="1A0204C1" w:rsidR="00633ED7" w:rsidRPr="006E1561" w:rsidRDefault="0017362A" w:rsidP="00562641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Exercises every day at 10:30 except Mon and Fri</w:t>
      </w:r>
    </w:p>
    <w:p w14:paraId="52249802" w14:textId="36CB00D6" w:rsidR="00633ED7" w:rsidRPr="006E1561" w:rsidRDefault="00633ED7" w:rsidP="00562641">
      <w:pPr>
        <w:widowControl w:val="0"/>
        <w:spacing w:line="360" w:lineRule="auto"/>
        <w:rPr>
          <w:sz w:val="28"/>
          <w:szCs w:val="28"/>
        </w:rPr>
      </w:pPr>
      <w:r w:rsidRPr="006E1561">
        <w:rPr>
          <w:sz w:val="28"/>
          <w:szCs w:val="28"/>
        </w:rPr>
        <w:t xml:space="preserve">Hairdresser every </w:t>
      </w:r>
      <w:r w:rsidR="0017362A">
        <w:rPr>
          <w:sz w:val="28"/>
          <w:szCs w:val="28"/>
        </w:rPr>
        <w:t>Thursday by appointment</w:t>
      </w:r>
    </w:p>
    <w:p w14:paraId="01761092" w14:textId="63EB75F4" w:rsidR="00850F3B" w:rsidRDefault="00CE63CB" w:rsidP="00056274">
      <w:pPr>
        <w:spacing w:line="276" w:lineRule="auto"/>
      </w:pPr>
      <w:r>
        <w:br/>
      </w:r>
    </w:p>
    <w:p w14:paraId="1AB1B6D7" w14:textId="3CE180F8" w:rsidR="006F44CF" w:rsidRDefault="006F44CF">
      <w:r>
        <w:br w:type="page"/>
      </w:r>
    </w:p>
    <w:tbl>
      <w:tblPr>
        <w:tblStyle w:val="FancyTable"/>
        <w:tblW w:w="0" w:type="auto"/>
        <w:tblInd w:w="0" w:type="dxa"/>
        <w:tblLook w:val="04A0" w:firstRow="1" w:lastRow="0" w:firstColumn="1" w:lastColumn="0" w:noHBand="0" w:noVBand="1"/>
      </w:tblPr>
      <w:tblGrid>
        <w:gridCol w:w="1486"/>
        <w:gridCol w:w="1672"/>
        <w:gridCol w:w="1547"/>
        <w:gridCol w:w="1705"/>
        <w:gridCol w:w="1585"/>
        <w:gridCol w:w="1392"/>
        <w:gridCol w:w="1586"/>
      </w:tblGrid>
      <w:tr w:rsidR="0046244D" w14:paraId="1FFBFF98" w14:textId="77777777" w:rsidTr="008901D6">
        <w:trPr>
          <w:trHeight w:val="950"/>
        </w:trPr>
        <w:tc>
          <w:tcPr>
            <w:tcW w:w="2199" w:type="dxa"/>
          </w:tcPr>
          <w:p w14:paraId="08647049" w14:textId="77777777" w:rsidR="000A017D" w:rsidRDefault="000A017D" w:rsidP="008901D6"/>
        </w:tc>
        <w:tc>
          <w:tcPr>
            <w:tcW w:w="0" w:type="auto"/>
            <w:gridSpan w:val="5"/>
            <w:vAlign w:val="center"/>
          </w:tcPr>
          <w:p w14:paraId="10345665" w14:textId="77777777" w:rsidR="000A017D" w:rsidRDefault="000A017D" w:rsidP="008901D6">
            <w:pPr>
              <w:jc w:val="center"/>
            </w:pPr>
            <w:r>
              <w:rPr>
                <w:rStyle w:val="HugeText"/>
              </w:rPr>
              <w:t xml:space="preserve">· </w:t>
            </w:r>
            <w:r>
              <w:rPr>
                <w:rStyle w:val="YelloTex"/>
              </w:rPr>
              <w:t>April</w:t>
            </w:r>
            <w:r>
              <w:rPr>
                <w:rStyle w:val="BlueText"/>
              </w:rPr>
              <w:t xml:space="preserve"> 2024</w:t>
            </w:r>
            <w:r>
              <w:rPr>
                <w:rStyle w:val="HugeText"/>
              </w:rPr>
              <w:t xml:space="preserve"> ·</w:t>
            </w:r>
          </w:p>
        </w:tc>
        <w:tc>
          <w:tcPr>
            <w:tcW w:w="2199" w:type="dxa"/>
          </w:tcPr>
          <w:p w14:paraId="42E32B2C" w14:textId="77777777" w:rsidR="000A017D" w:rsidRDefault="000A017D" w:rsidP="008901D6"/>
        </w:tc>
      </w:tr>
      <w:tr w:rsidR="0046244D" w14:paraId="3CA7EBA0" w14:textId="77777777" w:rsidTr="008901D6">
        <w:trPr>
          <w:trHeight w:val="450"/>
        </w:trPr>
        <w:tc>
          <w:tcPr>
            <w:tcW w:w="0" w:type="auto"/>
          </w:tcPr>
          <w:p w14:paraId="21891E12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Sunday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245366B1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Monday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2E975916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Tuesday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7F417116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Wednesday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0C9C5FDE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Thursday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66167953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Friday</w:t>
            </w:r>
            <w:r>
              <w:rPr>
                <w:rStyle w:val="titleTextHuge"/>
              </w:rPr>
              <w:t xml:space="preserve"> ∙</w:t>
            </w:r>
          </w:p>
        </w:tc>
        <w:tc>
          <w:tcPr>
            <w:tcW w:w="0" w:type="auto"/>
          </w:tcPr>
          <w:p w14:paraId="07394F68" w14:textId="77777777" w:rsidR="000A017D" w:rsidRDefault="000A017D" w:rsidP="008901D6">
            <w:pPr>
              <w:jc w:val="center"/>
            </w:pPr>
            <w:r>
              <w:rPr>
                <w:rStyle w:val="titleTextHuge"/>
              </w:rPr>
              <w:t xml:space="preserve">∙ </w:t>
            </w:r>
            <w:r>
              <w:rPr>
                <w:b/>
                <w:bCs/>
                <w:caps/>
                <w:color w:val="000000"/>
                <w:sz w:val="20"/>
              </w:rPr>
              <w:t>Saturday</w:t>
            </w:r>
            <w:r>
              <w:rPr>
                <w:rStyle w:val="titleTextHuge"/>
              </w:rPr>
              <w:t xml:space="preserve"> ∙</w:t>
            </w:r>
          </w:p>
        </w:tc>
      </w:tr>
      <w:tr w:rsidR="0046244D" w14:paraId="35099153" w14:textId="77777777" w:rsidTr="008901D6">
        <w:trPr>
          <w:trHeight w:val="1712"/>
        </w:trPr>
        <w:tc>
          <w:tcPr>
            <w:tcW w:w="2199" w:type="dxa"/>
            <w:vAlign w:val="center"/>
          </w:tcPr>
          <w:p w14:paraId="11071E5D" w14:textId="433983C4" w:rsidR="000A017D" w:rsidRPr="001976AC" w:rsidRDefault="001976AC" w:rsidP="008901D6">
            <w:pPr>
              <w:jc w:val="center"/>
              <w:rPr>
                <w:b/>
                <w:bCs/>
                <w:sz w:val="28"/>
                <w:szCs w:val="28"/>
              </w:rPr>
            </w:pPr>
            <w:r w:rsidRPr="001976AC">
              <w:rPr>
                <w:b/>
                <w:bCs/>
                <w:color w:val="FF0000"/>
                <w:sz w:val="28"/>
                <w:szCs w:val="28"/>
              </w:rPr>
              <w:t>Happy Easter!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68C12BDF" w14:textId="77777777" w:rsidTr="008901D6">
              <w:tc>
                <w:tcPr>
                  <w:tcW w:w="0" w:type="auto"/>
                </w:tcPr>
                <w:p w14:paraId="592482F7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1</w:t>
                  </w:r>
                </w:p>
              </w:tc>
            </w:tr>
            <w:tr w:rsidR="000A017D" w:rsidRPr="00235C5B" w14:paraId="504EF0E0" w14:textId="77777777" w:rsidTr="008901D6">
              <w:tc>
                <w:tcPr>
                  <w:tcW w:w="0" w:type="auto"/>
                </w:tcPr>
                <w:p w14:paraId="55BD0AAA" w14:textId="19C34AC2" w:rsidR="000A017D" w:rsidRPr="00235C5B" w:rsidRDefault="000A017D" w:rsidP="00235C5B">
                  <w:pPr>
                    <w:rPr>
                      <w:sz w:val="20"/>
                    </w:rPr>
                  </w:pPr>
                </w:p>
              </w:tc>
            </w:tr>
          </w:tbl>
          <w:p w14:paraId="647DB8EA" w14:textId="7E5DDFA5" w:rsidR="000A017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EASTER MONDAY</w:t>
            </w:r>
          </w:p>
          <w:p w14:paraId="7DA6D8ED" w14:textId="09A312E8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6:30 Good News</w:t>
            </w:r>
          </w:p>
          <w:p w14:paraId="4BEB622F" w14:textId="3B2C1D05" w:rsidR="001976AC" w:rsidRPr="00235C5B" w:rsidRDefault="001976AC" w:rsidP="00235C5B">
            <w:pPr>
              <w:spacing w:after="0"/>
              <w:rPr>
                <w:color w:val="FF0000"/>
                <w:sz w:val="20"/>
              </w:rPr>
            </w:pPr>
            <w:r w:rsidRPr="00235C5B">
              <w:rPr>
                <w:color w:val="FF0000"/>
                <w:sz w:val="20"/>
              </w:rPr>
              <w:t>No admin or housekeeping</w:t>
            </w:r>
          </w:p>
          <w:p w14:paraId="45F847E4" w14:textId="57425E73" w:rsidR="0046244D" w:rsidRPr="00235C5B" w:rsidRDefault="0046244D" w:rsidP="00235C5B">
            <w:pPr>
              <w:spacing w:after="0"/>
              <w:rPr>
                <w:sz w:val="20"/>
              </w:rPr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2BAC1F1B" w14:textId="77777777" w:rsidTr="008901D6">
              <w:tc>
                <w:tcPr>
                  <w:tcW w:w="0" w:type="auto"/>
                </w:tcPr>
                <w:p w14:paraId="60EAD2F6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2</w:t>
                  </w:r>
                </w:p>
              </w:tc>
            </w:tr>
            <w:tr w:rsidR="000A017D" w:rsidRPr="00235C5B" w14:paraId="6C0FAADC" w14:textId="77777777" w:rsidTr="008901D6">
              <w:tc>
                <w:tcPr>
                  <w:tcW w:w="0" w:type="auto"/>
                </w:tcPr>
                <w:p w14:paraId="05320C54" w14:textId="4FCE4549" w:rsidR="000A017D" w:rsidRPr="00235C5B" w:rsidRDefault="000A017D" w:rsidP="00235C5B">
                  <w:pPr>
                    <w:rPr>
                      <w:sz w:val="20"/>
                    </w:rPr>
                  </w:pPr>
                </w:p>
              </w:tc>
            </w:tr>
          </w:tbl>
          <w:p w14:paraId="1F09C361" w14:textId="7359A8BF" w:rsidR="003811D1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 xml:space="preserve">9:00 </w:t>
            </w:r>
            <w:r w:rsidR="0046244D" w:rsidRPr="00235C5B">
              <w:rPr>
                <w:sz w:val="20"/>
              </w:rPr>
              <w:t xml:space="preserve">Balloon </w:t>
            </w:r>
            <w:r w:rsidR="00E56EE9" w:rsidRPr="00235C5B">
              <w:rPr>
                <w:sz w:val="20"/>
              </w:rPr>
              <w:t>Badminton</w:t>
            </w:r>
          </w:p>
          <w:p w14:paraId="2EA8FD25" w14:textId="7F7F4FF5" w:rsidR="003811D1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 xml:space="preserve">10:30 </w:t>
            </w:r>
            <w:r w:rsidR="0046244D" w:rsidRPr="00235C5B">
              <w:rPr>
                <w:sz w:val="20"/>
              </w:rPr>
              <w:t>Resident Meeting</w:t>
            </w:r>
          </w:p>
          <w:p w14:paraId="301AAA8A" w14:textId="04E46F1D" w:rsidR="000A017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2:45 Bingo for Prizes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3AE7269D" w14:textId="77777777" w:rsidTr="008901D6">
              <w:tc>
                <w:tcPr>
                  <w:tcW w:w="0" w:type="auto"/>
                </w:tcPr>
                <w:p w14:paraId="0A0D4A46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3</w:t>
                  </w:r>
                </w:p>
              </w:tc>
            </w:tr>
          </w:tbl>
          <w:p w14:paraId="417D01C5" w14:textId="636CA672" w:rsidR="003811D1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9:00</w:t>
            </w:r>
            <w:r w:rsidR="0046244D" w:rsidRPr="00235C5B">
              <w:rPr>
                <w:sz w:val="20"/>
              </w:rPr>
              <w:t xml:space="preserve"> Roller Ball</w:t>
            </w:r>
          </w:p>
          <w:p w14:paraId="72C9E30A" w14:textId="77777777" w:rsidR="000A017D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10:30 Exercise</w:t>
            </w:r>
            <w:r w:rsidR="0046244D" w:rsidRPr="00235C5B">
              <w:rPr>
                <w:sz w:val="20"/>
              </w:rPr>
              <w:t xml:space="preserve"> Class with Ana from Kona Fitness</w:t>
            </w:r>
          </w:p>
          <w:p w14:paraId="50C11DF1" w14:textId="2A5543CA" w:rsidR="0046244D" w:rsidRPr="00235C5B" w:rsidRDefault="00235C5B" w:rsidP="00235C5B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2:30 Dominoes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5C143F75" w14:textId="77777777" w:rsidTr="008901D6">
              <w:tc>
                <w:tcPr>
                  <w:tcW w:w="0" w:type="auto"/>
                </w:tcPr>
                <w:p w14:paraId="1BA67647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4</w:t>
                  </w:r>
                </w:p>
              </w:tc>
            </w:tr>
          </w:tbl>
          <w:p w14:paraId="2E58FB96" w14:textId="5F1882E5" w:rsidR="00250E35" w:rsidRPr="00235C5B" w:rsidRDefault="00250E35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9:00</w:t>
            </w:r>
            <w:r w:rsidR="0046244D" w:rsidRPr="00235C5B">
              <w:rPr>
                <w:sz w:val="20"/>
              </w:rPr>
              <w:t xml:space="preserve"> Bocce Ball</w:t>
            </w:r>
          </w:p>
          <w:p w14:paraId="52CE5B69" w14:textId="77777777" w:rsidR="000A017D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10:30</w:t>
            </w:r>
            <w:r w:rsidR="0046244D" w:rsidRPr="00235C5B">
              <w:rPr>
                <w:sz w:val="20"/>
              </w:rPr>
              <w:t xml:space="preserve"> Pool Noodle</w:t>
            </w:r>
            <w:r w:rsidRPr="00235C5B">
              <w:rPr>
                <w:sz w:val="20"/>
              </w:rPr>
              <w:t xml:space="preserve"> Exercises</w:t>
            </w:r>
          </w:p>
          <w:p w14:paraId="08665D9A" w14:textId="77777777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1:00 Reader’s Build</w:t>
            </w:r>
          </w:p>
          <w:p w14:paraId="27E825CD" w14:textId="77777777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 xml:space="preserve">2:30 Bob—Keyboardist </w:t>
            </w:r>
          </w:p>
          <w:p w14:paraId="0FD35827" w14:textId="4C8C4BCC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Hairdresser Day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5099C986" w14:textId="77777777" w:rsidTr="008901D6">
              <w:tc>
                <w:tcPr>
                  <w:tcW w:w="0" w:type="auto"/>
                </w:tcPr>
                <w:p w14:paraId="39E9922E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5</w:t>
                  </w:r>
                </w:p>
              </w:tc>
            </w:tr>
          </w:tbl>
          <w:p w14:paraId="0448224A" w14:textId="06C45ABA" w:rsidR="00250E35" w:rsidRPr="00235C5B" w:rsidRDefault="00250E35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9:00</w:t>
            </w:r>
            <w:r w:rsidR="0046244D" w:rsidRPr="00235C5B">
              <w:rPr>
                <w:sz w:val="20"/>
              </w:rPr>
              <w:t xml:space="preserve"> Floor Curling</w:t>
            </w:r>
          </w:p>
          <w:p w14:paraId="785A995D" w14:textId="77777777" w:rsidR="000A017D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10:30 Bible Study</w:t>
            </w:r>
          </w:p>
          <w:p w14:paraId="171719A9" w14:textId="77777777" w:rsidR="00250E35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 xml:space="preserve">1:00 Walking Outside </w:t>
            </w:r>
          </w:p>
          <w:p w14:paraId="7FAEC47F" w14:textId="77777777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2:30 Highland Dancers</w:t>
            </w:r>
          </w:p>
          <w:p w14:paraId="36D4F937" w14:textId="0ECEDCC4" w:rsidR="0046244D" w:rsidRPr="00235C5B" w:rsidRDefault="0046244D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>6:30 Social Hour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:rsidRPr="00235C5B" w14:paraId="20F360FE" w14:textId="77777777" w:rsidTr="008901D6">
              <w:tc>
                <w:tcPr>
                  <w:tcW w:w="0" w:type="auto"/>
                </w:tcPr>
                <w:p w14:paraId="23697D29" w14:textId="77777777" w:rsidR="000A017D" w:rsidRPr="00235C5B" w:rsidRDefault="000A017D" w:rsidP="00235C5B">
                  <w:pPr>
                    <w:rPr>
                      <w:sz w:val="20"/>
                    </w:rPr>
                  </w:pPr>
                  <w:r w:rsidRPr="00235C5B">
                    <w:rPr>
                      <w:b/>
                      <w:bCs/>
                      <w:sz w:val="20"/>
                    </w:rPr>
                    <w:t>6</w:t>
                  </w:r>
                </w:p>
              </w:tc>
            </w:tr>
          </w:tbl>
          <w:p w14:paraId="1A83928F" w14:textId="170CBD64" w:rsidR="003811D1" w:rsidRPr="00235C5B" w:rsidRDefault="003811D1" w:rsidP="00235C5B">
            <w:pPr>
              <w:spacing w:after="0"/>
              <w:rPr>
                <w:sz w:val="20"/>
              </w:rPr>
            </w:pPr>
            <w:r w:rsidRPr="00235C5B">
              <w:rPr>
                <w:sz w:val="20"/>
              </w:rPr>
              <w:t xml:space="preserve">10:30 </w:t>
            </w:r>
            <w:r w:rsidR="0046244D" w:rsidRPr="00235C5B">
              <w:rPr>
                <w:sz w:val="20"/>
              </w:rPr>
              <w:t xml:space="preserve">Pool Noodle </w:t>
            </w:r>
            <w:r w:rsidRPr="00235C5B">
              <w:rPr>
                <w:sz w:val="20"/>
              </w:rPr>
              <w:t>Exercises</w:t>
            </w:r>
          </w:p>
          <w:p w14:paraId="33DCB49C" w14:textId="77777777" w:rsidR="000A017D" w:rsidRPr="00235C5B" w:rsidRDefault="000A017D" w:rsidP="00235C5B">
            <w:pPr>
              <w:spacing w:after="0"/>
              <w:rPr>
                <w:sz w:val="20"/>
              </w:rPr>
            </w:pPr>
          </w:p>
        </w:tc>
      </w:tr>
      <w:tr w:rsidR="0046244D" w14:paraId="3259A262" w14:textId="77777777" w:rsidTr="008901D6">
        <w:trPr>
          <w:trHeight w:val="1712"/>
        </w:trPr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14:paraId="16BCEBFA" w14:textId="77777777" w:rsidTr="008901D6">
              <w:tc>
                <w:tcPr>
                  <w:tcW w:w="0" w:type="auto"/>
                </w:tcPr>
                <w:p w14:paraId="4B18F006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7</w:t>
                  </w:r>
                </w:p>
              </w:tc>
            </w:tr>
          </w:tbl>
          <w:p w14:paraId="2586EA01" w14:textId="7FB23404" w:rsidR="000A017D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63A0F34B" w14:textId="1C51CE60" w:rsidR="003811D1" w:rsidRDefault="003811D1" w:rsidP="00235C5B">
            <w:pPr>
              <w:spacing w:after="0"/>
            </w:pPr>
            <w:r>
              <w:t>2:30 Dice</w:t>
            </w:r>
          </w:p>
          <w:p w14:paraId="68B58878" w14:textId="39BC0799" w:rsidR="003811D1" w:rsidRDefault="003811D1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14:paraId="4167E8C0" w14:textId="77777777" w:rsidTr="008901D6">
              <w:tc>
                <w:tcPr>
                  <w:tcW w:w="0" w:type="auto"/>
                </w:tcPr>
                <w:p w14:paraId="17415BB5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8</w:t>
                  </w:r>
                </w:p>
              </w:tc>
            </w:tr>
          </w:tbl>
          <w:p w14:paraId="6B9AE961" w14:textId="2F1ABDE4" w:rsidR="000A017D" w:rsidRDefault="00250E35" w:rsidP="00235C5B">
            <w:pPr>
              <w:spacing w:after="0"/>
            </w:pPr>
            <w:r>
              <w:t>9:00</w:t>
            </w:r>
            <w:r w:rsidR="00D27D65">
              <w:t xml:space="preserve"> Bean Bag $2</w:t>
            </w:r>
          </w:p>
          <w:p w14:paraId="743DC93E" w14:textId="77777777" w:rsidR="00250E35" w:rsidRDefault="00250E35" w:rsidP="00235C5B">
            <w:pPr>
              <w:spacing w:after="0"/>
            </w:pPr>
            <w:r>
              <w:t>1:00 FCSS</w:t>
            </w:r>
          </w:p>
          <w:p w14:paraId="251034FF" w14:textId="08A21503" w:rsidR="00250E35" w:rsidRDefault="00250E35" w:rsidP="00235C5B">
            <w:pPr>
              <w:spacing w:after="0"/>
            </w:pPr>
            <w:r>
              <w:t>3:00</w:t>
            </w:r>
            <w:r w:rsidR="00D27D65">
              <w:t xml:space="preserve"> Uno</w:t>
            </w:r>
          </w:p>
          <w:p w14:paraId="4A58D7DB" w14:textId="3789F31F" w:rsidR="007417F1" w:rsidRDefault="007417F1" w:rsidP="00235C5B">
            <w:pPr>
              <w:spacing w:after="0"/>
            </w:pPr>
            <w:r>
              <w:t>6:30 Good News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32"/>
            </w:tblGrid>
            <w:tr w:rsidR="000A017D" w14:paraId="1F830065" w14:textId="77777777" w:rsidTr="008901D6">
              <w:tc>
                <w:tcPr>
                  <w:tcW w:w="0" w:type="auto"/>
                </w:tcPr>
                <w:p w14:paraId="4D5DB8AF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9</w:t>
                  </w:r>
                </w:p>
              </w:tc>
            </w:tr>
          </w:tbl>
          <w:p w14:paraId="7B34A25D" w14:textId="01F8036C" w:rsidR="00250E35" w:rsidRDefault="00250E35" w:rsidP="00235C5B">
            <w:pPr>
              <w:spacing w:after="0"/>
            </w:pPr>
            <w:r>
              <w:t>9:00</w:t>
            </w:r>
            <w:r w:rsidR="00F00F5D">
              <w:t xml:space="preserve"> Balloon </w:t>
            </w:r>
            <w:r w:rsidR="00235C5B">
              <w:t>Badminton</w:t>
            </w:r>
          </w:p>
          <w:p w14:paraId="0785971C" w14:textId="7C80FB46" w:rsidR="003811D1" w:rsidRDefault="003811D1" w:rsidP="00235C5B">
            <w:pPr>
              <w:spacing w:after="0"/>
            </w:pPr>
            <w:r>
              <w:t>10:30 Exercises</w:t>
            </w:r>
          </w:p>
          <w:p w14:paraId="7D025409" w14:textId="377D217B" w:rsidR="000A017D" w:rsidRDefault="00F00F5D" w:rsidP="00235C5B">
            <w:pPr>
              <w:spacing w:after="0"/>
            </w:pPr>
            <w:r>
              <w:t>2:45 Obie Games</w:t>
            </w:r>
          </w:p>
          <w:p w14:paraId="7FB2EEF7" w14:textId="757E2A3E" w:rsidR="00D27D65" w:rsidRDefault="00D27D65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577C5D85" w14:textId="77777777" w:rsidTr="008901D6">
              <w:tc>
                <w:tcPr>
                  <w:tcW w:w="0" w:type="auto"/>
                </w:tcPr>
                <w:p w14:paraId="0E86767D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10</w:t>
                  </w:r>
                </w:p>
              </w:tc>
            </w:tr>
          </w:tbl>
          <w:p w14:paraId="1C57D881" w14:textId="4FA2E6B2" w:rsidR="00250E35" w:rsidRDefault="00250E35" w:rsidP="00235C5B">
            <w:pPr>
              <w:spacing w:after="0"/>
            </w:pPr>
            <w:r>
              <w:t>9:00</w:t>
            </w:r>
            <w:r w:rsidR="00235C5B">
              <w:t xml:space="preserve"> Roller Ball</w:t>
            </w:r>
          </w:p>
          <w:p w14:paraId="2B02C5D2" w14:textId="5EF5F228" w:rsidR="003811D1" w:rsidRDefault="003811D1" w:rsidP="00235C5B">
            <w:pPr>
              <w:spacing w:after="0"/>
            </w:pPr>
            <w:r>
              <w:t>10:30 Exercises</w:t>
            </w:r>
          </w:p>
          <w:p w14:paraId="6707D92A" w14:textId="2A77D523" w:rsidR="000A017D" w:rsidRDefault="00235C5B" w:rsidP="00235C5B">
            <w:pPr>
              <w:spacing w:after="0"/>
            </w:pPr>
            <w:r>
              <w:t>2:30 Kerplunk</w:t>
            </w:r>
          </w:p>
          <w:p w14:paraId="591C956D" w14:textId="241660CB" w:rsidR="00D27D65" w:rsidRDefault="00D27D65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06F2A10D" w14:textId="77777777" w:rsidTr="008901D6">
              <w:tc>
                <w:tcPr>
                  <w:tcW w:w="0" w:type="auto"/>
                </w:tcPr>
                <w:p w14:paraId="389D55D5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11</w:t>
                  </w:r>
                </w:p>
              </w:tc>
            </w:tr>
          </w:tbl>
          <w:p w14:paraId="2AEC9DE1" w14:textId="78ADE0C4" w:rsidR="00250E35" w:rsidRDefault="00250E35" w:rsidP="00235C5B">
            <w:pPr>
              <w:spacing w:after="0"/>
            </w:pPr>
            <w:r>
              <w:t>9:00</w:t>
            </w:r>
            <w:r w:rsidR="00235C5B">
              <w:t xml:space="preserve"> tabletop Curling</w:t>
            </w:r>
          </w:p>
          <w:p w14:paraId="246BC90E" w14:textId="72365F22" w:rsidR="003811D1" w:rsidRDefault="003811D1" w:rsidP="00235C5B">
            <w:pPr>
              <w:spacing w:after="0"/>
            </w:pPr>
            <w:r>
              <w:t>10:30 Exercises</w:t>
            </w:r>
          </w:p>
          <w:p w14:paraId="25192CF1" w14:textId="30484FD0" w:rsidR="000A017D" w:rsidRDefault="00235C5B" w:rsidP="00235C5B">
            <w:pPr>
              <w:spacing w:after="0"/>
            </w:pPr>
            <w:r>
              <w:t>2:30 Music with Mike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475C9CB4" w14:textId="77777777" w:rsidTr="008901D6">
              <w:tc>
                <w:tcPr>
                  <w:tcW w:w="0" w:type="auto"/>
                </w:tcPr>
                <w:p w14:paraId="51DDDC63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12</w:t>
                  </w:r>
                </w:p>
              </w:tc>
            </w:tr>
            <w:tr w:rsidR="000A017D" w14:paraId="2C90EE4E" w14:textId="77777777" w:rsidTr="008901D6">
              <w:tc>
                <w:tcPr>
                  <w:tcW w:w="0" w:type="auto"/>
                </w:tcPr>
                <w:p w14:paraId="46F47DF5" w14:textId="4C6F3BD9" w:rsidR="000A017D" w:rsidRDefault="000A017D" w:rsidP="00235C5B"/>
              </w:tc>
            </w:tr>
          </w:tbl>
          <w:p w14:paraId="7D4DDF8D" w14:textId="458ED757" w:rsidR="00250E35" w:rsidRDefault="00250E35" w:rsidP="00235C5B">
            <w:pPr>
              <w:spacing w:after="0"/>
            </w:pPr>
            <w:r>
              <w:t>9:00</w:t>
            </w:r>
          </w:p>
          <w:p w14:paraId="48D96D67" w14:textId="77777777" w:rsidR="000A017D" w:rsidRDefault="003811D1" w:rsidP="00235C5B">
            <w:pPr>
              <w:spacing w:after="0"/>
            </w:pPr>
            <w:r>
              <w:t>10:30 Bible Study</w:t>
            </w:r>
          </w:p>
          <w:p w14:paraId="4F12F90E" w14:textId="6F79F0F9" w:rsidR="00250E35" w:rsidRDefault="00250E35" w:rsidP="00235C5B">
            <w:pPr>
              <w:spacing w:after="0"/>
            </w:pPr>
            <w:r>
              <w:t>3:00</w:t>
            </w:r>
            <w:r w:rsidR="007637FE">
              <w:t xml:space="preserve"> Ice Cream $2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09529D99" w14:textId="77777777" w:rsidTr="008901D6">
              <w:tc>
                <w:tcPr>
                  <w:tcW w:w="0" w:type="auto"/>
                </w:tcPr>
                <w:p w14:paraId="25E97C4F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13</w:t>
                  </w:r>
                </w:p>
              </w:tc>
            </w:tr>
          </w:tbl>
          <w:p w14:paraId="16CAAAE7" w14:textId="35BB90FD" w:rsidR="003811D1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4174A137" w14:textId="77777777" w:rsidR="000A017D" w:rsidRDefault="000A017D" w:rsidP="00235C5B">
            <w:pPr>
              <w:spacing w:after="0"/>
            </w:pPr>
          </w:p>
        </w:tc>
      </w:tr>
      <w:tr w:rsidR="0046244D" w14:paraId="77E32C08" w14:textId="77777777" w:rsidTr="008901D6">
        <w:trPr>
          <w:trHeight w:val="1712"/>
        </w:trPr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1B804DF8" w14:textId="77777777" w:rsidTr="008901D6">
              <w:tc>
                <w:tcPr>
                  <w:tcW w:w="0" w:type="auto"/>
                </w:tcPr>
                <w:p w14:paraId="33B7568E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14</w:t>
                  </w:r>
                </w:p>
              </w:tc>
            </w:tr>
          </w:tbl>
          <w:p w14:paraId="7FC9C1B0" w14:textId="33149589" w:rsidR="003811D1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7A186E73" w14:textId="77777777" w:rsidR="003811D1" w:rsidRDefault="003811D1" w:rsidP="00235C5B">
            <w:pPr>
              <w:spacing w:after="0"/>
            </w:pPr>
            <w:r>
              <w:t>2:30 Dice</w:t>
            </w:r>
          </w:p>
          <w:p w14:paraId="243BE868" w14:textId="77777777" w:rsidR="000A017D" w:rsidRDefault="000A017D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6C9E417B" w14:textId="77777777" w:rsidTr="008901D6">
              <w:tc>
                <w:tcPr>
                  <w:tcW w:w="0" w:type="auto"/>
                </w:tcPr>
                <w:p w14:paraId="294F91EF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15</w:t>
                  </w:r>
                </w:p>
              </w:tc>
            </w:tr>
            <w:tr w:rsidR="000A017D" w14:paraId="3D4B73DD" w14:textId="77777777" w:rsidTr="008901D6">
              <w:tc>
                <w:tcPr>
                  <w:tcW w:w="0" w:type="auto"/>
                </w:tcPr>
                <w:p w14:paraId="0E430CB7" w14:textId="603FF928" w:rsidR="000A017D" w:rsidRDefault="000A017D" w:rsidP="00235C5B"/>
              </w:tc>
            </w:tr>
          </w:tbl>
          <w:p w14:paraId="480950EC" w14:textId="66C0238D" w:rsidR="000A017D" w:rsidRDefault="00250E35" w:rsidP="00235C5B">
            <w:pPr>
              <w:spacing w:after="0"/>
            </w:pPr>
            <w:r>
              <w:t>9:00</w:t>
            </w:r>
            <w:r w:rsidR="00D27D65">
              <w:t xml:space="preserve"> Shuffleboard $2</w:t>
            </w:r>
          </w:p>
          <w:p w14:paraId="58DFC385" w14:textId="77777777" w:rsidR="00250E35" w:rsidRDefault="00250E35" w:rsidP="00235C5B">
            <w:pPr>
              <w:spacing w:after="0"/>
            </w:pPr>
            <w:r>
              <w:t>1:00 FCSS</w:t>
            </w:r>
          </w:p>
          <w:p w14:paraId="4A10C436" w14:textId="0EE66D4F" w:rsidR="00250E35" w:rsidRDefault="00250E35" w:rsidP="00235C5B">
            <w:pPr>
              <w:spacing w:after="0"/>
            </w:pPr>
            <w:r>
              <w:t>3:00</w:t>
            </w:r>
            <w:r w:rsidR="00D27D65">
              <w:t xml:space="preserve"> Skip Bo</w:t>
            </w:r>
          </w:p>
          <w:p w14:paraId="6FB3150B" w14:textId="03D7D39D" w:rsidR="007417F1" w:rsidRDefault="007417F1" w:rsidP="00235C5B">
            <w:pPr>
              <w:spacing w:after="0"/>
            </w:pPr>
            <w:r>
              <w:t>6:30 Good News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2F1938DE" w14:textId="77777777" w:rsidTr="008901D6">
              <w:tc>
                <w:tcPr>
                  <w:tcW w:w="0" w:type="auto"/>
                </w:tcPr>
                <w:p w14:paraId="443B397D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16</w:t>
                  </w:r>
                </w:p>
              </w:tc>
            </w:tr>
          </w:tbl>
          <w:p w14:paraId="7AFD5E33" w14:textId="22293805" w:rsidR="00250E35" w:rsidRDefault="00250E35" w:rsidP="00235C5B">
            <w:pPr>
              <w:spacing w:after="0"/>
            </w:pPr>
            <w:r>
              <w:t>9:00</w:t>
            </w:r>
            <w:r w:rsidR="00F00F5D">
              <w:t xml:space="preserve"> Balloon </w:t>
            </w:r>
            <w:r w:rsidR="00235C5B">
              <w:t>Badminton</w:t>
            </w:r>
          </w:p>
          <w:p w14:paraId="560CE7AA" w14:textId="2F76C8AD" w:rsidR="003811D1" w:rsidRDefault="003811D1" w:rsidP="00235C5B">
            <w:pPr>
              <w:spacing w:after="0"/>
            </w:pPr>
            <w:r>
              <w:t>10:30 Exercises</w:t>
            </w:r>
          </w:p>
          <w:p w14:paraId="215E6431" w14:textId="72DBC1E3" w:rsidR="00250E35" w:rsidRDefault="00F00F5D" w:rsidP="00235C5B">
            <w:pPr>
              <w:spacing w:after="0"/>
            </w:pPr>
            <w:r>
              <w:t>2:45 Obie Games</w:t>
            </w:r>
          </w:p>
          <w:p w14:paraId="75A768EC" w14:textId="77777777" w:rsidR="000A017D" w:rsidRDefault="000A017D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3944FFE2" w14:textId="77777777" w:rsidTr="008901D6">
              <w:tc>
                <w:tcPr>
                  <w:tcW w:w="0" w:type="auto"/>
                </w:tcPr>
                <w:p w14:paraId="3271227E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17</w:t>
                  </w:r>
                </w:p>
              </w:tc>
            </w:tr>
          </w:tbl>
          <w:p w14:paraId="282F727E" w14:textId="7F11ACA3" w:rsidR="00250E35" w:rsidRDefault="00250E35" w:rsidP="00235C5B">
            <w:pPr>
              <w:spacing w:after="0"/>
            </w:pPr>
            <w:r>
              <w:t>9:00</w:t>
            </w:r>
            <w:r w:rsidR="00235C5B">
              <w:t xml:space="preserve"> Roller Ball</w:t>
            </w:r>
          </w:p>
          <w:p w14:paraId="48204CD5" w14:textId="6E680908" w:rsidR="003811D1" w:rsidRDefault="003811D1" w:rsidP="00235C5B">
            <w:pPr>
              <w:spacing w:after="0"/>
            </w:pPr>
            <w:r>
              <w:t>10:30 Exercises</w:t>
            </w:r>
          </w:p>
          <w:p w14:paraId="27195F37" w14:textId="24E747FB" w:rsidR="000A017D" w:rsidRDefault="00235C5B" w:rsidP="00235C5B">
            <w:pPr>
              <w:spacing w:after="0"/>
            </w:pPr>
            <w:r>
              <w:t>2:30 Dominoes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5D5D74DD" w14:textId="77777777" w:rsidTr="008901D6">
              <w:tc>
                <w:tcPr>
                  <w:tcW w:w="0" w:type="auto"/>
                </w:tcPr>
                <w:p w14:paraId="136679DB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18</w:t>
                  </w:r>
                </w:p>
              </w:tc>
            </w:tr>
          </w:tbl>
          <w:p w14:paraId="45E936EA" w14:textId="2FFDD00A" w:rsidR="00250E35" w:rsidRDefault="00250E35" w:rsidP="00235C5B">
            <w:pPr>
              <w:spacing w:after="0"/>
            </w:pPr>
            <w:r>
              <w:t>9:00</w:t>
            </w:r>
            <w:r w:rsidR="007637FE">
              <w:t xml:space="preserve"> Kerplunk</w:t>
            </w:r>
          </w:p>
          <w:p w14:paraId="3A95C9CC" w14:textId="667F8A4A" w:rsidR="003811D1" w:rsidRDefault="003811D1" w:rsidP="00235C5B">
            <w:pPr>
              <w:spacing w:after="0"/>
            </w:pPr>
            <w:r>
              <w:t>10:30 Exercises</w:t>
            </w:r>
          </w:p>
          <w:p w14:paraId="1895D334" w14:textId="77777777" w:rsidR="000A017D" w:rsidRDefault="007637FE" w:rsidP="00235C5B">
            <w:pPr>
              <w:spacing w:after="0"/>
            </w:pPr>
            <w:r>
              <w:t>1:00 Readers Build</w:t>
            </w:r>
          </w:p>
          <w:p w14:paraId="655925DD" w14:textId="51B2D348" w:rsidR="007637FE" w:rsidRPr="007637FE" w:rsidRDefault="007637FE" w:rsidP="007637FE"/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4E3107C9" w14:textId="77777777" w:rsidTr="008901D6">
              <w:tc>
                <w:tcPr>
                  <w:tcW w:w="0" w:type="auto"/>
                </w:tcPr>
                <w:p w14:paraId="280E787C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19</w:t>
                  </w:r>
                </w:p>
              </w:tc>
            </w:tr>
          </w:tbl>
          <w:p w14:paraId="13CF41FD" w14:textId="06CDCD50" w:rsidR="00250E35" w:rsidRDefault="00250E35" w:rsidP="00235C5B">
            <w:pPr>
              <w:spacing w:after="0"/>
            </w:pPr>
            <w:r>
              <w:t>9:00</w:t>
            </w:r>
            <w:r w:rsidR="007637FE">
              <w:t xml:space="preserve"> Floor Curling</w:t>
            </w:r>
          </w:p>
          <w:p w14:paraId="620321D2" w14:textId="77777777" w:rsidR="000A017D" w:rsidRDefault="003811D1" w:rsidP="00235C5B">
            <w:pPr>
              <w:spacing w:after="0"/>
            </w:pPr>
            <w:r>
              <w:t>10:30 Bible Study</w:t>
            </w:r>
          </w:p>
          <w:p w14:paraId="4A048296" w14:textId="0E13A803" w:rsidR="00250E35" w:rsidRDefault="00250E35" w:rsidP="00235C5B">
            <w:pPr>
              <w:spacing w:after="0"/>
            </w:pPr>
            <w:r>
              <w:t>3:00</w:t>
            </w:r>
            <w:r w:rsidR="007637FE">
              <w:t xml:space="preserve"> Happy Hour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23307878" w14:textId="77777777" w:rsidTr="008901D6">
              <w:tc>
                <w:tcPr>
                  <w:tcW w:w="0" w:type="auto"/>
                </w:tcPr>
                <w:p w14:paraId="2A1282CB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20</w:t>
                  </w:r>
                </w:p>
              </w:tc>
            </w:tr>
          </w:tbl>
          <w:p w14:paraId="780B2141" w14:textId="1E438531" w:rsidR="003811D1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158A5B74" w14:textId="77777777" w:rsidR="000A017D" w:rsidRDefault="000A017D" w:rsidP="00235C5B">
            <w:pPr>
              <w:spacing w:after="0"/>
            </w:pPr>
          </w:p>
        </w:tc>
      </w:tr>
      <w:tr w:rsidR="0046244D" w14:paraId="07683C6F" w14:textId="77777777" w:rsidTr="00235C5B">
        <w:trPr>
          <w:trHeight w:val="2263"/>
        </w:trPr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3651E62E" w14:textId="77777777" w:rsidTr="008901D6">
              <w:tc>
                <w:tcPr>
                  <w:tcW w:w="0" w:type="auto"/>
                </w:tcPr>
                <w:p w14:paraId="611D2644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21</w:t>
                  </w:r>
                </w:p>
              </w:tc>
            </w:tr>
          </w:tbl>
          <w:p w14:paraId="1652392D" w14:textId="293F3765" w:rsidR="003811D1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6B682F83" w14:textId="42A3C796" w:rsidR="003811D1" w:rsidRDefault="003811D1" w:rsidP="00235C5B">
            <w:pPr>
              <w:spacing w:after="0"/>
            </w:pPr>
            <w:r>
              <w:t xml:space="preserve">2:30 </w:t>
            </w:r>
            <w:r w:rsidR="00CC7E22">
              <w:t>Anglican Church</w:t>
            </w:r>
          </w:p>
          <w:p w14:paraId="7EF846A1" w14:textId="77777777" w:rsidR="000A017D" w:rsidRDefault="000A017D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2DC5134B" w14:textId="77777777" w:rsidTr="008901D6">
              <w:tc>
                <w:tcPr>
                  <w:tcW w:w="0" w:type="auto"/>
                </w:tcPr>
                <w:p w14:paraId="15BA791D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22</w:t>
                  </w:r>
                </w:p>
              </w:tc>
            </w:tr>
            <w:tr w:rsidR="000A017D" w14:paraId="229B7C8E" w14:textId="77777777" w:rsidTr="008901D6">
              <w:tc>
                <w:tcPr>
                  <w:tcW w:w="0" w:type="auto"/>
                </w:tcPr>
                <w:p w14:paraId="7C820234" w14:textId="4D3BC724" w:rsidR="000A017D" w:rsidRDefault="000A017D" w:rsidP="00235C5B"/>
              </w:tc>
            </w:tr>
          </w:tbl>
          <w:p w14:paraId="39A4ABF6" w14:textId="44984B2F" w:rsidR="000A017D" w:rsidRDefault="00250E35" w:rsidP="00235C5B">
            <w:pPr>
              <w:spacing w:after="0"/>
            </w:pPr>
            <w:r>
              <w:t>9:00</w:t>
            </w:r>
            <w:r w:rsidR="00D27D65">
              <w:t xml:space="preserve"> Bean Bag $2</w:t>
            </w:r>
          </w:p>
          <w:p w14:paraId="094BF53A" w14:textId="77777777" w:rsidR="00250E35" w:rsidRDefault="00250E35" w:rsidP="00235C5B">
            <w:pPr>
              <w:spacing w:after="0"/>
            </w:pPr>
            <w:r>
              <w:t>1:00 FCSS</w:t>
            </w:r>
          </w:p>
          <w:p w14:paraId="1D836E66" w14:textId="49F2464A" w:rsidR="00250E35" w:rsidRDefault="00250E35" w:rsidP="00235C5B">
            <w:pPr>
              <w:spacing w:after="0"/>
            </w:pPr>
            <w:r>
              <w:t>3:00</w:t>
            </w:r>
            <w:r w:rsidR="00D27D65">
              <w:t xml:space="preserve"> Walking Outside </w:t>
            </w:r>
          </w:p>
          <w:p w14:paraId="42060A35" w14:textId="5117043C" w:rsidR="007417F1" w:rsidRDefault="007417F1" w:rsidP="00235C5B">
            <w:pPr>
              <w:spacing w:after="0"/>
            </w:pPr>
            <w:r>
              <w:t>6:30 Good News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4C4447D8" w14:textId="77777777" w:rsidTr="008901D6">
              <w:tc>
                <w:tcPr>
                  <w:tcW w:w="0" w:type="auto"/>
                </w:tcPr>
                <w:p w14:paraId="7CC27D0D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23</w:t>
                  </w:r>
                </w:p>
              </w:tc>
            </w:tr>
            <w:tr w:rsidR="000A017D" w14:paraId="747DB820" w14:textId="77777777" w:rsidTr="008901D6">
              <w:tc>
                <w:tcPr>
                  <w:tcW w:w="0" w:type="auto"/>
                </w:tcPr>
                <w:p w14:paraId="72850780" w14:textId="6B10646C" w:rsidR="000A017D" w:rsidRDefault="000A017D" w:rsidP="00235C5B"/>
              </w:tc>
            </w:tr>
          </w:tbl>
          <w:p w14:paraId="541F5E06" w14:textId="7B39DA71" w:rsidR="00250E35" w:rsidRDefault="00250E35" w:rsidP="00235C5B">
            <w:pPr>
              <w:spacing w:after="0"/>
            </w:pPr>
            <w:r>
              <w:t>9:00</w:t>
            </w:r>
            <w:r w:rsidR="00F00F5D">
              <w:t xml:space="preserve"> Balloon </w:t>
            </w:r>
            <w:r w:rsidR="00235C5B">
              <w:t>Badminton</w:t>
            </w:r>
          </w:p>
          <w:p w14:paraId="1F6B5826" w14:textId="4E169A04" w:rsidR="003811D1" w:rsidRDefault="003811D1" w:rsidP="00235C5B">
            <w:pPr>
              <w:spacing w:after="0"/>
            </w:pPr>
            <w:r>
              <w:t>10:30 Exercises</w:t>
            </w:r>
          </w:p>
          <w:p w14:paraId="264B0D97" w14:textId="54CA1C96" w:rsidR="00250E35" w:rsidRDefault="00F00F5D" w:rsidP="00235C5B">
            <w:pPr>
              <w:spacing w:after="0"/>
            </w:pPr>
            <w:r>
              <w:t>1</w:t>
            </w:r>
            <w:r w:rsidR="00E95442">
              <w:t>:30 Crafts</w:t>
            </w:r>
          </w:p>
          <w:p w14:paraId="6C5F9B82" w14:textId="5F09AF7C" w:rsidR="000A017D" w:rsidRDefault="000A017D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16A392A1" w14:textId="77777777" w:rsidTr="008901D6">
              <w:tc>
                <w:tcPr>
                  <w:tcW w:w="0" w:type="auto"/>
                </w:tcPr>
                <w:p w14:paraId="2ADDB633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24</w:t>
                  </w:r>
                </w:p>
              </w:tc>
            </w:tr>
            <w:tr w:rsidR="000A017D" w14:paraId="671BF2E4" w14:textId="77777777" w:rsidTr="008901D6">
              <w:tc>
                <w:tcPr>
                  <w:tcW w:w="0" w:type="auto"/>
                </w:tcPr>
                <w:p w14:paraId="1C3CE4A3" w14:textId="0EFB4367" w:rsidR="000A017D" w:rsidRDefault="000A017D" w:rsidP="00235C5B"/>
              </w:tc>
            </w:tr>
          </w:tbl>
          <w:p w14:paraId="464BAF44" w14:textId="252407BA" w:rsidR="00250E35" w:rsidRDefault="00250E35" w:rsidP="00235C5B">
            <w:pPr>
              <w:spacing w:after="0"/>
            </w:pPr>
            <w:r>
              <w:t>9:00</w:t>
            </w:r>
            <w:r w:rsidR="00235C5B">
              <w:t xml:space="preserve"> Roller Ball</w:t>
            </w:r>
          </w:p>
          <w:p w14:paraId="371141B8" w14:textId="51F88679" w:rsidR="003811D1" w:rsidRDefault="003811D1" w:rsidP="00235C5B">
            <w:pPr>
              <w:spacing w:after="0"/>
            </w:pPr>
            <w:r>
              <w:t>10:30 Exercises</w:t>
            </w:r>
          </w:p>
          <w:p w14:paraId="3641FF14" w14:textId="50F971EA" w:rsidR="000A017D" w:rsidRDefault="00235C5B" w:rsidP="00235C5B">
            <w:pPr>
              <w:spacing w:after="0"/>
            </w:pPr>
            <w:r>
              <w:t>2:45 Bingo for prizes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5B9EC630" w14:textId="77777777" w:rsidTr="008901D6">
              <w:tc>
                <w:tcPr>
                  <w:tcW w:w="0" w:type="auto"/>
                </w:tcPr>
                <w:p w14:paraId="1CE36B79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25</w:t>
                  </w:r>
                </w:p>
              </w:tc>
            </w:tr>
            <w:tr w:rsidR="000A017D" w14:paraId="51A7331D" w14:textId="77777777" w:rsidTr="008901D6">
              <w:tc>
                <w:tcPr>
                  <w:tcW w:w="0" w:type="auto"/>
                </w:tcPr>
                <w:p w14:paraId="75261958" w14:textId="576B3B32" w:rsidR="000A017D" w:rsidRDefault="000A017D" w:rsidP="00235C5B"/>
              </w:tc>
            </w:tr>
          </w:tbl>
          <w:p w14:paraId="66B130B8" w14:textId="24A97103" w:rsidR="00250E35" w:rsidRDefault="00250E35" w:rsidP="00235C5B">
            <w:pPr>
              <w:spacing w:after="0"/>
            </w:pPr>
            <w:r>
              <w:t>9:00</w:t>
            </w:r>
            <w:r w:rsidR="007637FE">
              <w:t xml:space="preserve"> Bocce Ball</w:t>
            </w:r>
          </w:p>
          <w:p w14:paraId="72153405" w14:textId="2D9921C4" w:rsidR="003811D1" w:rsidRDefault="003811D1" w:rsidP="00235C5B">
            <w:pPr>
              <w:spacing w:after="0"/>
            </w:pPr>
            <w:r>
              <w:t>10:30 Exercises</w:t>
            </w:r>
          </w:p>
          <w:p w14:paraId="1660B9FA" w14:textId="31486313" w:rsidR="000A017D" w:rsidRDefault="007637FE" w:rsidP="00235C5B">
            <w:pPr>
              <w:spacing w:after="0"/>
            </w:pPr>
            <w:r>
              <w:t xml:space="preserve">2:00 Neighborly Visit </w:t>
            </w:r>
            <w:proofErr w:type="gramStart"/>
            <w:r>
              <w:t>At</w:t>
            </w:r>
            <w:proofErr w:type="gramEnd"/>
            <w:r>
              <w:t xml:space="preserve"> the Lodge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7175485F" w14:textId="77777777" w:rsidTr="008901D6">
              <w:tc>
                <w:tcPr>
                  <w:tcW w:w="0" w:type="auto"/>
                </w:tcPr>
                <w:p w14:paraId="17CB6884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26</w:t>
                  </w:r>
                </w:p>
              </w:tc>
            </w:tr>
            <w:tr w:rsidR="000A017D" w14:paraId="60E80106" w14:textId="77777777" w:rsidTr="008901D6">
              <w:tc>
                <w:tcPr>
                  <w:tcW w:w="0" w:type="auto"/>
                </w:tcPr>
                <w:p w14:paraId="3B665C19" w14:textId="3D221197" w:rsidR="000A017D" w:rsidRDefault="000A017D" w:rsidP="00235C5B"/>
              </w:tc>
            </w:tr>
          </w:tbl>
          <w:p w14:paraId="23A55287" w14:textId="5991D313" w:rsidR="00250E35" w:rsidRDefault="00250E35" w:rsidP="00235C5B">
            <w:pPr>
              <w:spacing w:after="0"/>
            </w:pPr>
            <w:r>
              <w:t>9:00</w:t>
            </w:r>
            <w:r w:rsidR="007637FE">
              <w:t xml:space="preserve"> Soccer</w:t>
            </w:r>
          </w:p>
          <w:p w14:paraId="7F999FAE" w14:textId="77777777" w:rsidR="000A017D" w:rsidRDefault="003811D1" w:rsidP="00235C5B">
            <w:pPr>
              <w:spacing w:after="0"/>
            </w:pPr>
            <w:r>
              <w:t>10:30 Bible Study</w:t>
            </w:r>
          </w:p>
          <w:p w14:paraId="24A2EDB4" w14:textId="7A6ACAA5" w:rsidR="001976AC" w:rsidRDefault="001976AC" w:rsidP="00235C5B">
            <w:pPr>
              <w:spacing w:after="0"/>
            </w:pPr>
            <w:r>
              <w:t>3:00</w:t>
            </w:r>
            <w:r w:rsidR="007637FE">
              <w:t xml:space="preserve"> Monthly Birthday Music by Billy Joseph</w:t>
            </w:r>
          </w:p>
          <w:p w14:paraId="3F7C2A22" w14:textId="4A5B55B2" w:rsidR="00D27D65" w:rsidRDefault="00D27D65" w:rsidP="00235C5B">
            <w:pPr>
              <w:spacing w:after="0"/>
            </w:pP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719169AA" w14:textId="77777777" w:rsidTr="008901D6">
              <w:tc>
                <w:tcPr>
                  <w:tcW w:w="0" w:type="auto"/>
                </w:tcPr>
                <w:p w14:paraId="196923DC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27</w:t>
                  </w:r>
                </w:p>
              </w:tc>
            </w:tr>
          </w:tbl>
          <w:p w14:paraId="5E07A370" w14:textId="65F5F93B" w:rsidR="003811D1" w:rsidRDefault="003811D1" w:rsidP="00235C5B">
            <w:pPr>
              <w:spacing w:after="0"/>
            </w:pPr>
            <w:r>
              <w:t xml:space="preserve">10:30 </w:t>
            </w:r>
            <w:r w:rsidR="0046244D">
              <w:t xml:space="preserve">Pool Noodle </w:t>
            </w:r>
            <w:r>
              <w:t>Exercises</w:t>
            </w:r>
          </w:p>
          <w:p w14:paraId="728F882E" w14:textId="77777777" w:rsidR="000A017D" w:rsidRDefault="000A017D" w:rsidP="00235C5B">
            <w:pPr>
              <w:spacing w:after="0"/>
            </w:pPr>
          </w:p>
        </w:tc>
      </w:tr>
      <w:tr w:rsidR="0046244D" w14:paraId="22596949" w14:textId="77777777" w:rsidTr="008901D6">
        <w:trPr>
          <w:trHeight w:val="1712"/>
        </w:trPr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5F5F5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57979286" w14:textId="77777777" w:rsidTr="008901D6">
              <w:tc>
                <w:tcPr>
                  <w:tcW w:w="0" w:type="auto"/>
                </w:tcPr>
                <w:p w14:paraId="44E31B35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28</w:t>
                  </w:r>
                </w:p>
              </w:tc>
            </w:tr>
          </w:tbl>
          <w:p w14:paraId="69CD3BAD" w14:textId="77777777" w:rsidR="003811D1" w:rsidRDefault="003811D1" w:rsidP="00235C5B">
            <w:pPr>
              <w:spacing w:after="0"/>
            </w:pPr>
            <w:r>
              <w:t>10:30 Exercises</w:t>
            </w:r>
          </w:p>
          <w:p w14:paraId="017745CD" w14:textId="77777777" w:rsidR="003811D1" w:rsidRDefault="003811D1" w:rsidP="00235C5B">
            <w:pPr>
              <w:spacing w:after="0"/>
            </w:pPr>
            <w:r>
              <w:t>2:30 Dice</w:t>
            </w:r>
          </w:p>
          <w:p w14:paraId="6CDD0973" w14:textId="203DFA45" w:rsidR="000A017D" w:rsidRDefault="0046244D" w:rsidP="00235C5B">
            <w:pPr>
              <w:spacing w:after="0"/>
            </w:pPr>
            <w:r>
              <w:t xml:space="preserve">Happy Birthday Jeanette 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51325997" w14:textId="77777777" w:rsidTr="008901D6">
              <w:tc>
                <w:tcPr>
                  <w:tcW w:w="0" w:type="auto"/>
                </w:tcPr>
                <w:p w14:paraId="76C07AC2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29</w:t>
                  </w:r>
                </w:p>
              </w:tc>
            </w:tr>
          </w:tbl>
          <w:p w14:paraId="2FE459F4" w14:textId="5DEC4818" w:rsidR="000A017D" w:rsidRDefault="00250E35" w:rsidP="00235C5B">
            <w:pPr>
              <w:spacing w:after="0"/>
            </w:pPr>
            <w:r>
              <w:t>9:00</w:t>
            </w:r>
            <w:r w:rsidR="00D27D65">
              <w:t xml:space="preserve"> Shuffleboard $2</w:t>
            </w:r>
          </w:p>
          <w:p w14:paraId="6D794660" w14:textId="77777777" w:rsidR="00250E35" w:rsidRDefault="00250E35" w:rsidP="00235C5B">
            <w:pPr>
              <w:spacing w:after="0"/>
            </w:pPr>
            <w:r>
              <w:t>1:00 FCSS</w:t>
            </w:r>
          </w:p>
          <w:p w14:paraId="58AAB3DB" w14:textId="4938692D" w:rsidR="00250E35" w:rsidRDefault="00250E35" w:rsidP="00235C5B">
            <w:pPr>
              <w:spacing w:after="0"/>
            </w:pPr>
            <w:r>
              <w:t>3:00</w:t>
            </w:r>
            <w:r w:rsidR="00D27D65">
              <w:t xml:space="preserve"> Walking Outside</w:t>
            </w:r>
          </w:p>
          <w:p w14:paraId="13A3CC1A" w14:textId="44207681" w:rsidR="007417F1" w:rsidRDefault="007417F1" w:rsidP="00235C5B">
            <w:pPr>
              <w:spacing w:after="0"/>
            </w:pPr>
            <w:r>
              <w:t>6:30 Good News</w:t>
            </w:r>
          </w:p>
        </w:tc>
        <w:tc>
          <w:tcPr>
            <w:tcW w:w="2199" w:type="dxa"/>
            <w:tcBorders>
              <w:top w:val="single" w:sz="10" w:space="0" w:color="CCCCCC"/>
              <w:left w:val="single" w:sz="10" w:space="0" w:color="CCCCCC"/>
              <w:bottom w:val="single" w:sz="10" w:space="0" w:color="CCCCCC"/>
              <w:right w:val="single" w:sz="10" w:space="0" w:color="CCCCCC"/>
            </w:tcBorders>
            <w:shd w:val="clear" w:color="auto" w:fill="FFFFFF"/>
          </w:tcPr>
          <w:tbl>
            <w:tblPr>
              <w:tblpPr w:tblpXSpec="right" w:tblpYSpec="top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3"/>
            </w:tblGrid>
            <w:tr w:rsidR="000A017D" w14:paraId="74632EE0" w14:textId="77777777" w:rsidTr="008901D6">
              <w:tc>
                <w:tcPr>
                  <w:tcW w:w="0" w:type="auto"/>
                </w:tcPr>
                <w:p w14:paraId="0DD9B78C" w14:textId="77777777" w:rsidR="000A017D" w:rsidRDefault="000A017D" w:rsidP="00235C5B">
                  <w:r>
                    <w:rPr>
                      <w:b/>
                      <w:bCs/>
                      <w:sz w:val="20"/>
                    </w:rPr>
                    <w:t>30</w:t>
                  </w:r>
                </w:p>
              </w:tc>
            </w:tr>
          </w:tbl>
          <w:p w14:paraId="3CF4F25C" w14:textId="051360DB" w:rsidR="00250E35" w:rsidRDefault="00250E35" w:rsidP="00235C5B">
            <w:pPr>
              <w:spacing w:after="0"/>
            </w:pPr>
            <w:r>
              <w:t>9:00</w:t>
            </w:r>
            <w:r w:rsidR="00235C5B">
              <w:t xml:space="preserve"> Balloon Badminton</w:t>
            </w:r>
          </w:p>
          <w:p w14:paraId="333FF11A" w14:textId="2666486B" w:rsidR="003811D1" w:rsidRDefault="003811D1" w:rsidP="00235C5B">
            <w:pPr>
              <w:spacing w:after="0"/>
            </w:pPr>
            <w:r>
              <w:t>10:30 Exercises</w:t>
            </w:r>
          </w:p>
          <w:p w14:paraId="1C0A5059" w14:textId="5A865497" w:rsidR="000A017D" w:rsidRDefault="00250E35" w:rsidP="00235C5B">
            <w:pPr>
              <w:spacing w:after="0"/>
            </w:pPr>
            <w:r>
              <w:t>3:00</w:t>
            </w:r>
          </w:p>
        </w:tc>
        <w:tc>
          <w:tcPr>
            <w:tcW w:w="8798" w:type="dxa"/>
            <w:gridSpan w:val="4"/>
            <w:vAlign w:val="center"/>
          </w:tcPr>
          <w:p w14:paraId="1DB508CE" w14:textId="77777777" w:rsidR="000A017D" w:rsidRDefault="000A017D" w:rsidP="008901D6">
            <w:pPr>
              <w:jc w:val="center"/>
            </w:pPr>
          </w:p>
          <w:p w14:paraId="6433DA44" w14:textId="77777777" w:rsidR="0046244D" w:rsidRDefault="0046244D" w:rsidP="008901D6">
            <w:pPr>
              <w:jc w:val="center"/>
            </w:pPr>
          </w:p>
          <w:p w14:paraId="7C30C94C" w14:textId="77777777" w:rsidR="0046244D" w:rsidRDefault="0046244D" w:rsidP="008901D6">
            <w:pPr>
              <w:jc w:val="center"/>
            </w:pPr>
          </w:p>
          <w:p w14:paraId="0FAC0278" w14:textId="77777777" w:rsidR="0046244D" w:rsidRDefault="0046244D" w:rsidP="008901D6">
            <w:pPr>
              <w:jc w:val="center"/>
            </w:pPr>
          </w:p>
          <w:p w14:paraId="52B91B4E" w14:textId="4A465365" w:rsidR="0046244D" w:rsidRDefault="0046244D" w:rsidP="0046244D"/>
        </w:tc>
      </w:tr>
    </w:tbl>
    <w:p w14:paraId="1F74D327" w14:textId="79F6EE57" w:rsidR="00295ED7" w:rsidRDefault="001F72AE" w:rsidP="00415445">
      <w:pPr>
        <w:widowControl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  <w:r w:rsidR="001831B3">
        <w:rPr>
          <w:noProof/>
        </w:rPr>
        <w:drawing>
          <wp:inline distT="0" distB="0" distL="0" distR="0" wp14:anchorId="604DB07F" wp14:editId="7AD6F4DB">
            <wp:extent cx="3804285" cy="628015"/>
            <wp:effectExtent l="0" t="0" r="0" b="0"/>
            <wp:docPr id="15105751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05969" w14:textId="17111056" w:rsidR="001831B3" w:rsidRDefault="001831B3" w:rsidP="00415445">
      <w:pPr>
        <w:widowControl w:val="0"/>
        <w:spacing w:line="276" w:lineRule="auto"/>
        <w:jc w:val="both"/>
        <w:rPr>
          <w:sz w:val="26"/>
          <w:szCs w:val="26"/>
        </w:rPr>
      </w:pPr>
    </w:p>
    <w:p w14:paraId="02444878" w14:textId="0AADFEC8" w:rsidR="00EE7452" w:rsidRDefault="001831B3" w:rsidP="00F43929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7C8795E" wp14:editId="385D46D8">
            <wp:extent cx="3408045" cy="7364730"/>
            <wp:effectExtent l="0" t="0" r="1905" b="7620"/>
            <wp:docPr id="15054228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736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del w:id="8" w:author="Sherry  Kunkel" w:date="2024-03-27T10:43:00Z" w16du:dateUtc="2024-03-27T16:43:00Z">
        <w:r w:rsidR="0024012D" w:rsidDel="0024012D">
          <w:rPr>
            <w:noProof/>
            <w:sz w:val="26"/>
            <w:szCs w:val="26"/>
          </w:rPr>
          <w:drawing>
            <wp:inline distT="0" distB="0" distL="0" distR="0" wp14:anchorId="63E89777" wp14:editId="5511F6CA">
              <wp:extent cx="3408045" cy="7364730"/>
              <wp:effectExtent l="0" t="0" r="1905" b="7620"/>
              <wp:docPr id="147977761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08045" cy="73647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del>
    </w:p>
    <w:p w14:paraId="6718E8C9" w14:textId="42A75FD7" w:rsidR="00EE7452" w:rsidRDefault="00B06585" w:rsidP="00DC309E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AF596D6" wp14:editId="47E11D13">
            <wp:extent cx="3277235" cy="3410585"/>
            <wp:effectExtent l="0" t="0" r="0" b="0"/>
            <wp:docPr id="1324195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1B3">
        <w:rPr>
          <w:noProof/>
          <w:sz w:val="26"/>
          <w:szCs w:val="26"/>
        </w:rPr>
        <w:drawing>
          <wp:inline distT="0" distB="0" distL="0" distR="0" wp14:anchorId="72327EC7" wp14:editId="7C256BD9">
            <wp:extent cx="3255645" cy="2212975"/>
            <wp:effectExtent l="0" t="0" r="1905" b="0"/>
            <wp:docPr id="19718688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01E66" w14:textId="77777777" w:rsidR="00EE7452" w:rsidRDefault="00EE7452" w:rsidP="00DC309E">
      <w:pPr>
        <w:spacing w:line="276" w:lineRule="auto"/>
        <w:rPr>
          <w:sz w:val="26"/>
          <w:szCs w:val="26"/>
        </w:rPr>
      </w:pPr>
    </w:p>
    <w:p w14:paraId="5C02039F" w14:textId="3CCC3B99" w:rsidR="00EE7452" w:rsidRDefault="001831B3" w:rsidP="00DC309E">
      <w:pPr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043CFB2" wp14:editId="1FD15590">
            <wp:extent cx="3493135" cy="3304540"/>
            <wp:effectExtent l="0" t="0" r="0" b="0"/>
            <wp:docPr id="8233749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76343" w14:textId="77777777" w:rsidR="00295ED7" w:rsidRDefault="00295ED7" w:rsidP="00295ED7">
      <w:pPr>
        <w:spacing w:line="276" w:lineRule="auto"/>
      </w:pPr>
    </w:p>
    <w:p w14:paraId="66D68180" w14:textId="77777777" w:rsidR="00295ED7" w:rsidRDefault="00295ED7" w:rsidP="00FD1F30">
      <w:pPr>
        <w:spacing w:line="276" w:lineRule="auto"/>
        <w:jc w:val="center"/>
      </w:pPr>
    </w:p>
    <w:p w14:paraId="15FBD996" w14:textId="77777777" w:rsidR="00295ED7" w:rsidRDefault="00295ED7" w:rsidP="00FD1F30">
      <w:pPr>
        <w:spacing w:line="276" w:lineRule="auto"/>
        <w:jc w:val="center"/>
      </w:pPr>
    </w:p>
    <w:p w14:paraId="47E77DC9" w14:textId="77777777" w:rsidR="00295ED7" w:rsidRDefault="00295ED7" w:rsidP="00FD1F30">
      <w:pPr>
        <w:spacing w:line="276" w:lineRule="auto"/>
        <w:jc w:val="center"/>
      </w:pPr>
    </w:p>
    <w:p w14:paraId="0190448D" w14:textId="392C0BF2" w:rsidR="00DB01FB" w:rsidRDefault="003267F2" w:rsidP="00FD1F30">
      <w:pPr>
        <w:spacing w:line="276" w:lineRule="auto"/>
        <w:jc w:val="center"/>
      </w:pPr>
      <w:r w:rsidRPr="00874CA3">
        <w:rPr>
          <w:noProof/>
        </w:rPr>
        <mc:AlternateContent>
          <mc:Choice Requires="wps">
            <w:drawing>
              <wp:inline distT="0" distB="0" distL="0" distR="0" wp14:anchorId="714AAE5D" wp14:editId="537AC5D5">
                <wp:extent cx="4105275" cy="619125"/>
                <wp:effectExtent l="0" t="0" r="0" b="9525"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47F7A" w14:textId="28045DCA" w:rsidR="00870991" w:rsidRDefault="00870991" w:rsidP="00FE1DFC">
                            <w:pPr>
                              <w:pStyle w:val="Heading1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Poem to Share</w:t>
                            </w:r>
                          </w:p>
                          <w:p w14:paraId="4A8EDDF5" w14:textId="65E5D618" w:rsidR="00870991" w:rsidRPr="00D82BB3" w:rsidRDefault="00870991" w:rsidP="00D82BB3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4AAE5D" id="Text Box 228" o:spid="_x0000_s1036" type="#_x0000_t202" style="width:323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" filled="f" stroked="f" strokeweight=".5pt">
                <v:textbox inset="0,0,,0">
                  <w:txbxContent>
                    <w:p w14:paraId="32747F7A" w14:textId="28045DCA" w:rsidR="00870991" w:rsidRDefault="00870991" w:rsidP="00FE1DFC">
                      <w:pPr>
                        <w:pStyle w:val="Heading1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Poem to Share</w:t>
                      </w:r>
                    </w:p>
                    <w:p w14:paraId="4A8EDDF5" w14:textId="65E5D618" w:rsidR="00870991" w:rsidRPr="00D82BB3" w:rsidRDefault="00870991" w:rsidP="00D82BB3"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5EE401" w14:textId="77777777" w:rsidR="00D82BB3" w:rsidRDefault="00D82BB3" w:rsidP="00D82BB3">
      <w:pPr>
        <w:spacing w:line="276" w:lineRule="auto"/>
        <w:jc w:val="center"/>
      </w:pPr>
    </w:p>
    <w:p w14:paraId="57F4F5C7" w14:textId="77777777" w:rsidR="00276517" w:rsidRPr="000367FB" w:rsidRDefault="00903392" w:rsidP="00A36D71">
      <w:pPr>
        <w:spacing w:line="276" w:lineRule="auto"/>
        <w:jc w:val="center"/>
        <w:rPr>
          <w:sz w:val="36"/>
          <w:szCs w:val="36"/>
        </w:rPr>
      </w:pPr>
      <w:r w:rsidRPr="000367FB">
        <w:rPr>
          <w:b/>
          <w:bCs/>
          <w:sz w:val="36"/>
          <w:szCs w:val="36"/>
        </w:rPr>
        <w:lastRenderedPageBreak/>
        <w:t>The Gardener</w:t>
      </w:r>
      <w:r w:rsidR="00E02414" w:rsidRPr="000367FB">
        <w:rPr>
          <w:b/>
          <w:bCs/>
          <w:sz w:val="36"/>
          <w:szCs w:val="36"/>
        </w:rPr>
        <w:br/>
      </w:r>
    </w:p>
    <w:p w14:paraId="2160A613" w14:textId="6B85C64E" w:rsidR="00A36D71" w:rsidRPr="000367FB" w:rsidRDefault="00773803" w:rsidP="000367FB">
      <w:pPr>
        <w:spacing w:line="276" w:lineRule="auto"/>
        <w:ind w:left="3600" w:firstLine="720"/>
        <w:rPr>
          <w:sz w:val="36"/>
          <w:szCs w:val="36"/>
          <w:u w:val="single"/>
        </w:rPr>
      </w:pPr>
      <w:r w:rsidRPr="000367FB">
        <w:rPr>
          <w:sz w:val="36"/>
          <w:szCs w:val="36"/>
          <w:u w:val="single"/>
        </w:rPr>
        <w:t>by</w:t>
      </w:r>
      <w:r w:rsidR="00525EED" w:rsidRPr="000367FB">
        <w:rPr>
          <w:sz w:val="36"/>
          <w:szCs w:val="36"/>
          <w:u w:val="single"/>
        </w:rPr>
        <w:t xml:space="preserve"> </w:t>
      </w:r>
      <w:r w:rsidR="00903392" w:rsidRPr="000367FB">
        <w:rPr>
          <w:sz w:val="36"/>
          <w:szCs w:val="36"/>
          <w:u w:val="single"/>
        </w:rPr>
        <w:t>Mary Oliver</w:t>
      </w:r>
    </w:p>
    <w:p w14:paraId="3FC140E9" w14:textId="77777777" w:rsidR="00255207" w:rsidRPr="000367FB" w:rsidRDefault="00255207" w:rsidP="00255207">
      <w:pPr>
        <w:tabs>
          <w:tab w:val="left" w:pos="8700"/>
        </w:tabs>
        <w:spacing w:line="276" w:lineRule="auto"/>
        <w:rPr>
          <w:sz w:val="36"/>
          <w:szCs w:val="36"/>
        </w:rPr>
      </w:pPr>
    </w:p>
    <w:p w14:paraId="22D76A4E" w14:textId="00BA33F9" w:rsidR="00525EED" w:rsidRPr="000367FB" w:rsidRDefault="00903392" w:rsidP="00525EED">
      <w:pPr>
        <w:tabs>
          <w:tab w:val="left" w:pos="8700"/>
        </w:tabs>
        <w:spacing w:line="360" w:lineRule="auto"/>
        <w:ind w:left="2880"/>
        <w:rPr>
          <w:sz w:val="36"/>
          <w:szCs w:val="36"/>
        </w:rPr>
      </w:pPr>
      <w:r w:rsidRPr="000367FB">
        <w:rPr>
          <w:sz w:val="36"/>
          <w:szCs w:val="36"/>
        </w:rPr>
        <w:t>Have I lived enough?</w:t>
      </w:r>
      <w:r w:rsidRPr="000367FB">
        <w:rPr>
          <w:sz w:val="36"/>
          <w:szCs w:val="36"/>
        </w:rPr>
        <w:br/>
        <w:t>Have I loved enough?</w:t>
      </w:r>
      <w:r w:rsidRPr="000367FB">
        <w:rPr>
          <w:sz w:val="36"/>
          <w:szCs w:val="36"/>
        </w:rPr>
        <w:br/>
        <w:t>Have I considered Right Action enough, have I come to any conclusions?</w:t>
      </w:r>
      <w:r w:rsidRPr="000367FB">
        <w:rPr>
          <w:sz w:val="36"/>
          <w:szCs w:val="36"/>
        </w:rPr>
        <w:br/>
        <w:t>Have I experienced happiness with sufficient gratitude?</w:t>
      </w:r>
      <w:r w:rsidRPr="000367FB">
        <w:rPr>
          <w:sz w:val="36"/>
          <w:szCs w:val="36"/>
        </w:rPr>
        <w:br/>
        <w:t>Have I endured loneliness with grace?</w:t>
      </w:r>
    </w:p>
    <w:p w14:paraId="7EFA4C41" w14:textId="77777777" w:rsidR="00903392" w:rsidRPr="000367FB" w:rsidRDefault="00903392" w:rsidP="00525EED">
      <w:pPr>
        <w:tabs>
          <w:tab w:val="left" w:pos="8700"/>
        </w:tabs>
        <w:spacing w:line="360" w:lineRule="auto"/>
        <w:ind w:left="2880"/>
        <w:rPr>
          <w:sz w:val="36"/>
          <w:szCs w:val="36"/>
        </w:rPr>
      </w:pPr>
    </w:p>
    <w:p w14:paraId="64DD487A" w14:textId="50F6BC30" w:rsidR="00D3008C" w:rsidRPr="000367FB" w:rsidRDefault="00903392" w:rsidP="00903392">
      <w:pPr>
        <w:tabs>
          <w:tab w:val="left" w:pos="8700"/>
        </w:tabs>
        <w:spacing w:line="360" w:lineRule="auto"/>
        <w:ind w:left="2880"/>
        <w:rPr>
          <w:sz w:val="36"/>
          <w:szCs w:val="36"/>
        </w:rPr>
      </w:pPr>
      <w:r w:rsidRPr="000367FB">
        <w:rPr>
          <w:sz w:val="36"/>
          <w:szCs w:val="36"/>
        </w:rPr>
        <w:t>I say this, or perhaps I’m just thinking it.</w:t>
      </w:r>
      <w:r w:rsidRPr="000367FB">
        <w:rPr>
          <w:sz w:val="36"/>
          <w:szCs w:val="36"/>
        </w:rPr>
        <w:br/>
        <w:t>Actually, I probably think too much.</w:t>
      </w:r>
      <w:r w:rsidRPr="000367FB">
        <w:rPr>
          <w:sz w:val="36"/>
          <w:szCs w:val="36"/>
        </w:rPr>
        <w:br/>
      </w:r>
      <w:r w:rsidRPr="000367FB">
        <w:rPr>
          <w:sz w:val="36"/>
          <w:szCs w:val="36"/>
        </w:rPr>
        <w:br/>
        <w:t>Then I step out into the garden,</w:t>
      </w:r>
      <w:r w:rsidRPr="000367FB">
        <w:rPr>
          <w:sz w:val="36"/>
          <w:szCs w:val="36"/>
        </w:rPr>
        <w:br/>
        <w:t>where the gardener, who is said to be a simple man,</w:t>
      </w:r>
      <w:r w:rsidRPr="000367FB">
        <w:rPr>
          <w:sz w:val="36"/>
          <w:szCs w:val="36"/>
        </w:rPr>
        <w:br/>
        <w:t>is tending his children, the roses.</w:t>
      </w:r>
    </w:p>
    <w:p w14:paraId="27E067CA" w14:textId="77777777" w:rsidR="007C6DA9" w:rsidRDefault="007C6DA9" w:rsidP="00EA6DD3">
      <w:pPr>
        <w:tabs>
          <w:tab w:val="left" w:pos="8700"/>
        </w:tabs>
        <w:spacing w:line="276" w:lineRule="auto"/>
        <w:rPr>
          <w:sz w:val="36"/>
          <w:szCs w:val="36"/>
        </w:rPr>
      </w:pPr>
    </w:p>
    <w:p w14:paraId="053E33AC" w14:textId="40AEA875" w:rsidR="007C6DA9" w:rsidRDefault="007C6DA9" w:rsidP="00EA6DD3">
      <w:pPr>
        <w:tabs>
          <w:tab w:val="left" w:pos="8700"/>
        </w:tabs>
        <w:spacing w:line="276" w:lineRule="auto"/>
        <w:rPr>
          <w:sz w:val="36"/>
          <w:szCs w:val="36"/>
        </w:rPr>
      </w:pPr>
    </w:p>
    <w:p w14:paraId="70E89A29" w14:textId="4C0C9194" w:rsidR="00EA6DD3" w:rsidRDefault="00EA6DD3" w:rsidP="00EA6DD3">
      <w:pPr>
        <w:tabs>
          <w:tab w:val="left" w:pos="8700"/>
        </w:tabs>
        <w:spacing w:line="276" w:lineRule="auto"/>
      </w:pPr>
    </w:p>
    <w:p w14:paraId="7117C321" w14:textId="4B0DF123" w:rsidR="00DB01FB" w:rsidRPr="00DB01FB" w:rsidRDefault="00DB01FB" w:rsidP="00EA6DD3">
      <w:pPr>
        <w:tabs>
          <w:tab w:val="left" w:pos="8700"/>
        </w:tabs>
        <w:spacing w:line="276" w:lineRule="auto"/>
      </w:pPr>
      <w:r w:rsidRPr="00874CA3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1A889A0" wp14:editId="74BE7EA8">
                <wp:simplePos x="0" y="0"/>
                <wp:positionH relativeFrom="column">
                  <wp:posOffset>-104775</wp:posOffset>
                </wp:positionH>
                <wp:positionV relativeFrom="paragraph">
                  <wp:posOffset>36195</wp:posOffset>
                </wp:positionV>
                <wp:extent cx="3800475" cy="619125"/>
                <wp:effectExtent l="0" t="0" r="0" b="9525"/>
                <wp:wrapTight wrapText="bothSides">
                  <wp:wrapPolygon edited="0">
                    <wp:start x="325" y="0"/>
                    <wp:lineTo x="325" y="21268"/>
                    <wp:lineTo x="21221" y="21268"/>
                    <wp:lineTo x="21221" y="0"/>
                    <wp:lineTo x="325" y="0"/>
                  </wp:wrapPolygon>
                </wp:wrapTight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85A07" w14:textId="34F94CBB" w:rsidR="00870991" w:rsidRPr="00746126" w:rsidRDefault="00870991" w:rsidP="00DB01FB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bookmarkStart w:id="9" w:name="_Toc44283864"/>
                            <w:bookmarkStart w:id="10" w:name="_Toc44283937"/>
                            <w:r>
                              <w:rPr>
                                <w:sz w:val="80"/>
                                <w:szCs w:val="80"/>
                              </w:rPr>
                              <w:t>Noticeboard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889A0" id="Text Box 113" o:spid="_x0000_s1037" type="#_x0000_t202" style="position:absolute;margin-left:-8.25pt;margin-top:2.85pt;width:299.25pt;height:48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" filled="f" stroked="f" strokeweight=".5pt">
                <v:textbox inset=",0,,0">
                  <w:txbxContent>
                    <w:p w14:paraId="3A085A07" w14:textId="34F94CBB" w:rsidR="00870991" w:rsidRPr="00746126" w:rsidRDefault="00870991" w:rsidP="00DB01FB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bookmarkStart w:id="11" w:name="_Toc44283864"/>
                      <w:bookmarkStart w:id="12" w:name="_Toc44283937"/>
                      <w:r>
                        <w:rPr>
                          <w:sz w:val="80"/>
                          <w:szCs w:val="80"/>
                        </w:rPr>
                        <w:t>Noticeboard</w:t>
                      </w:r>
                      <w:bookmarkEnd w:id="11"/>
                      <w:bookmarkEnd w:id="12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8F4D113" w14:textId="120E5E37" w:rsidR="00EA6DD3" w:rsidRDefault="00EA6DD3" w:rsidP="00056274">
      <w:pPr>
        <w:spacing w:line="276" w:lineRule="auto"/>
      </w:pPr>
    </w:p>
    <w:p w14:paraId="16027969" w14:textId="639C23D8" w:rsidR="00EA6DD3" w:rsidRDefault="00EA6DD3" w:rsidP="00056274">
      <w:pPr>
        <w:spacing w:line="276" w:lineRule="auto"/>
      </w:pPr>
    </w:p>
    <w:p w14:paraId="10EDE5C7" w14:textId="6D4CA05C" w:rsidR="00EA6DD3" w:rsidRDefault="00EA6DD3" w:rsidP="00056274">
      <w:pPr>
        <w:spacing w:line="276" w:lineRule="auto"/>
      </w:pPr>
    </w:p>
    <w:p w14:paraId="1505C945" w14:textId="77777777" w:rsidR="00EA6DD3" w:rsidRDefault="00EA6DD3" w:rsidP="00056274">
      <w:pPr>
        <w:spacing w:line="276" w:lineRule="auto"/>
      </w:pPr>
    </w:p>
    <w:p w14:paraId="1E983A64" w14:textId="77777777" w:rsidR="00EA6DD3" w:rsidRDefault="00EA6DD3" w:rsidP="00056274">
      <w:pPr>
        <w:spacing w:line="276" w:lineRule="auto"/>
      </w:pPr>
    </w:p>
    <w:p w14:paraId="40F8B193" w14:textId="79899CFA" w:rsidR="00EA6DD3" w:rsidRDefault="00EA6DD3" w:rsidP="00056274">
      <w:pPr>
        <w:spacing w:line="276" w:lineRule="auto"/>
      </w:pPr>
    </w:p>
    <w:p w14:paraId="4FDBA06C" w14:textId="2A1880C8" w:rsidR="00EA6DD3" w:rsidRDefault="00EA6DD3" w:rsidP="00056274">
      <w:pPr>
        <w:spacing w:line="276" w:lineRule="auto"/>
      </w:pPr>
    </w:p>
    <w:p w14:paraId="7B631C81" w14:textId="616D8088" w:rsidR="00EA6DD3" w:rsidRDefault="00EA6DD3" w:rsidP="00056274">
      <w:pPr>
        <w:spacing w:line="276" w:lineRule="auto"/>
      </w:pPr>
    </w:p>
    <w:p w14:paraId="6AD154D3" w14:textId="0F3B465B" w:rsidR="00DB01FB" w:rsidRPr="00DB01FB" w:rsidRDefault="00DB01FB" w:rsidP="00056274">
      <w:pPr>
        <w:spacing w:line="276" w:lineRule="auto"/>
      </w:pPr>
    </w:p>
    <w:p w14:paraId="7ED86214" w14:textId="06EF92AA" w:rsidR="00DB01FB" w:rsidRPr="00DB01FB" w:rsidRDefault="00DB01FB" w:rsidP="00056274">
      <w:pPr>
        <w:spacing w:line="276" w:lineRule="auto"/>
      </w:pPr>
    </w:p>
    <w:p w14:paraId="46A85B19" w14:textId="1C55B775" w:rsidR="00DB01FB" w:rsidRPr="00DB01FB" w:rsidRDefault="000367FB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029C3616" wp14:editId="1F6BC8AA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3400425" cy="2543175"/>
                <wp:effectExtent l="0" t="0" r="28575" b="2857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43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6DCEB0" w14:textId="5A9E7CB3" w:rsidR="00903392" w:rsidRPr="00BF086E" w:rsidRDefault="000367FB" w:rsidP="00F20C9C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0367FB">
                              <w:rPr>
                                <w:noProof/>
                              </w:rPr>
                              <w:drawing>
                                <wp:inline distT="0" distB="0" distL="0" distR="0" wp14:anchorId="03D5A387" wp14:editId="285C1D50">
                                  <wp:extent cx="3093085" cy="2390775"/>
                                  <wp:effectExtent l="0" t="0" r="0" b="9525"/>
                                  <wp:docPr id="154820104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08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C3616" id="Text Box 115" o:spid="_x0000_s1038" type="#_x0000_t202" style="position:absolute;margin-left:216.55pt;margin-top:10.45pt;width:267.75pt;height:200.25pt;z-index:2517248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" fillcolor="#fde8d5 [661]" strokecolor="#fabb82 [1941]" insetpen="t">
                <v:textbox inset="4mm,4mm,4mm,4mm">
                  <w:txbxContent>
                    <w:p w14:paraId="356DCEB0" w14:textId="5A9E7CB3" w:rsidR="00903392" w:rsidRPr="00BF086E" w:rsidRDefault="000367FB" w:rsidP="00F20C9C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0367FB">
                        <w:rPr>
                          <w:noProof/>
                        </w:rPr>
                        <w:drawing>
                          <wp:inline distT="0" distB="0" distL="0" distR="0" wp14:anchorId="03D5A387" wp14:editId="285C1D50">
                            <wp:extent cx="3093085" cy="2390775"/>
                            <wp:effectExtent l="0" t="0" r="0" b="9525"/>
                            <wp:docPr id="154820104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085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8F031" w14:textId="0A34FE8A" w:rsidR="00DB01FB" w:rsidRPr="00DB01FB" w:rsidRDefault="00DB01FB" w:rsidP="00056274">
      <w:pPr>
        <w:spacing w:line="276" w:lineRule="auto"/>
      </w:pPr>
    </w:p>
    <w:p w14:paraId="4018A33A" w14:textId="338F5251" w:rsidR="00DB01FB" w:rsidRPr="00DB01FB" w:rsidRDefault="00DB01FB" w:rsidP="00056274">
      <w:pPr>
        <w:spacing w:line="276" w:lineRule="auto"/>
      </w:pPr>
    </w:p>
    <w:p w14:paraId="47613FF8" w14:textId="74A6AF18" w:rsidR="00DB01FB" w:rsidRPr="00DB01FB" w:rsidRDefault="00DB01FB" w:rsidP="00056274">
      <w:pPr>
        <w:spacing w:line="276" w:lineRule="auto"/>
      </w:pPr>
    </w:p>
    <w:p w14:paraId="39D1CF60" w14:textId="4B892D60" w:rsidR="00DB01FB" w:rsidRPr="00DB01FB" w:rsidRDefault="00DB01FB" w:rsidP="00056274">
      <w:pPr>
        <w:spacing w:line="276" w:lineRule="auto"/>
      </w:pPr>
    </w:p>
    <w:p w14:paraId="3A196173" w14:textId="3FA6F9F6" w:rsidR="00DB01FB" w:rsidRPr="00DB01FB" w:rsidRDefault="00DB01FB" w:rsidP="00056274">
      <w:pPr>
        <w:spacing w:line="276" w:lineRule="auto"/>
      </w:pPr>
    </w:p>
    <w:p w14:paraId="22FCE8A1" w14:textId="4C5EF484" w:rsidR="00DB01FB" w:rsidRPr="00DB01FB" w:rsidRDefault="00DB01FB" w:rsidP="00056274">
      <w:pPr>
        <w:spacing w:line="276" w:lineRule="auto"/>
      </w:pPr>
    </w:p>
    <w:p w14:paraId="37E996F4" w14:textId="1750E170" w:rsidR="00DB01FB" w:rsidRPr="00DB01FB" w:rsidRDefault="00DB01FB" w:rsidP="00056274">
      <w:pPr>
        <w:spacing w:line="276" w:lineRule="auto"/>
      </w:pPr>
    </w:p>
    <w:p w14:paraId="14E55484" w14:textId="3CE802BA" w:rsidR="00DB01FB" w:rsidRPr="00DB01FB" w:rsidRDefault="00DB01FB" w:rsidP="00056274">
      <w:pPr>
        <w:spacing w:line="276" w:lineRule="auto"/>
      </w:pPr>
    </w:p>
    <w:p w14:paraId="2BBD6AF2" w14:textId="0FC107BD" w:rsidR="00DB01FB" w:rsidRPr="00DB01FB" w:rsidRDefault="00DB01FB" w:rsidP="00056274">
      <w:pPr>
        <w:spacing w:line="276" w:lineRule="auto"/>
      </w:pPr>
    </w:p>
    <w:p w14:paraId="070AF1AD" w14:textId="49E61DBD" w:rsidR="00DB01FB" w:rsidRPr="00DB01FB" w:rsidRDefault="00DB01FB" w:rsidP="00056274">
      <w:pPr>
        <w:spacing w:line="276" w:lineRule="auto"/>
      </w:pPr>
    </w:p>
    <w:p w14:paraId="1C0FB5BA" w14:textId="2DD5D521" w:rsidR="00DB01FB" w:rsidRPr="00DB01FB" w:rsidRDefault="00DB01FB" w:rsidP="00056274">
      <w:pPr>
        <w:spacing w:line="276" w:lineRule="auto"/>
      </w:pPr>
    </w:p>
    <w:p w14:paraId="2C7CCC0C" w14:textId="1012EF46" w:rsidR="00DB01FB" w:rsidRPr="00DB01FB" w:rsidRDefault="00DB01FB" w:rsidP="00056274">
      <w:pPr>
        <w:spacing w:line="276" w:lineRule="auto"/>
      </w:pPr>
    </w:p>
    <w:p w14:paraId="37A69B52" w14:textId="5B9798BE" w:rsidR="00DB01FB" w:rsidRDefault="00DB01FB" w:rsidP="00056274">
      <w:pPr>
        <w:spacing w:line="276" w:lineRule="auto"/>
      </w:pPr>
    </w:p>
    <w:p w14:paraId="2034D3CD" w14:textId="61CBA2C3" w:rsidR="000518FE" w:rsidRPr="00DB01FB" w:rsidRDefault="003F3E97" w:rsidP="00056274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1968" behindDoc="0" locked="0" layoutInCell="1" allowOverlap="1" wp14:anchorId="1BE06F5D" wp14:editId="59034752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3248025" cy="2505075"/>
                <wp:effectExtent l="0" t="0" r="28575" b="2857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505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0A01B9" w14:textId="5348CF1C" w:rsidR="00870991" w:rsidRPr="00F20C9C" w:rsidRDefault="000367FB" w:rsidP="00F20C9C">
                            <w:pPr>
                              <w:widowControl w:val="0"/>
                              <w:pBdr>
                                <w:bottom w:val="single" w:sz="4" w:space="1" w:color="8D4605" w:themeColor="accent2" w:themeShade="80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367FB">
                              <w:rPr>
                                <w:b/>
                                <w:bCs/>
                                <w:caps/>
                                <w:noProof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57FAB0" wp14:editId="0E103739">
                                  <wp:extent cx="2929890" cy="2197735"/>
                                  <wp:effectExtent l="0" t="0" r="3810" b="0"/>
                                  <wp:docPr id="81185443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9890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06F5D" id="Text Box 121" o:spid="_x0000_s1039" type="#_x0000_t202" style="position:absolute;margin-left:0;margin-top:5.4pt;width:255.75pt;height:197.25pt;z-index:2517319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" fillcolor="#fde8d5 [661]" strokecolor="#fabb82 [1941]" insetpen="t">
                <v:textbox inset="4mm,4mm,4mm,4mm">
                  <w:txbxContent>
                    <w:p w14:paraId="360A01B9" w14:textId="5348CF1C" w:rsidR="00870991" w:rsidRPr="00F20C9C" w:rsidRDefault="000367FB" w:rsidP="00F20C9C">
                      <w:pPr>
                        <w:widowControl w:val="0"/>
                        <w:pBdr>
                          <w:bottom w:val="single" w:sz="4" w:space="1" w:color="8D4605" w:themeColor="accent2" w:themeShade="80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0367FB">
                        <w:rPr>
                          <w:b/>
                          <w:bCs/>
                          <w:caps/>
                          <w:noProof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drawing>
                          <wp:inline distT="0" distB="0" distL="0" distR="0" wp14:anchorId="2E57FAB0" wp14:editId="0E103739">
                            <wp:extent cx="2929890" cy="2197735"/>
                            <wp:effectExtent l="0" t="0" r="3810" b="0"/>
                            <wp:docPr id="81185443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9890" cy="2197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56985" w14:textId="2E5A5021" w:rsidR="00B95D48" w:rsidRPr="00DB01FB" w:rsidRDefault="000367FB" w:rsidP="000367FB">
      <w:pPr>
        <w:tabs>
          <w:tab w:val="left" w:pos="8700"/>
        </w:tabs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5C6A9C36" wp14:editId="75D22C52">
                <wp:simplePos x="0" y="0"/>
                <wp:positionH relativeFrom="margin">
                  <wp:posOffset>3590925</wp:posOffset>
                </wp:positionH>
                <wp:positionV relativeFrom="paragraph">
                  <wp:posOffset>104140</wp:posOffset>
                </wp:positionV>
                <wp:extent cx="3314700" cy="2276475"/>
                <wp:effectExtent l="0" t="0" r="19050" b="28575"/>
                <wp:wrapNone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76475"/>
                        </a:xfrm>
                        <a:prstGeom prst="rect">
                          <a:avLst/>
                        </a:prstGeom>
                        <a:solidFill>
                          <a:srgbClr val="F78F2F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F78F2F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55D7" w14:textId="77777777" w:rsidR="000367FB" w:rsidRPr="007F7E55" w:rsidRDefault="000367FB" w:rsidP="000367FB">
                            <w:pPr>
                              <w:widowControl w:val="0"/>
                              <w:pBdr>
                                <w:bottom w:val="single" w:sz="4" w:space="1" w:color="FABB82" w:themeColor="accent2" w:themeTint="99"/>
                              </w:pBdr>
                              <w:spacing w:after="240" w:line="360" w:lineRule="auto"/>
                              <w:jc w:val="center"/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7F7E55">
                              <w:rPr>
                                <w:b/>
                                <w:bCs/>
                                <w:caps/>
                                <w:color w:val="806000" w:themeColor="accent4" w:themeShade="80"/>
                                <w:spacing w:val="20"/>
                                <w:sz w:val="28"/>
                                <w:szCs w:val="28"/>
                              </w:rPr>
                              <w:t>THANK YOU</w:t>
                            </w:r>
                          </w:p>
                          <w:p w14:paraId="693DD69F" w14:textId="730C9690" w:rsidR="000367FB" w:rsidRPr="008753ED" w:rsidRDefault="000367FB" w:rsidP="000367FB">
                            <w:pPr>
                              <w:widowControl w:val="0"/>
                              <w:spacing w:after="240" w:line="276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8753ED">
                              <w:rPr>
                                <w:sz w:val="26"/>
                                <w:szCs w:val="26"/>
                              </w:rPr>
                              <w:t xml:space="preserve">We would like to issue a heartfelt thanks to relatives and volunteers who support us day in and day out. You make such a </w:t>
                            </w:r>
                            <w:r w:rsidR="00AA0811" w:rsidRPr="008753ED">
                              <w:rPr>
                                <w:sz w:val="26"/>
                                <w:szCs w:val="26"/>
                              </w:rPr>
                              <w:t>difference,</w:t>
                            </w:r>
                            <w:r w:rsidRPr="008753ED">
                              <w:rPr>
                                <w:sz w:val="26"/>
                                <w:szCs w:val="26"/>
                              </w:rPr>
                              <w:t xml:space="preserve"> and we so very much appreciate your time and energy. 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9C36" id="_x0000_s1040" type="#_x0000_t202" style="position:absolute;margin-left:282.75pt;margin-top:8.2pt;width:261pt;height:179.2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" fillcolor="#fde9d5" strokecolor="#fabc82">
                <v:textbox inset="4mm,4mm,4mm,4mm">
                  <w:txbxContent>
                    <w:p w14:paraId="096455D7" w14:textId="77777777" w:rsidR="000367FB" w:rsidRPr="007F7E55" w:rsidRDefault="000367FB" w:rsidP="000367FB">
                      <w:pPr>
                        <w:widowControl w:val="0"/>
                        <w:pBdr>
                          <w:bottom w:val="single" w:sz="4" w:space="1" w:color="FABB82" w:themeColor="accent2" w:themeTint="99"/>
                        </w:pBdr>
                        <w:spacing w:after="240" w:line="360" w:lineRule="auto"/>
                        <w:jc w:val="center"/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</w:pPr>
                      <w:r w:rsidRPr="007F7E55">
                        <w:rPr>
                          <w:b/>
                          <w:bCs/>
                          <w:caps/>
                          <w:color w:val="806000" w:themeColor="accent4" w:themeShade="80"/>
                          <w:spacing w:val="20"/>
                          <w:sz w:val="28"/>
                          <w:szCs w:val="28"/>
                        </w:rPr>
                        <w:t>THANK YOU</w:t>
                      </w:r>
                    </w:p>
                    <w:p w14:paraId="693DD69F" w14:textId="730C9690" w:rsidR="000367FB" w:rsidRPr="008753ED" w:rsidRDefault="000367FB" w:rsidP="000367FB">
                      <w:pPr>
                        <w:widowControl w:val="0"/>
                        <w:spacing w:after="240" w:line="276" w:lineRule="auto"/>
                        <w:rPr>
                          <w:sz w:val="26"/>
                          <w:szCs w:val="26"/>
                        </w:rPr>
                      </w:pPr>
                      <w:r w:rsidRPr="008753ED">
                        <w:rPr>
                          <w:sz w:val="26"/>
                          <w:szCs w:val="26"/>
                        </w:rPr>
                        <w:t xml:space="preserve">We would like to issue a heartfelt thanks to relatives and volunteers who support us day in and day out. You make such a </w:t>
                      </w:r>
                      <w:r w:rsidR="00AA0811" w:rsidRPr="008753ED">
                        <w:rPr>
                          <w:sz w:val="26"/>
                          <w:szCs w:val="26"/>
                        </w:rPr>
                        <w:t>difference,</w:t>
                      </w:r>
                      <w:r w:rsidRPr="008753ED">
                        <w:rPr>
                          <w:sz w:val="26"/>
                          <w:szCs w:val="26"/>
                        </w:rPr>
                        <w:t xml:space="preserve"> and we so very much appreciate your time and energy.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DC78A" w14:textId="2896702E" w:rsidR="00B95D48" w:rsidRPr="00DB01FB" w:rsidRDefault="00B95D48" w:rsidP="00056274">
      <w:pPr>
        <w:spacing w:line="276" w:lineRule="auto"/>
      </w:pPr>
    </w:p>
    <w:p w14:paraId="070CEA21" w14:textId="594345DD" w:rsidR="00B95D48" w:rsidRPr="00DB01FB" w:rsidRDefault="00B95D48" w:rsidP="00056274">
      <w:pPr>
        <w:spacing w:line="276" w:lineRule="auto"/>
      </w:pPr>
    </w:p>
    <w:p w14:paraId="157EA42C" w14:textId="2AF4E498" w:rsidR="00B95D48" w:rsidRPr="00DB01FB" w:rsidRDefault="00B95D48" w:rsidP="00056274">
      <w:pPr>
        <w:spacing w:line="276" w:lineRule="auto"/>
      </w:pPr>
    </w:p>
    <w:p w14:paraId="366CD798" w14:textId="26AA106B" w:rsidR="00B95D48" w:rsidRPr="00DB01FB" w:rsidRDefault="00B95D48" w:rsidP="00056274">
      <w:pPr>
        <w:spacing w:line="276" w:lineRule="auto"/>
      </w:pPr>
    </w:p>
    <w:p w14:paraId="0897B11F" w14:textId="1A326409" w:rsidR="00B95D48" w:rsidRPr="00DB01FB" w:rsidRDefault="00B95D48" w:rsidP="00056274">
      <w:pPr>
        <w:spacing w:line="276" w:lineRule="auto"/>
      </w:pPr>
    </w:p>
    <w:p w14:paraId="3E72B001" w14:textId="3B9EE4C9" w:rsidR="00B95D48" w:rsidRPr="00DB01FB" w:rsidRDefault="00B95D48" w:rsidP="00056274">
      <w:pPr>
        <w:spacing w:line="276" w:lineRule="auto"/>
      </w:pPr>
    </w:p>
    <w:p w14:paraId="50D6E39D" w14:textId="648841EB" w:rsidR="00B95D48" w:rsidRPr="00DB01FB" w:rsidRDefault="00B95D48" w:rsidP="00056274">
      <w:pPr>
        <w:spacing w:line="276" w:lineRule="auto"/>
      </w:pPr>
    </w:p>
    <w:p w14:paraId="5EE6E24A" w14:textId="65E85852" w:rsidR="00B95D48" w:rsidRPr="00DB01FB" w:rsidRDefault="00B95D48" w:rsidP="00056274">
      <w:pPr>
        <w:spacing w:line="276" w:lineRule="auto"/>
      </w:pPr>
    </w:p>
    <w:p w14:paraId="5A840C12" w14:textId="7886AD56" w:rsidR="00B95D48" w:rsidRPr="00DB01FB" w:rsidRDefault="00B95D48" w:rsidP="00056274">
      <w:pPr>
        <w:spacing w:line="276" w:lineRule="auto"/>
      </w:pPr>
    </w:p>
    <w:p w14:paraId="16CFEA8E" w14:textId="6B274405" w:rsidR="00B95D48" w:rsidRPr="00DB01FB" w:rsidRDefault="00B95D48" w:rsidP="00056274">
      <w:pPr>
        <w:spacing w:line="276" w:lineRule="auto"/>
      </w:pPr>
    </w:p>
    <w:p w14:paraId="24BD478F" w14:textId="6A50F7E2" w:rsidR="000518FE" w:rsidRDefault="000518FE" w:rsidP="00056274">
      <w:pPr>
        <w:spacing w:line="276" w:lineRule="auto"/>
      </w:pPr>
    </w:p>
    <w:p w14:paraId="2960A360" w14:textId="533E23B0" w:rsidR="00B95D48" w:rsidRPr="00DB01FB" w:rsidRDefault="00B95D48" w:rsidP="00056274">
      <w:pPr>
        <w:spacing w:line="276" w:lineRule="auto"/>
      </w:pPr>
    </w:p>
    <w:p w14:paraId="74A0ACA3" w14:textId="77777777" w:rsidR="00B95D48" w:rsidRPr="00DB01FB" w:rsidRDefault="00B95D48" w:rsidP="00056274">
      <w:pPr>
        <w:spacing w:line="276" w:lineRule="auto"/>
      </w:pPr>
    </w:p>
    <w:p w14:paraId="433EDFC6" w14:textId="3FA35F63" w:rsidR="002D680C" w:rsidRDefault="002D680C" w:rsidP="00056274">
      <w:pPr>
        <w:spacing w:line="276" w:lineRule="auto"/>
      </w:pPr>
    </w:p>
    <w:p w14:paraId="24B7E5BD" w14:textId="77777777" w:rsidR="002722AA" w:rsidRDefault="002722AA" w:rsidP="00056274">
      <w:pPr>
        <w:spacing w:line="276" w:lineRule="auto"/>
      </w:pPr>
    </w:p>
    <w:p w14:paraId="054534E3" w14:textId="77777777" w:rsidR="002722AA" w:rsidRDefault="002722AA" w:rsidP="00056274">
      <w:pPr>
        <w:spacing w:line="276" w:lineRule="auto"/>
      </w:pPr>
    </w:p>
    <w:p w14:paraId="72C22A90" w14:textId="77777777" w:rsidR="002722AA" w:rsidRDefault="002722AA" w:rsidP="00056274">
      <w:pPr>
        <w:spacing w:line="276" w:lineRule="auto"/>
      </w:pPr>
    </w:p>
    <w:p w14:paraId="60292E33" w14:textId="77777777" w:rsidR="002722AA" w:rsidRDefault="002722AA" w:rsidP="00056274">
      <w:pPr>
        <w:spacing w:line="276" w:lineRule="auto"/>
      </w:pPr>
    </w:p>
    <w:p w14:paraId="3D67ACF5" w14:textId="77777777" w:rsidR="006E646F" w:rsidRDefault="006E646F" w:rsidP="00056274">
      <w:pPr>
        <w:spacing w:line="276" w:lineRule="auto"/>
      </w:pPr>
    </w:p>
    <w:p w14:paraId="055EDF4D" w14:textId="2C6C74C9" w:rsidR="002D680C" w:rsidRDefault="00E223FF" w:rsidP="00056274">
      <w:pPr>
        <w:spacing w:line="276" w:lineRule="auto"/>
        <w:rPr>
          <w:sz w:val="26"/>
          <w:szCs w:val="26"/>
        </w:rPr>
      </w:pPr>
      <w:r w:rsidRPr="00874CA3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8ED92E3" wp14:editId="16A56A95">
                <wp:simplePos x="0" y="0"/>
                <wp:positionH relativeFrom="column">
                  <wp:posOffset>-104775</wp:posOffset>
                </wp:positionH>
                <wp:positionV relativeFrom="paragraph">
                  <wp:posOffset>123825</wp:posOffset>
                </wp:positionV>
                <wp:extent cx="3952875" cy="619125"/>
                <wp:effectExtent l="0" t="0" r="0" b="9525"/>
                <wp:wrapTight wrapText="bothSides">
                  <wp:wrapPolygon edited="0">
                    <wp:start x="312" y="0"/>
                    <wp:lineTo x="312" y="21268"/>
                    <wp:lineTo x="21236" y="21268"/>
                    <wp:lineTo x="21236" y="0"/>
                    <wp:lineTo x="312" y="0"/>
                  </wp:wrapPolygon>
                </wp:wrapTight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DE3E6" w14:textId="0245F826" w:rsidR="00870991" w:rsidRDefault="00870991" w:rsidP="00E223FF">
                            <w:pPr>
                              <w:pStyle w:val="Heading1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Laughing Matters</w:t>
                            </w:r>
                          </w:p>
                          <w:p w14:paraId="6A38BFED" w14:textId="77777777" w:rsidR="006E646F" w:rsidRPr="006E646F" w:rsidRDefault="006E646F" w:rsidP="006E646F"/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D92E3" id="Text Box 227" o:spid="_x0000_s1041" type="#_x0000_t202" style="position:absolute;margin-left:-8.25pt;margin-top:9.75pt;width:311.25pt;height:48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" filled="f" stroked="f" strokeweight=".5pt">
                <v:textbox inset=",0,,0">
                  <w:txbxContent>
                    <w:p w14:paraId="01ADE3E6" w14:textId="0245F826" w:rsidR="00870991" w:rsidRDefault="00870991" w:rsidP="00E223FF">
                      <w:pPr>
                        <w:pStyle w:val="Heading1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Laughing Matters</w:t>
                      </w:r>
                    </w:p>
                    <w:p w14:paraId="6A38BFED" w14:textId="77777777" w:rsidR="006E646F" w:rsidRPr="006E646F" w:rsidRDefault="006E646F" w:rsidP="006E646F"/>
                  </w:txbxContent>
                </v:textbox>
                <w10:wrap type="tight"/>
              </v:shape>
            </w:pict>
          </mc:Fallback>
        </mc:AlternateContent>
      </w:r>
    </w:p>
    <w:p w14:paraId="78914CCB" w14:textId="17A46AD6" w:rsidR="006E646F" w:rsidRDefault="002722AA" w:rsidP="002722AA">
      <w:pPr>
        <w:spacing w:line="276" w:lineRule="auto"/>
        <w:ind w:left="2160" w:firstLine="720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>
        <w:rPr>
          <w:noProof/>
          <w:sz w:val="26"/>
          <w:szCs w:val="26"/>
        </w:rPr>
        <w:drawing>
          <wp:inline distT="0" distB="0" distL="0" distR="0" wp14:anchorId="7EBFE5CF" wp14:editId="06B2BD3D">
            <wp:extent cx="1085850" cy="1085850"/>
            <wp:effectExtent l="0" t="0" r="0" b="0"/>
            <wp:docPr id="14041437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FEF73" w14:textId="19A342CD" w:rsidR="00754560" w:rsidRPr="0030106B" w:rsidRDefault="006720DF" w:rsidP="00754560">
      <w:pPr>
        <w:spacing w:after="240" w:line="276" w:lineRule="auto"/>
        <w:rPr>
          <w:sz w:val="36"/>
          <w:szCs w:val="36"/>
        </w:rPr>
      </w:pPr>
      <w:r w:rsidRPr="006E646F">
        <w:rPr>
          <w:b/>
          <w:bCs/>
          <w:sz w:val="44"/>
          <w:szCs w:val="44"/>
        </w:rPr>
        <w:lastRenderedPageBreak/>
        <w:t>Jokes</w:t>
      </w:r>
      <w:r w:rsidRPr="006E646F">
        <w:rPr>
          <w:b/>
          <w:bCs/>
          <w:sz w:val="44"/>
          <w:szCs w:val="44"/>
        </w:rPr>
        <w:br/>
      </w:r>
      <w:r w:rsidRPr="0030106B">
        <w:rPr>
          <w:sz w:val="36"/>
          <w:szCs w:val="36"/>
        </w:rPr>
        <w:t>How many of these can get you to laugh (or groan)?</w:t>
      </w:r>
    </w:p>
    <w:p w14:paraId="16348193" w14:textId="618848D9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Why don’t ants get sick?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Because they have little ant-bodies.</w:t>
      </w:r>
    </w:p>
    <w:p w14:paraId="3C69D63E" w14:textId="3145FF10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Why did the cloud go to the doctor?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Because it was feeling under the weather.</w:t>
      </w:r>
    </w:p>
    <w:p w14:paraId="4CEF4421" w14:textId="3A2522E3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What do clouds wear under their coats?</w:t>
      </w:r>
      <w:r w:rsidRPr="0030106B">
        <w:rPr>
          <w:sz w:val="36"/>
          <w:szCs w:val="36"/>
        </w:rPr>
        <w:br/>
      </w:r>
      <w:proofErr w:type="spellStart"/>
      <w:r w:rsidRPr="0030106B">
        <w:rPr>
          <w:i/>
          <w:iCs/>
          <w:sz w:val="36"/>
          <w:szCs w:val="36"/>
        </w:rPr>
        <w:t>Thunderwear</w:t>
      </w:r>
      <w:proofErr w:type="spellEnd"/>
      <w:r w:rsidRPr="0030106B">
        <w:rPr>
          <w:i/>
          <w:iCs/>
          <w:sz w:val="36"/>
          <w:szCs w:val="36"/>
        </w:rPr>
        <w:t>!</w:t>
      </w:r>
    </w:p>
    <w:p w14:paraId="5CAE7887" w14:textId="63613400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What did the recycling bin say to the trash can?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“</w:t>
      </w:r>
      <w:proofErr w:type="gramStart"/>
      <w:r w:rsidRPr="0030106B">
        <w:rPr>
          <w:i/>
          <w:iCs/>
          <w:sz w:val="36"/>
          <w:szCs w:val="36"/>
        </w:rPr>
        <w:t>You’re</w:t>
      </w:r>
      <w:proofErr w:type="gramEnd"/>
      <w:r w:rsidRPr="0030106B">
        <w:rPr>
          <w:i/>
          <w:iCs/>
          <w:sz w:val="36"/>
          <w:szCs w:val="36"/>
        </w:rPr>
        <w:t xml:space="preserve"> garbage…but I love you anyway!”</w:t>
      </w:r>
    </w:p>
    <w:p w14:paraId="708F7293" w14:textId="1375B7CB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Did you hear about the tornado that married a cloud?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The wedding was a whirlwind!</w:t>
      </w:r>
    </w:p>
    <w:p w14:paraId="1A9EDA56" w14:textId="3FFADAD4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What do you call a snowman in the summer?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A puddle.</w:t>
      </w:r>
    </w:p>
    <w:p w14:paraId="2C0F3224" w14:textId="3B5EF0A3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How do trees access the internet?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They log on, of course.</w:t>
      </w:r>
    </w:p>
    <w:p w14:paraId="035898E4" w14:textId="69733FEF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Why did the tree go to the dentist?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To get a root canal.</w:t>
      </w:r>
    </w:p>
    <w:p w14:paraId="1A4B5F30" w14:textId="014C2EA2" w:rsidR="006720DF" w:rsidRPr="0030106B" w:rsidRDefault="006720DF" w:rsidP="00754560">
      <w:pPr>
        <w:spacing w:after="240" w:line="276" w:lineRule="auto"/>
        <w:rPr>
          <w:i/>
          <w:iCs/>
          <w:sz w:val="36"/>
          <w:szCs w:val="36"/>
        </w:rPr>
      </w:pPr>
      <w:r w:rsidRPr="0030106B">
        <w:rPr>
          <w:sz w:val="36"/>
          <w:szCs w:val="36"/>
        </w:rPr>
        <w:t>What do you call it when worms take over the world?</w:t>
      </w:r>
      <w:r w:rsidRPr="0030106B">
        <w:rPr>
          <w:sz w:val="36"/>
          <w:szCs w:val="36"/>
        </w:rPr>
        <w:br/>
      </w:r>
      <w:r w:rsidRPr="0030106B">
        <w:rPr>
          <w:i/>
          <w:iCs/>
          <w:sz w:val="36"/>
          <w:szCs w:val="36"/>
        </w:rPr>
        <w:t>Global worming!</w:t>
      </w:r>
    </w:p>
    <w:p w14:paraId="0717976D" w14:textId="46259D73" w:rsidR="000D3D77" w:rsidRDefault="00251BB9" w:rsidP="007C6DA9">
      <w:pPr>
        <w:spacing w:line="276" w:lineRule="auto"/>
        <w:rPr>
          <w:sz w:val="26"/>
          <w:szCs w:val="26"/>
        </w:rPr>
      </w:pPr>
      <w:r w:rsidRPr="00251BB9">
        <w:rPr>
          <w:noProof/>
          <w:sz w:val="26"/>
          <w:szCs w:val="26"/>
        </w:rPr>
        <w:lastRenderedPageBreak/>
        <w:drawing>
          <wp:inline distT="0" distB="0" distL="0" distR="0" wp14:anchorId="17E7AD6B" wp14:editId="2C162D27">
            <wp:extent cx="6639852" cy="7554379"/>
            <wp:effectExtent l="0" t="0" r="8890" b="8890"/>
            <wp:docPr id="1858482486" name="Picture 185848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FD36" w14:textId="3AD250F8" w:rsidR="00251BB9" w:rsidRDefault="000A017D" w:rsidP="00837159">
      <w:pPr>
        <w:spacing w:line="276" w:lineRule="auto"/>
        <w:rPr>
          <w:sz w:val="28"/>
          <w:szCs w:val="28"/>
        </w:rPr>
      </w:pPr>
      <w:r>
        <w:br/>
      </w:r>
      <w:r w:rsidR="00251BB9">
        <w:rPr>
          <w:sz w:val="28"/>
          <w:szCs w:val="28"/>
        </w:rPr>
        <w:t xml:space="preserve">     </w:t>
      </w:r>
      <w:r w:rsidR="00837159" w:rsidRPr="00251BB9">
        <w:rPr>
          <w:sz w:val="28"/>
          <w:szCs w:val="28"/>
        </w:rPr>
        <w:t xml:space="preserve">Bell Peppers </w:t>
      </w:r>
      <w:r w:rsidR="00837159" w:rsidRPr="00251BB9">
        <w:rPr>
          <w:sz w:val="28"/>
          <w:szCs w:val="28"/>
        </w:rPr>
        <w:tab/>
      </w:r>
      <w:r w:rsidR="00251BB9">
        <w:rPr>
          <w:sz w:val="28"/>
          <w:szCs w:val="28"/>
        </w:rPr>
        <w:t xml:space="preserve">     </w:t>
      </w:r>
      <w:r w:rsidR="00837159" w:rsidRPr="00251BB9">
        <w:rPr>
          <w:sz w:val="28"/>
          <w:szCs w:val="28"/>
        </w:rPr>
        <w:t xml:space="preserve">Strawberries </w:t>
      </w:r>
      <w:r w:rsidR="00837159" w:rsidRPr="00251BB9"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ab/>
        <w:t xml:space="preserve">Lavender </w:t>
      </w:r>
      <w:r w:rsidR="00837159" w:rsidRPr="00251BB9"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ab/>
        <w:t xml:space="preserve">Dill </w:t>
      </w:r>
      <w:r w:rsidR="00251BB9">
        <w:rPr>
          <w:sz w:val="28"/>
          <w:szCs w:val="28"/>
        </w:rPr>
        <w:tab/>
      </w:r>
      <w:r w:rsidR="00251BB9"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Chives </w:t>
      </w:r>
    </w:p>
    <w:p w14:paraId="47178A5F" w14:textId="3178FEE1" w:rsidR="00251BB9" w:rsidRDefault="00251BB9" w:rsidP="008371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37159" w:rsidRPr="00251BB9">
        <w:rPr>
          <w:sz w:val="28"/>
          <w:szCs w:val="28"/>
        </w:rPr>
        <w:t xml:space="preserve">Parsley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837159" w:rsidRPr="00251BB9">
        <w:rPr>
          <w:sz w:val="28"/>
          <w:szCs w:val="28"/>
        </w:rPr>
        <w:t xml:space="preserve">Lettuce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Basil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Garlic </w:t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Pumpkins </w:t>
      </w:r>
    </w:p>
    <w:p w14:paraId="1366E8EB" w14:textId="09D6CDD7" w:rsidR="00251BB9" w:rsidRDefault="00251BB9" w:rsidP="008371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37159" w:rsidRPr="00251BB9">
        <w:rPr>
          <w:sz w:val="28"/>
          <w:szCs w:val="28"/>
        </w:rPr>
        <w:t xml:space="preserve">Ginger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="00837159" w:rsidRPr="00251BB9">
        <w:rPr>
          <w:sz w:val="28"/>
          <w:szCs w:val="28"/>
        </w:rPr>
        <w:t xml:space="preserve">Oregano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Lemons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Limes </w:t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Tomatoes </w:t>
      </w:r>
      <w:r>
        <w:rPr>
          <w:sz w:val="28"/>
          <w:szCs w:val="28"/>
        </w:rPr>
        <w:t xml:space="preserve">    </w:t>
      </w:r>
    </w:p>
    <w:p w14:paraId="30BD0B78" w14:textId="10A36B41" w:rsidR="000A017D" w:rsidRPr="00251BB9" w:rsidRDefault="00251BB9" w:rsidP="008371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37159" w:rsidRPr="00251BB9">
        <w:rPr>
          <w:sz w:val="28"/>
          <w:szCs w:val="28"/>
        </w:rPr>
        <w:t xml:space="preserve">Blueberries </w:t>
      </w:r>
      <w:r>
        <w:rPr>
          <w:sz w:val="28"/>
          <w:szCs w:val="28"/>
        </w:rPr>
        <w:tab/>
        <w:t xml:space="preserve">     </w:t>
      </w:r>
      <w:r w:rsidR="00837159" w:rsidRPr="00251BB9">
        <w:rPr>
          <w:sz w:val="28"/>
          <w:szCs w:val="28"/>
        </w:rPr>
        <w:t>Zucchini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Eggplant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 xml:space="preserve">Onions </w:t>
      </w:r>
      <w:r>
        <w:rPr>
          <w:sz w:val="28"/>
          <w:szCs w:val="28"/>
        </w:rPr>
        <w:tab/>
      </w:r>
      <w:r w:rsidR="00837159" w:rsidRPr="00251BB9">
        <w:rPr>
          <w:sz w:val="28"/>
          <w:szCs w:val="28"/>
        </w:rPr>
        <w:t>Broccoli</w:t>
      </w:r>
    </w:p>
    <w:sectPr w:rsidR="000A017D" w:rsidRPr="00251BB9" w:rsidSect="007417F1">
      <w:headerReference w:type="even" r:id="rId33"/>
      <w:footerReference w:type="default" r:id="rId34"/>
      <w:footerReference w:type="first" r:id="rId35"/>
      <w:type w:val="continuous"/>
      <w:pgSz w:w="12240" w:h="15840"/>
      <w:pgMar w:top="720" w:right="547" w:bottom="720" w:left="720" w:header="0" w:footer="14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8C42B8" w14:textId="77777777" w:rsidR="00341A89" w:rsidRDefault="00341A89">
      <w:r>
        <w:separator/>
      </w:r>
    </w:p>
  </w:endnote>
  <w:endnote w:type="continuationSeparator" w:id="0">
    <w:p w14:paraId="382D45E8" w14:textId="77777777" w:rsidR="00341A89" w:rsidRDefault="0034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chitects Daughter">
    <w:charset w:val="00"/>
    <w:family w:val="auto"/>
    <w:pitch w:val="variable"/>
    <w:sig w:usb0="A000002F" w:usb1="4000004A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FFFFFF" w:themeColor="background1"/>
        <w:sz w:val="22"/>
        <w:szCs w:val="22"/>
      </w:rPr>
      <w:id w:val="1374428036"/>
      <w:docPartObj>
        <w:docPartGallery w:val="Page Numbers (Bottom of Page)"/>
        <w:docPartUnique/>
      </w:docPartObj>
    </w:sdtPr>
    <w:sdtEndPr/>
    <w:sdtContent>
      <w:p w14:paraId="55A99476" w14:textId="6B009F62" w:rsidR="00870991" w:rsidRPr="00DF3A10" w:rsidRDefault="00870991" w:rsidP="00C50AAD">
        <w:pPr>
          <w:pStyle w:val="Heading3"/>
          <w:spacing w:before="0" w:after="0"/>
          <w:jc w:val="right"/>
          <w:rPr>
            <w:color w:val="FFFFFF" w:themeColor="background1"/>
            <w:sz w:val="22"/>
            <w:szCs w:val="22"/>
          </w:rPr>
        </w:pPr>
        <w:r w:rsidRPr="00DF3A10">
          <w:rPr>
            <w:noProof/>
            <w:color w:val="FFFFFF" w:themeColor="background1"/>
            <w:sz w:val="22"/>
            <w:szCs w:val="22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76201063" wp14:editId="3D264408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9525</wp:posOffset>
                  </wp:positionV>
                  <wp:extent cx="7753350" cy="603250"/>
                  <wp:effectExtent l="0" t="0" r="19050" b="25400"/>
                  <wp:wrapNone/>
                  <wp:docPr id="11" name="Rectangle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603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08E4F2" id="Rectangle 11" o:spid="_x0000_s1026" style="position:absolute;margin-left:-35pt;margin-top:.75pt;width:610.5pt;height:47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" fillcolor="black [3200]" strokecolor="black [1600]" strokeweight="1pt"/>
              </w:pict>
            </mc:Fallback>
          </mc:AlternateContent>
        </w:r>
      </w:p>
      <w:p w14:paraId="777835D7" w14:textId="3EB18DE2" w:rsidR="00870991" w:rsidRPr="00DF3A10" w:rsidRDefault="002A2F3B" w:rsidP="00DF3A10">
        <w:pPr>
          <w:pStyle w:val="Heading3"/>
          <w:tabs>
            <w:tab w:val="right" w:pos="10973"/>
          </w:tabs>
          <w:spacing w:before="0" w:after="0"/>
          <w:rPr>
            <w:color w:val="FFFFFF" w:themeColor="background1"/>
            <w:sz w:val="22"/>
            <w:szCs w:val="22"/>
          </w:rPr>
        </w:pPr>
        <w:r>
          <w:rPr>
            <w:color w:val="FFFFFF" w:themeColor="background1"/>
            <w:sz w:val="22"/>
            <w:szCs w:val="22"/>
          </w:rPr>
          <w:t>Peter Dawson Lodge</w:t>
        </w:r>
        <w:r w:rsidR="00870991" w:rsidRPr="00DF3A10">
          <w:rPr>
            <w:color w:val="FFFFFF" w:themeColor="background1"/>
            <w:sz w:val="22"/>
            <w:szCs w:val="22"/>
          </w:rPr>
          <w:tab/>
          <w:t xml:space="preserve">Page </w:t>
        </w:r>
        <w:r w:rsidR="00870991" w:rsidRPr="00DF3A10">
          <w:rPr>
            <w:color w:val="FFFFFF" w:themeColor="background1"/>
            <w:sz w:val="22"/>
            <w:szCs w:val="22"/>
          </w:rPr>
          <w:fldChar w:fldCharType="begin"/>
        </w:r>
        <w:r w:rsidR="00870991" w:rsidRPr="00DF3A10">
          <w:rPr>
            <w:color w:val="FFFFFF" w:themeColor="background1"/>
            <w:sz w:val="22"/>
            <w:szCs w:val="22"/>
          </w:rPr>
          <w:instrText xml:space="preserve"> PAGE   \* MERGEFORMAT </w:instrText>
        </w:r>
        <w:r w:rsidR="00870991" w:rsidRPr="00DF3A10">
          <w:rPr>
            <w:color w:val="FFFFFF" w:themeColor="background1"/>
            <w:sz w:val="22"/>
            <w:szCs w:val="22"/>
          </w:rPr>
          <w:fldChar w:fldCharType="separate"/>
        </w:r>
        <w:r w:rsidR="00870991" w:rsidRPr="00DF3A10">
          <w:rPr>
            <w:noProof/>
            <w:color w:val="FFFFFF" w:themeColor="background1"/>
            <w:sz w:val="22"/>
            <w:szCs w:val="22"/>
          </w:rPr>
          <w:t>6</w:t>
        </w:r>
        <w:r w:rsidR="00870991" w:rsidRPr="00DF3A10">
          <w:rPr>
            <w:noProof/>
            <w:color w:val="FFFFFF" w:themeColor="background1"/>
            <w:sz w:val="22"/>
            <w:szCs w:val="22"/>
          </w:rPr>
          <w:fldChar w:fldCharType="end"/>
        </w:r>
        <w:r w:rsidR="00870991" w:rsidRPr="00DF3A10">
          <w:rPr>
            <w:color w:val="FFFFFF" w:themeColor="background1"/>
            <w:sz w:val="22"/>
            <w:szCs w:val="22"/>
          </w:rPr>
          <w:t xml:space="preserve"> </w:t>
        </w:r>
      </w:p>
    </w:sdtContent>
  </w:sdt>
  <w:p w14:paraId="59B67449" w14:textId="77777777" w:rsidR="00870991" w:rsidRPr="00DF3A10" w:rsidRDefault="00870991">
    <w:pPr>
      <w:pStyle w:val="Footer"/>
      <w:rPr>
        <w:color w:val="FFFFFF" w:themeColor="background1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7548E" w14:textId="77777777" w:rsidR="00870991" w:rsidRDefault="00870991" w:rsidP="00C50AAD">
    <w:pPr>
      <w:pStyle w:val="Heading3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F4885" w14:textId="77777777" w:rsidR="00341A89" w:rsidRDefault="00341A89">
      <w:r>
        <w:separator/>
      </w:r>
    </w:p>
  </w:footnote>
  <w:footnote w:type="continuationSeparator" w:id="0">
    <w:p w14:paraId="65111A0A" w14:textId="77777777" w:rsidR="00341A89" w:rsidRDefault="0034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81DDD" w14:textId="77777777" w:rsidR="00870991" w:rsidRDefault="00870991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C0674"/>
    <w:multiLevelType w:val="hybridMultilevel"/>
    <w:tmpl w:val="FAFE7758"/>
    <w:lvl w:ilvl="0" w:tplc="6D2EF628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102F62"/>
    <w:multiLevelType w:val="hybridMultilevel"/>
    <w:tmpl w:val="0398357A"/>
    <w:lvl w:ilvl="0" w:tplc="8D3842B8">
      <w:numFmt w:val="bullet"/>
      <w:lvlText w:val=""/>
      <w:lvlJc w:val="left"/>
      <w:pPr>
        <w:ind w:left="2520" w:hanging="360"/>
      </w:pPr>
      <w:rPr>
        <w:rFonts w:ascii="Wingdings" w:eastAsia="Times New Roman" w:hAnsi="Wingding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88B5FAD"/>
    <w:multiLevelType w:val="hybridMultilevel"/>
    <w:tmpl w:val="54C4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0D9C"/>
    <w:multiLevelType w:val="hybridMultilevel"/>
    <w:tmpl w:val="B7747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A3716"/>
    <w:multiLevelType w:val="hybridMultilevel"/>
    <w:tmpl w:val="F266CF98"/>
    <w:lvl w:ilvl="0" w:tplc="E1D65C0E">
      <w:numFmt w:val="bullet"/>
      <w:lvlText w:val="-"/>
      <w:lvlJc w:val="left"/>
      <w:pPr>
        <w:ind w:left="108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B770AE"/>
    <w:multiLevelType w:val="hybridMultilevel"/>
    <w:tmpl w:val="0F048A6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F5F0D60"/>
    <w:multiLevelType w:val="hybridMultilevel"/>
    <w:tmpl w:val="40F8C8C8"/>
    <w:lvl w:ilvl="0" w:tplc="2AD8EB58">
      <w:numFmt w:val="bullet"/>
      <w:lvlText w:val="-"/>
      <w:lvlJc w:val="left"/>
      <w:pPr>
        <w:ind w:left="720" w:hanging="360"/>
      </w:pPr>
      <w:rPr>
        <w:rFonts w:ascii="Freestyle Script" w:eastAsia="Times New Roman" w:hAnsi="Freestyle Scrip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C30DE"/>
    <w:multiLevelType w:val="hybridMultilevel"/>
    <w:tmpl w:val="C85C0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A3C0D"/>
    <w:multiLevelType w:val="hybridMultilevel"/>
    <w:tmpl w:val="E72C3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87173"/>
    <w:multiLevelType w:val="hybridMultilevel"/>
    <w:tmpl w:val="572EF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33F4A"/>
    <w:multiLevelType w:val="hybridMultilevel"/>
    <w:tmpl w:val="8A52D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C664B"/>
    <w:multiLevelType w:val="hybridMultilevel"/>
    <w:tmpl w:val="541C2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84E24"/>
    <w:multiLevelType w:val="hybridMultilevel"/>
    <w:tmpl w:val="BDE45C9C"/>
    <w:lvl w:ilvl="0" w:tplc="F5F43A3E">
      <w:numFmt w:val="bullet"/>
      <w:lvlText w:val="-"/>
      <w:lvlJc w:val="left"/>
      <w:pPr>
        <w:ind w:left="144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4932BD"/>
    <w:multiLevelType w:val="hybridMultilevel"/>
    <w:tmpl w:val="7778A26C"/>
    <w:lvl w:ilvl="0" w:tplc="ADC013A2">
      <w:numFmt w:val="bullet"/>
      <w:lvlText w:val="-"/>
      <w:lvlJc w:val="left"/>
      <w:pPr>
        <w:ind w:left="288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8D23239"/>
    <w:multiLevelType w:val="hybridMultilevel"/>
    <w:tmpl w:val="B98CA11C"/>
    <w:lvl w:ilvl="0" w:tplc="79180726">
      <w:numFmt w:val="bullet"/>
      <w:lvlText w:val="-"/>
      <w:lvlJc w:val="left"/>
      <w:pPr>
        <w:ind w:left="720" w:hanging="360"/>
      </w:pPr>
      <w:rPr>
        <w:rFonts w:ascii="Architects Daughter" w:eastAsia="Times New Roman" w:hAnsi="Architects Daughte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7237E"/>
    <w:multiLevelType w:val="hybridMultilevel"/>
    <w:tmpl w:val="C632E0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9A0B97"/>
    <w:multiLevelType w:val="hybridMultilevel"/>
    <w:tmpl w:val="C83E9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C1BFE"/>
    <w:multiLevelType w:val="hybridMultilevel"/>
    <w:tmpl w:val="013491AA"/>
    <w:lvl w:ilvl="0" w:tplc="DCBA4972">
      <w:numFmt w:val="bullet"/>
      <w:lvlText w:val="-"/>
      <w:lvlJc w:val="left"/>
      <w:pPr>
        <w:ind w:left="2520" w:hanging="360"/>
      </w:pPr>
      <w:rPr>
        <w:rFonts w:ascii="Open Sans" w:eastAsia="Times New Roman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01846555">
    <w:abstractNumId w:val="1"/>
  </w:num>
  <w:num w:numId="2" w16cid:durableId="1141192108">
    <w:abstractNumId w:val="13"/>
  </w:num>
  <w:num w:numId="3" w16cid:durableId="66734832">
    <w:abstractNumId w:val="17"/>
  </w:num>
  <w:num w:numId="4" w16cid:durableId="578029274">
    <w:abstractNumId w:val="6"/>
  </w:num>
  <w:num w:numId="5" w16cid:durableId="85998030">
    <w:abstractNumId w:val="4"/>
  </w:num>
  <w:num w:numId="6" w16cid:durableId="652411277">
    <w:abstractNumId w:val="12"/>
  </w:num>
  <w:num w:numId="7" w16cid:durableId="1561088154">
    <w:abstractNumId w:val="14"/>
  </w:num>
  <w:num w:numId="8" w16cid:durableId="1918710184">
    <w:abstractNumId w:val="0"/>
  </w:num>
  <w:num w:numId="9" w16cid:durableId="644507939">
    <w:abstractNumId w:val="5"/>
  </w:num>
  <w:num w:numId="10" w16cid:durableId="803543582">
    <w:abstractNumId w:val="8"/>
  </w:num>
  <w:num w:numId="11" w16cid:durableId="1572229111">
    <w:abstractNumId w:val="7"/>
  </w:num>
  <w:num w:numId="12" w16cid:durableId="429207645">
    <w:abstractNumId w:val="11"/>
  </w:num>
  <w:num w:numId="13" w16cid:durableId="509224000">
    <w:abstractNumId w:val="10"/>
  </w:num>
  <w:num w:numId="14" w16cid:durableId="1901087651">
    <w:abstractNumId w:val="16"/>
  </w:num>
  <w:num w:numId="15" w16cid:durableId="1597326271">
    <w:abstractNumId w:val="9"/>
  </w:num>
  <w:num w:numId="16" w16cid:durableId="32200273">
    <w:abstractNumId w:val="2"/>
  </w:num>
  <w:num w:numId="17" w16cid:durableId="1407996233">
    <w:abstractNumId w:val="3"/>
  </w:num>
  <w:num w:numId="18" w16cid:durableId="1764302972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herry  Kunkel">
    <w15:presenceInfo w15:providerId="AD" w15:userId="S::kunkels@marquisfoundation.onmicrosoft.com::913a6369-e3ed-451e-af20-c43ee15b13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DF5"/>
    <w:rsid w:val="00003CF8"/>
    <w:rsid w:val="000066B9"/>
    <w:rsid w:val="00010CCC"/>
    <w:rsid w:val="000208AE"/>
    <w:rsid w:val="00033F3D"/>
    <w:rsid w:val="00035890"/>
    <w:rsid w:val="000367FB"/>
    <w:rsid w:val="00047191"/>
    <w:rsid w:val="000518FE"/>
    <w:rsid w:val="000520C3"/>
    <w:rsid w:val="00053BA4"/>
    <w:rsid w:val="00056274"/>
    <w:rsid w:val="00081A76"/>
    <w:rsid w:val="000A017D"/>
    <w:rsid w:val="000B1B35"/>
    <w:rsid w:val="000B325F"/>
    <w:rsid w:val="000D3A80"/>
    <w:rsid w:val="000D3D77"/>
    <w:rsid w:val="000F2729"/>
    <w:rsid w:val="001030E8"/>
    <w:rsid w:val="0011388A"/>
    <w:rsid w:val="00135ACB"/>
    <w:rsid w:val="00143F52"/>
    <w:rsid w:val="00146EA7"/>
    <w:rsid w:val="00161DF5"/>
    <w:rsid w:val="00165F75"/>
    <w:rsid w:val="00166599"/>
    <w:rsid w:val="00171EAD"/>
    <w:rsid w:val="00172731"/>
    <w:rsid w:val="0017362A"/>
    <w:rsid w:val="001831B3"/>
    <w:rsid w:val="001976AC"/>
    <w:rsid w:val="001A02EB"/>
    <w:rsid w:val="001A20BB"/>
    <w:rsid w:val="001C4472"/>
    <w:rsid w:val="001C620F"/>
    <w:rsid w:val="001D1BD0"/>
    <w:rsid w:val="001D6284"/>
    <w:rsid w:val="001F1B55"/>
    <w:rsid w:val="001F4BD9"/>
    <w:rsid w:val="001F72AE"/>
    <w:rsid w:val="00212912"/>
    <w:rsid w:val="00216D43"/>
    <w:rsid w:val="00220754"/>
    <w:rsid w:val="00235C5B"/>
    <w:rsid w:val="0024012D"/>
    <w:rsid w:val="002478CB"/>
    <w:rsid w:val="00250E35"/>
    <w:rsid w:val="00251BB9"/>
    <w:rsid w:val="00255207"/>
    <w:rsid w:val="0026370B"/>
    <w:rsid w:val="00271AFA"/>
    <w:rsid w:val="002722AA"/>
    <w:rsid w:val="00276517"/>
    <w:rsid w:val="00277F31"/>
    <w:rsid w:val="00281B56"/>
    <w:rsid w:val="00295ED7"/>
    <w:rsid w:val="002A11E0"/>
    <w:rsid w:val="002A2F3B"/>
    <w:rsid w:val="002B0C6A"/>
    <w:rsid w:val="002B21AB"/>
    <w:rsid w:val="002C6FC7"/>
    <w:rsid w:val="002D22CB"/>
    <w:rsid w:val="002D680C"/>
    <w:rsid w:val="002E0E3D"/>
    <w:rsid w:val="002E2565"/>
    <w:rsid w:val="002F635F"/>
    <w:rsid w:val="002F7657"/>
    <w:rsid w:val="0030106B"/>
    <w:rsid w:val="00325137"/>
    <w:rsid w:val="003267F2"/>
    <w:rsid w:val="00336BCB"/>
    <w:rsid w:val="00341A89"/>
    <w:rsid w:val="003422B3"/>
    <w:rsid w:val="00342BA1"/>
    <w:rsid w:val="00343CA8"/>
    <w:rsid w:val="00364F66"/>
    <w:rsid w:val="003743B3"/>
    <w:rsid w:val="003811D1"/>
    <w:rsid w:val="00395573"/>
    <w:rsid w:val="003A0F26"/>
    <w:rsid w:val="003A2D05"/>
    <w:rsid w:val="003A33ED"/>
    <w:rsid w:val="003A702D"/>
    <w:rsid w:val="003C1C6D"/>
    <w:rsid w:val="003C7C86"/>
    <w:rsid w:val="003F3E97"/>
    <w:rsid w:val="003F3F9A"/>
    <w:rsid w:val="00415445"/>
    <w:rsid w:val="004233B0"/>
    <w:rsid w:val="0043241A"/>
    <w:rsid w:val="00447D13"/>
    <w:rsid w:val="00455E1B"/>
    <w:rsid w:val="0046244D"/>
    <w:rsid w:val="004717FB"/>
    <w:rsid w:val="00472180"/>
    <w:rsid w:val="00473423"/>
    <w:rsid w:val="004935B1"/>
    <w:rsid w:val="00495DCF"/>
    <w:rsid w:val="004A3E53"/>
    <w:rsid w:val="004A7294"/>
    <w:rsid w:val="004C26E5"/>
    <w:rsid w:val="004C47BC"/>
    <w:rsid w:val="004C6690"/>
    <w:rsid w:val="004C6B0F"/>
    <w:rsid w:val="004E0B4E"/>
    <w:rsid w:val="004E7998"/>
    <w:rsid w:val="004F1261"/>
    <w:rsid w:val="00501484"/>
    <w:rsid w:val="005031AA"/>
    <w:rsid w:val="00503365"/>
    <w:rsid w:val="00503D29"/>
    <w:rsid w:val="00503D71"/>
    <w:rsid w:val="00505520"/>
    <w:rsid w:val="00506D27"/>
    <w:rsid w:val="005112F7"/>
    <w:rsid w:val="00512F9A"/>
    <w:rsid w:val="00524917"/>
    <w:rsid w:val="00525EED"/>
    <w:rsid w:val="00531FD9"/>
    <w:rsid w:val="0053438B"/>
    <w:rsid w:val="005436F0"/>
    <w:rsid w:val="00546044"/>
    <w:rsid w:val="005473BF"/>
    <w:rsid w:val="00550617"/>
    <w:rsid w:val="00554F49"/>
    <w:rsid w:val="00560FCD"/>
    <w:rsid w:val="00562641"/>
    <w:rsid w:val="00566242"/>
    <w:rsid w:val="0057292C"/>
    <w:rsid w:val="00575C40"/>
    <w:rsid w:val="005769F8"/>
    <w:rsid w:val="00577927"/>
    <w:rsid w:val="005860DE"/>
    <w:rsid w:val="00586DB0"/>
    <w:rsid w:val="005969BE"/>
    <w:rsid w:val="005977D8"/>
    <w:rsid w:val="005A7ACB"/>
    <w:rsid w:val="005B0CD8"/>
    <w:rsid w:val="005B5163"/>
    <w:rsid w:val="005C1047"/>
    <w:rsid w:val="005C3E1D"/>
    <w:rsid w:val="005D1B33"/>
    <w:rsid w:val="005D7A17"/>
    <w:rsid w:val="005F4016"/>
    <w:rsid w:val="005F4D89"/>
    <w:rsid w:val="005F72A0"/>
    <w:rsid w:val="0061605B"/>
    <w:rsid w:val="00633ED7"/>
    <w:rsid w:val="00635457"/>
    <w:rsid w:val="00641B4B"/>
    <w:rsid w:val="006441AD"/>
    <w:rsid w:val="00646D2E"/>
    <w:rsid w:val="00653708"/>
    <w:rsid w:val="00655659"/>
    <w:rsid w:val="006720DF"/>
    <w:rsid w:val="00687AD5"/>
    <w:rsid w:val="006979BB"/>
    <w:rsid w:val="006A756F"/>
    <w:rsid w:val="006B2AD3"/>
    <w:rsid w:val="006B3227"/>
    <w:rsid w:val="006B7E77"/>
    <w:rsid w:val="006C09CA"/>
    <w:rsid w:val="006E1561"/>
    <w:rsid w:val="006E646F"/>
    <w:rsid w:val="006F3F4E"/>
    <w:rsid w:val="006F40A1"/>
    <w:rsid w:val="006F44CF"/>
    <w:rsid w:val="007023DE"/>
    <w:rsid w:val="00715E3C"/>
    <w:rsid w:val="00717548"/>
    <w:rsid w:val="00727EF2"/>
    <w:rsid w:val="00732A4E"/>
    <w:rsid w:val="0073747E"/>
    <w:rsid w:val="007417F1"/>
    <w:rsid w:val="00746126"/>
    <w:rsid w:val="00754560"/>
    <w:rsid w:val="007563BF"/>
    <w:rsid w:val="007636E0"/>
    <w:rsid w:val="007637FE"/>
    <w:rsid w:val="007642D2"/>
    <w:rsid w:val="00766E61"/>
    <w:rsid w:val="00773803"/>
    <w:rsid w:val="00780F67"/>
    <w:rsid w:val="007911F1"/>
    <w:rsid w:val="00794123"/>
    <w:rsid w:val="007C2E77"/>
    <w:rsid w:val="007C6DA9"/>
    <w:rsid w:val="007E2516"/>
    <w:rsid w:val="007E692B"/>
    <w:rsid w:val="007F7E55"/>
    <w:rsid w:val="0080282B"/>
    <w:rsid w:val="00804815"/>
    <w:rsid w:val="00806098"/>
    <w:rsid w:val="008220C9"/>
    <w:rsid w:val="008276C8"/>
    <w:rsid w:val="0083559E"/>
    <w:rsid w:val="00837159"/>
    <w:rsid w:val="00843FC7"/>
    <w:rsid w:val="00847513"/>
    <w:rsid w:val="00850F3B"/>
    <w:rsid w:val="008522FC"/>
    <w:rsid w:val="00853C2B"/>
    <w:rsid w:val="00867D78"/>
    <w:rsid w:val="00870991"/>
    <w:rsid w:val="00874CA3"/>
    <w:rsid w:val="008753ED"/>
    <w:rsid w:val="008757EB"/>
    <w:rsid w:val="00877B58"/>
    <w:rsid w:val="00891C54"/>
    <w:rsid w:val="008A5F70"/>
    <w:rsid w:val="008A7D38"/>
    <w:rsid w:val="008B1C4B"/>
    <w:rsid w:val="008B59D0"/>
    <w:rsid w:val="008B5E58"/>
    <w:rsid w:val="008E7060"/>
    <w:rsid w:val="00903392"/>
    <w:rsid w:val="0092092D"/>
    <w:rsid w:val="00932C86"/>
    <w:rsid w:val="009347B6"/>
    <w:rsid w:val="00934EC0"/>
    <w:rsid w:val="00950788"/>
    <w:rsid w:val="009516E2"/>
    <w:rsid w:val="0096157E"/>
    <w:rsid w:val="00962673"/>
    <w:rsid w:val="00964167"/>
    <w:rsid w:val="0096551F"/>
    <w:rsid w:val="009674BC"/>
    <w:rsid w:val="00994EDD"/>
    <w:rsid w:val="009A427F"/>
    <w:rsid w:val="009B0F4A"/>
    <w:rsid w:val="009C53EA"/>
    <w:rsid w:val="009D4D6F"/>
    <w:rsid w:val="009D6B65"/>
    <w:rsid w:val="00A10407"/>
    <w:rsid w:val="00A275BF"/>
    <w:rsid w:val="00A27A31"/>
    <w:rsid w:val="00A36D71"/>
    <w:rsid w:val="00A60F7A"/>
    <w:rsid w:val="00A75D89"/>
    <w:rsid w:val="00A84F6D"/>
    <w:rsid w:val="00A91C53"/>
    <w:rsid w:val="00AA0811"/>
    <w:rsid w:val="00AA16EE"/>
    <w:rsid w:val="00AB5173"/>
    <w:rsid w:val="00AB7F86"/>
    <w:rsid w:val="00AC251B"/>
    <w:rsid w:val="00AD02F1"/>
    <w:rsid w:val="00AD30C1"/>
    <w:rsid w:val="00AE0297"/>
    <w:rsid w:val="00AE21BE"/>
    <w:rsid w:val="00AF09A5"/>
    <w:rsid w:val="00B06585"/>
    <w:rsid w:val="00B11265"/>
    <w:rsid w:val="00B20B6A"/>
    <w:rsid w:val="00B32173"/>
    <w:rsid w:val="00B43B25"/>
    <w:rsid w:val="00B440FB"/>
    <w:rsid w:val="00B54995"/>
    <w:rsid w:val="00B6638B"/>
    <w:rsid w:val="00B741E5"/>
    <w:rsid w:val="00B8134E"/>
    <w:rsid w:val="00B8409D"/>
    <w:rsid w:val="00B932B9"/>
    <w:rsid w:val="00B95D48"/>
    <w:rsid w:val="00B97C04"/>
    <w:rsid w:val="00BB20D5"/>
    <w:rsid w:val="00BB23B1"/>
    <w:rsid w:val="00BB2F79"/>
    <w:rsid w:val="00BB33DD"/>
    <w:rsid w:val="00BD0DCA"/>
    <w:rsid w:val="00BD6651"/>
    <w:rsid w:val="00BE0E17"/>
    <w:rsid w:val="00BF086E"/>
    <w:rsid w:val="00BF3986"/>
    <w:rsid w:val="00C04C04"/>
    <w:rsid w:val="00C15FA3"/>
    <w:rsid w:val="00C1641A"/>
    <w:rsid w:val="00C41846"/>
    <w:rsid w:val="00C44630"/>
    <w:rsid w:val="00C473B8"/>
    <w:rsid w:val="00C50AAD"/>
    <w:rsid w:val="00C57DCD"/>
    <w:rsid w:val="00C65738"/>
    <w:rsid w:val="00C67613"/>
    <w:rsid w:val="00C74D6A"/>
    <w:rsid w:val="00C83766"/>
    <w:rsid w:val="00CA0058"/>
    <w:rsid w:val="00CA3247"/>
    <w:rsid w:val="00CA39FE"/>
    <w:rsid w:val="00CC11B4"/>
    <w:rsid w:val="00CC46FF"/>
    <w:rsid w:val="00CC5EFB"/>
    <w:rsid w:val="00CC6970"/>
    <w:rsid w:val="00CC74DE"/>
    <w:rsid w:val="00CC7E22"/>
    <w:rsid w:val="00CD4EA1"/>
    <w:rsid w:val="00CE63CB"/>
    <w:rsid w:val="00CF2507"/>
    <w:rsid w:val="00CF422F"/>
    <w:rsid w:val="00D21F38"/>
    <w:rsid w:val="00D27D65"/>
    <w:rsid w:val="00D3008C"/>
    <w:rsid w:val="00D31A08"/>
    <w:rsid w:val="00D33035"/>
    <w:rsid w:val="00D43EA9"/>
    <w:rsid w:val="00D5200E"/>
    <w:rsid w:val="00D53AB0"/>
    <w:rsid w:val="00D53AC8"/>
    <w:rsid w:val="00D647FB"/>
    <w:rsid w:val="00D7623C"/>
    <w:rsid w:val="00D82BB3"/>
    <w:rsid w:val="00DA164D"/>
    <w:rsid w:val="00DA45E5"/>
    <w:rsid w:val="00DB01FB"/>
    <w:rsid w:val="00DB5A86"/>
    <w:rsid w:val="00DC309E"/>
    <w:rsid w:val="00DD0878"/>
    <w:rsid w:val="00DD1BAB"/>
    <w:rsid w:val="00DD3D03"/>
    <w:rsid w:val="00DE6123"/>
    <w:rsid w:val="00DF1D3A"/>
    <w:rsid w:val="00DF3A10"/>
    <w:rsid w:val="00E02414"/>
    <w:rsid w:val="00E104A4"/>
    <w:rsid w:val="00E17448"/>
    <w:rsid w:val="00E2116D"/>
    <w:rsid w:val="00E223FF"/>
    <w:rsid w:val="00E25313"/>
    <w:rsid w:val="00E52323"/>
    <w:rsid w:val="00E56EE9"/>
    <w:rsid w:val="00E7154D"/>
    <w:rsid w:val="00E77EA4"/>
    <w:rsid w:val="00E818AA"/>
    <w:rsid w:val="00E841AB"/>
    <w:rsid w:val="00E94939"/>
    <w:rsid w:val="00E95442"/>
    <w:rsid w:val="00EA2CD3"/>
    <w:rsid w:val="00EA6DD3"/>
    <w:rsid w:val="00ED27A8"/>
    <w:rsid w:val="00ED35EF"/>
    <w:rsid w:val="00EE7452"/>
    <w:rsid w:val="00EF1AD3"/>
    <w:rsid w:val="00F00F5D"/>
    <w:rsid w:val="00F07751"/>
    <w:rsid w:val="00F1338E"/>
    <w:rsid w:val="00F16D7D"/>
    <w:rsid w:val="00F17496"/>
    <w:rsid w:val="00F20C9C"/>
    <w:rsid w:val="00F30BAF"/>
    <w:rsid w:val="00F36AB0"/>
    <w:rsid w:val="00F42084"/>
    <w:rsid w:val="00F42329"/>
    <w:rsid w:val="00F43929"/>
    <w:rsid w:val="00F506DD"/>
    <w:rsid w:val="00F534D7"/>
    <w:rsid w:val="00F57C2D"/>
    <w:rsid w:val="00F66FAD"/>
    <w:rsid w:val="00F70D27"/>
    <w:rsid w:val="00F71544"/>
    <w:rsid w:val="00F7535A"/>
    <w:rsid w:val="00F76020"/>
    <w:rsid w:val="00F8248F"/>
    <w:rsid w:val="00F83713"/>
    <w:rsid w:val="00F86292"/>
    <w:rsid w:val="00F90E80"/>
    <w:rsid w:val="00F968DE"/>
    <w:rsid w:val="00FA58AD"/>
    <w:rsid w:val="00FA5A82"/>
    <w:rsid w:val="00FD1F30"/>
    <w:rsid w:val="00FD3118"/>
    <w:rsid w:val="00FD40B3"/>
    <w:rsid w:val="00FD498D"/>
    <w:rsid w:val="00FD6157"/>
    <w:rsid w:val="00FD6AE8"/>
    <w:rsid w:val="00FE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9801EC1"/>
  <w15:chartTrackingRefBased/>
  <w15:docId w15:val="{07CD3A72-DCE8-41F0-BA0F-D0D7A97B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D71"/>
    <w:rPr>
      <w:rFonts w:asciiTheme="minorHAnsi" w:eastAsia="Times New Roman" w:hAnsiTheme="minorHAnsi"/>
      <w:sz w:val="22"/>
    </w:rPr>
  </w:style>
  <w:style w:type="paragraph" w:styleId="Heading1">
    <w:name w:val="heading 1"/>
    <w:basedOn w:val="Normal"/>
    <w:next w:val="Normal"/>
    <w:link w:val="Heading1Char"/>
    <w:qFormat/>
    <w:rsid w:val="00FA5A82"/>
    <w:pPr>
      <w:keepNext/>
      <w:outlineLvl w:val="0"/>
    </w:pPr>
    <w:rPr>
      <w:rFonts w:asciiTheme="majorHAnsi" w:hAnsiTheme="majorHAnsi"/>
      <w:color w:val="304157" w:themeColor="text2"/>
      <w:spacing w:val="10"/>
      <w:sz w:val="44"/>
    </w:rPr>
  </w:style>
  <w:style w:type="paragraph" w:styleId="Heading2">
    <w:name w:val="heading 2"/>
    <w:basedOn w:val="Heading1"/>
    <w:next w:val="Normal"/>
    <w:link w:val="Heading2Char"/>
    <w:qFormat/>
    <w:rsid w:val="00472180"/>
    <w:pPr>
      <w:spacing w:after="120" w:line="400" w:lineRule="exact"/>
      <w:outlineLvl w:val="1"/>
    </w:pPr>
    <w:rPr>
      <w:color w:val="FFFFFF" w:themeColor="background1"/>
      <w:spacing w:val="20"/>
      <w:sz w:val="36"/>
    </w:rPr>
  </w:style>
  <w:style w:type="paragraph" w:styleId="Heading3">
    <w:name w:val="heading 3"/>
    <w:basedOn w:val="Normal"/>
    <w:next w:val="Normal"/>
    <w:qFormat/>
    <w:rsid w:val="00F506DD"/>
    <w:pPr>
      <w:keepNext/>
      <w:spacing w:before="240" w:after="60"/>
      <w:outlineLvl w:val="2"/>
    </w:pPr>
    <w:rPr>
      <w:b/>
      <w:color w:val="26BFCE" w:themeColor="accent1"/>
      <w:sz w:val="26"/>
    </w:rPr>
  </w:style>
  <w:style w:type="paragraph" w:styleId="Heading4">
    <w:name w:val="heading 4"/>
    <w:basedOn w:val="Heading1"/>
    <w:next w:val="Normal"/>
    <w:link w:val="Heading4Char"/>
    <w:qFormat/>
    <w:rsid w:val="00472180"/>
    <w:pPr>
      <w:outlineLvl w:val="3"/>
    </w:pPr>
    <w:rPr>
      <w:rFonts w:asciiTheme="minorHAnsi" w:hAnsiTheme="minorHAnsi"/>
      <w:b/>
      <w:i/>
      <w:sz w:val="36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rsid w:val="0073747E"/>
    <w:pPr>
      <w:spacing w:before="240" w:after="60"/>
      <w:outlineLvl w:val="5"/>
    </w:pPr>
    <w:rPr>
      <w:b/>
    </w:rPr>
  </w:style>
  <w:style w:type="paragraph" w:styleId="Heading9">
    <w:name w:val="heading 9"/>
    <w:basedOn w:val="Normal"/>
    <w:next w:val="Normal"/>
    <w:qFormat/>
    <w:rsid w:val="00F506DD"/>
    <w:pPr>
      <w:keepNext/>
      <w:spacing w:line="360" w:lineRule="auto"/>
      <w:jc w:val="right"/>
      <w:outlineLvl w:val="8"/>
    </w:pPr>
    <w:rPr>
      <w:b/>
      <w:i/>
      <w:color w:val="304157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next w:val="Normal"/>
    <w:link w:val="TitleChar"/>
    <w:uiPriority w:val="10"/>
    <w:qFormat/>
    <w:rsid w:val="00874CA3"/>
    <w:pPr>
      <w:contextualSpacing/>
    </w:pPr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CA3"/>
    <w:rPr>
      <w:rFonts w:asciiTheme="majorHAnsi" w:eastAsiaTheme="majorEastAsia" w:hAnsiTheme="majorHAnsi" w:cstheme="majorBidi"/>
      <w:color w:val="304157" w:themeColor="text2"/>
      <w:kern w:val="28"/>
      <w:sz w:val="160"/>
      <w:szCs w:val="56"/>
    </w:rPr>
  </w:style>
  <w:style w:type="table" w:styleId="TableGrid">
    <w:name w:val="Table Grid"/>
    <w:basedOn w:val="TableNormal"/>
    <w:uiPriority w:val="39"/>
    <w:rsid w:val="00874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506DD"/>
    <w:pPr>
      <w:numPr>
        <w:ilvl w:val="1"/>
      </w:numPr>
      <w:spacing w:after="160"/>
    </w:pPr>
    <w:rPr>
      <w:rFonts w:eastAsiaTheme="minorEastAsia" w:cstheme="minorBidi"/>
      <w:color w:val="304157" w:themeColor="text2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06DD"/>
    <w:rPr>
      <w:rFonts w:asciiTheme="minorHAnsi" w:eastAsiaTheme="minorEastAsia" w:hAnsiTheme="minorHAnsi" w:cstheme="minorBidi"/>
      <w:color w:val="304157" w:themeColor="text2"/>
      <w:spacing w:val="15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FA5A82"/>
    <w:rPr>
      <w:rFonts w:asciiTheme="minorHAnsi" w:eastAsia="Times New Roman" w:hAnsiTheme="minorHAnsi"/>
    </w:rPr>
  </w:style>
  <w:style w:type="character" w:customStyle="1" w:styleId="Heading1Char">
    <w:name w:val="Heading 1 Char"/>
    <w:basedOn w:val="DefaultParagraphFont"/>
    <w:link w:val="Heading1"/>
    <w:rsid w:val="00FA5A82"/>
    <w:rPr>
      <w:rFonts w:asciiTheme="majorHAnsi" w:eastAsia="Times New Roman" w:hAnsiTheme="majorHAnsi"/>
      <w:color w:val="304157" w:themeColor="text2"/>
      <w:spacing w:val="10"/>
      <w:sz w:val="44"/>
    </w:rPr>
  </w:style>
  <w:style w:type="character" w:customStyle="1" w:styleId="Heading4Char">
    <w:name w:val="Heading 4 Char"/>
    <w:basedOn w:val="DefaultParagraphFont"/>
    <w:link w:val="Heading4"/>
    <w:rsid w:val="00472180"/>
    <w:rPr>
      <w:rFonts w:asciiTheme="minorHAnsi" w:eastAsia="Times New Roman" w:hAnsiTheme="minorHAnsi"/>
      <w:b/>
      <w:i/>
      <w:color w:val="304157" w:themeColor="text2"/>
      <w:spacing w:val="10"/>
      <w:sz w:val="36"/>
    </w:rPr>
  </w:style>
  <w:style w:type="character" w:customStyle="1" w:styleId="Heading2Char">
    <w:name w:val="Heading 2 Char"/>
    <w:basedOn w:val="DefaultParagraphFont"/>
    <w:link w:val="Heading2"/>
    <w:rsid w:val="00472180"/>
    <w:rPr>
      <w:rFonts w:asciiTheme="majorHAnsi" w:eastAsia="Times New Roman" w:hAnsiTheme="majorHAnsi"/>
      <w:color w:val="FFFFFF" w:themeColor="background1"/>
      <w:spacing w:val="20"/>
      <w:sz w:val="36"/>
    </w:rPr>
  </w:style>
  <w:style w:type="character" w:styleId="SubtleEmphasis">
    <w:name w:val="Subtle Emphasis"/>
    <w:basedOn w:val="DefaultParagraphFont"/>
    <w:uiPriority w:val="19"/>
    <w:qFormat/>
    <w:rsid w:val="006B7E7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7E77"/>
    <w:rPr>
      <w:i/>
      <w:iCs/>
    </w:rPr>
  </w:style>
  <w:style w:type="paragraph" w:styleId="NoSpacing">
    <w:name w:val="No Spacing"/>
    <w:link w:val="NoSpacingChar"/>
    <w:uiPriority w:val="1"/>
    <w:qFormat/>
    <w:rsid w:val="006B7E77"/>
    <w:rPr>
      <w:rFonts w:asciiTheme="minorHAnsi" w:eastAsia="Times New Roman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A16EE"/>
    <w:rPr>
      <w:rFonts w:asciiTheme="minorHAnsi" w:eastAsia="Times New Roman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50617"/>
    <w:rPr>
      <w:rFonts w:asciiTheme="minorHAnsi" w:eastAsia="Times New Roman" w:hAnsiTheme="minorHAnsi"/>
      <w:sz w:val="22"/>
    </w:rPr>
  </w:style>
  <w:style w:type="character" w:styleId="Strong">
    <w:name w:val="Strong"/>
    <w:basedOn w:val="DefaultParagraphFont"/>
    <w:uiPriority w:val="22"/>
    <w:qFormat/>
    <w:rsid w:val="00DD0878"/>
    <w:rPr>
      <w:b/>
      <w:bCs/>
    </w:rPr>
  </w:style>
  <w:style w:type="paragraph" w:styleId="NormalWeb">
    <w:name w:val="Normal (Web)"/>
    <w:basedOn w:val="Normal"/>
    <w:uiPriority w:val="99"/>
    <w:unhideWhenUsed/>
    <w:rsid w:val="004E799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43FC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B21AB"/>
    <w:pPr>
      <w:keepLines/>
      <w:spacing w:before="240" w:line="259" w:lineRule="auto"/>
      <w:outlineLvl w:val="9"/>
    </w:pPr>
    <w:rPr>
      <w:rFonts w:eastAsiaTheme="majorEastAsia" w:cstheme="majorBidi"/>
      <w:color w:val="1C8E9A" w:themeColor="accent1" w:themeShade="BF"/>
      <w:spacing w:val="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B21AB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B21A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B21AB"/>
    <w:rPr>
      <w:color w:val="F78F2F" w:themeColor="hyperlink"/>
      <w:u w:val="single"/>
    </w:rPr>
  </w:style>
  <w:style w:type="table" w:customStyle="1" w:styleId="FancyTable">
    <w:name w:val="Fancy Table"/>
    <w:uiPriority w:val="99"/>
    <w:rsid w:val="00FD40B3"/>
    <w:pPr>
      <w:spacing w:after="160" w:line="259" w:lineRule="auto"/>
    </w:pPr>
    <w:rPr>
      <w:rFonts w:ascii="Arial" w:eastAsia="Arial" w:hAnsi="Arial" w:cs="Arial"/>
      <w:lang w:eastAsia="en-AU"/>
    </w:rPr>
    <w:tblPr>
      <w:jc w:val="center"/>
      <w:tblCellMar>
        <w:top w:w="60" w:type="dxa"/>
        <w:left w:w="60" w:type="dxa"/>
        <w:bottom w:w="60" w:type="dxa"/>
        <w:right w:w="60" w:type="dxa"/>
      </w:tblCellMar>
    </w:tblPr>
    <w:trPr>
      <w:jc w:val="center"/>
    </w:trPr>
  </w:style>
  <w:style w:type="character" w:customStyle="1" w:styleId="YelloTex">
    <w:name w:val="YelloTex"/>
    <w:rsid w:val="00FD40B3"/>
    <w:rPr>
      <w:b/>
      <w:bCs/>
      <w:color w:val="FAA403"/>
      <w:spacing w:val="100"/>
      <w:sz w:val="48"/>
      <w:szCs w:val="48"/>
    </w:rPr>
  </w:style>
  <w:style w:type="character" w:customStyle="1" w:styleId="BlueText">
    <w:name w:val="BlueText"/>
    <w:rsid w:val="00FD40B3"/>
    <w:rPr>
      <w:b/>
      <w:bCs/>
      <w:color w:val="449AD5"/>
      <w:spacing w:val="100"/>
      <w:sz w:val="40"/>
      <w:szCs w:val="40"/>
    </w:rPr>
  </w:style>
  <w:style w:type="character" w:customStyle="1" w:styleId="HugeText">
    <w:name w:val="HugeText"/>
    <w:rsid w:val="00FD40B3"/>
    <w:rPr>
      <w:color w:val="FFFFFF"/>
      <w:sz w:val="66"/>
      <w:szCs w:val="66"/>
    </w:rPr>
  </w:style>
  <w:style w:type="character" w:customStyle="1" w:styleId="titleTextHuge">
    <w:name w:val="titleTextHuge"/>
    <w:rsid w:val="00FD40B3"/>
    <w:rPr>
      <w:color w:val="FFFFFF"/>
      <w:sz w:val="30"/>
      <w:szCs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7911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935B1"/>
    <w:rPr>
      <w:rFonts w:asciiTheme="minorHAnsi" w:eastAsia="Times New Roman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s\tf06206291.dotx" TargetMode="External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304157"/>
      </a:dk2>
      <a:lt2>
        <a:srgbClr val="E7E6E6"/>
      </a:lt2>
      <a:accent1>
        <a:srgbClr val="26BFCE"/>
      </a:accent1>
      <a:accent2>
        <a:srgbClr val="F78F2F"/>
      </a:accent2>
      <a:accent3>
        <a:srgbClr val="EF4755"/>
      </a:accent3>
      <a:accent4>
        <a:srgbClr val="FFC000"/>
      </a:accent4>
      <a:accent5>
        <a:srgbClr val="176795"/>
      </a:accent5>
      <a:accent6>
        <a:srgbClr val="4D81BF"/>
      </a:accent6>
      <a:hlink>
        <a:srgbClr val="F78F2F"/>
      </a:hlink>
      <a:folHlink>
        <a:srgbClr val="F78F2F"/>
      </a:folHlink>
    </a:clrScheme>
    <a:fontScheme name="Custom 11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EAB21-3A74-43D6-9B4C-A89DD0759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tf06206291</Template>
  <TotalTime>4113</TotalTime>
  <Pages>14</Pages>
  <Words>701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</dc:creator>
  <cp:keywords/>
  <dc:description/>
  <cp:lastModifiedBy>Sherry  Kunkel</cp:lastModifiedBy>
  <cp:revision>54</cp:revision>
  <cp:lastPrinted>2024-03-26T16:33:00Z</cp:lastPrinted>
  <dcterms:created xsi:type="dcterms:W3CDTF">2024-03-05T19:48:00Z</dcterms:created>
  <dcterms:modified xsi:type="dcterms:W3CDTF">2024-03-27T16:44:00Z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  <property fmtid="{D5CDD505-2E9C-101B-9397-08002B2CF9AE}" pid="3" name="GrammarlyDocumentId">
    <vt:lpwstr>f45015ad52d24c80d060dd21fc04d40ff9ae574ec71f560b37da2d2332073c07</vt:lpwstr>
  </property>
</Properties>
</file>