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67"/>
        <w:gridCol w:w="6"/>
      </w:tblGrid>
      <w:tr w:rsidR="00874CA3" w:rsidRPr="0073747E" w14:paraId="1125998C" w14:textId="77777777" w:rsidTr="007E2516">
        <w:tc>
          <w:tcPr>
            <w:tcW w:w="10973" w:type="dxa"/>
            <w:gridSpan w:val="2"/>
          </w:tcPr>
          <w:p w14:paraId="3C7F3AB7" w14:textId="77777777" w:rsidR="00495DCF" w:rsidRDefault="00874CA3" w:rsidP="00056274">
            <w:pPr>
              <w:spacing w:line="276" w:lineRule="auto"/>
            </w:pPr>
            <w:r w:rsidRPr="00874CA3">
              <w:rPr>
                <w:noProof/>
              </w:rPr>
              <mc:AlternateContent>
                <mc:Choice Requires="wps">
                  <w:drawing>
                    <wp:inline distT="0" distB="0" distL="0" distR="0" wp14:anchorId="7120DE4B" wp14:editId="415592C1">
                      <wp:extent cx="257578" cy="1895475"/>
                      <wp:effectExtent l="0" t="0" r="9525" b="9525"/>
                      <wp:docPr id="128" name="Rectangle 128" descr="color block"/>
                      <wp:cNvGraphicFramePr/>
                      <a:graphic xmlns:a="http://schemas.openxmlformats.org/drawingml/2006/main">
                        <a:graphicData uri="http://schemas.microsoft.com/office/word/2010/wordprocessingShape">
                          <wps:wsp>
                            <wps:cNvSpPr/>
                            <wps:spPr>
                              <a:xfrm>
                                <a:off x="0" y="0"/>
                                <a:ext cx="257578" cy="1895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810971" id="Rectangle 128" o:spid="_x0000_s1026"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" fillcolor="#26bfce [3204]" stroked="f" strokeweight="1pt">
                      <w10:anchorlock/>
                    </v:rect>
                  </w:pict>
                </mc:Fallback>
              </mc:AlternateContent>
            </w:r>
            <w:r w:rsidRPr="00874CA3">
              <w:rPr>
                <w:noProof/>
              </w:rPr>
              <mc:AlternateContent>
                <mc:Choice Requires="wps">
                  <w:drawing>
                    <wp:inline distT="0" distB="0" distL="0" distR="0" wp14:anchorId="42500E20" wp14:editId="78F44BDF">
                      <wp:extent cx="5619750" cy="2095500"/>
                      <wp:effectExtent l="0" t="0" r="0" b="0"/>
                      <wp:docPr id="130" name="Text Box 130"/>
                      <wp:cNvGraphicFramePr/>
                      <a:graphic xmlns:a="http://schemas.openxmlformats.org/drawingml/2006/main">
                        <a:graphicData uri="http://schemas.microsoft.com/office/word/2010/wordprocessingShape">
                          <wps:wsp>
                            <wps:cNvSpPr txBox="1"/>
                            <wps:spPr>
                              <a:xfrm>
                                <a:off x="0" y="0"/>
                                <a:ext cx="5619750" cy="2095500"/>
                              </a:xfrm>
                              <a:prstGeom prst="rect">
                                <a:avLst/>
                              </a:prstGeom>
                              <a:noFill/>
                              <a:ln w="6350">
                                <a:noFill/>
                              </a:ln>
                            </wps:spPr>
                            <wps:txbx>
                              <w:txbxContent>
                                <w:p w14:paraId="54AA1D4E" w14:textId="77777777" w:rsidR="007642D2" w:rsidRDefault="003267F2" w:rsidP="00874CA3">
                                  <w:pPr>
                                    <w:pStyle w:val="Title"/>
                                    <w:rPr>
                                      <w:sz w:val="120"/>
                                      <w:szCs w:val="120"/>
                                    </w:rPr>
                                  </w:pPr>
                                  <w:r w:rsidRPr="00874CA3">
                                    <w:t xml:space="preserve">NEWSLETTER </w:t>
                                  </w:r>
                                </w:p>
                                <w:p w14:paraId="74D1C69C" w14:textId="1FB5DE23" w:rsidR="003267F2" w:rsidRPr="00161DF5" w:rsidRDefault="00A60F7A" w:rsidP="00874CA3">
                                  <w:pPr>
                                    <w:pStyle w:val="Title"/>
                                    <w:rPr>
                                      <w:sz w:val="120"/>
                                      <w:szCs w:val="120"/>
                                    </w:rPr>
                                  </w:pPr>
                                  <w:r>
                                    <w:rPr>
                                      <w:sz w:val="120"/>
                                      <w:szCs w:val="120"/>
                                    </w:rPr>
                                    <w:t>February</w:t>
                                  </w:r>
                                  <w:r w:rsidR="003267F2" w:rsidRPr="00161DF5">
                                    <w:rPr>
                                      <w:sz w:val="120"/>
                                      <w:szCs w:val="120"/>
                                    </w:rPr>
                                    <w:t xml:space="preserve"> 202</w:t>
                                  </w:r>
                                  <w:r w:rsidR="007F1CE1">
                                    <w:rPr>
                                      <w:sz w:val="120"/>
                                      <w:szCs w:val="120"/>
                                    </w:rPr>
                                    <w:t>4</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2500E20" id="_x0000_t202" coordsize="21600,21600" o:spt="202" path="m,l,21600r21600,l21600,xe">
                      <v:stroke joinstyle="miter"/>
                      <v:path gradientshapeok="t" o:connecttype="rect"/>
                    </v:shapetype>
                    <v:shape id="Text Box 130" o:spid="_x0000_s1026"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" filled="f" stroked="f" strokeweight=".5pt">
                      <v:textbox inset=",0,,0">
                        <w:txbxContent>
                          <w:p w14:paraId="54AA1D4E" w14:textId="77777777" w:rsidR="007642D2" w:rsidRDefault="003267F2" w:rsidP="00874CA3">
                            <w:pPr>
                              <w:pStyle w:val="Title"/>
                              <w:rPr>
                                <w:sz w:val="120"/>
                                <w:szCs w:val="120"/>
                              </w:rPr>
                            </w:pPr>
                            <w:r w:rsidRPr="00874CA3">
                              <w:t xml:space="preserve">NEWSLETTER </w:t>
                            </w:r>
                          </w:p>
                          <w:p w14:paraId="74D1C69C" w14:textId="1FB5DE23" w:rsidR="003267F2" w:rsidRPr="00161DF5" w:rsidRDefault="00A60F7A" w:rsidP="00874CA3">
                            <w:pPr>
                              <w:pStyle w:val="Title"/>
                              <w:rPr>
                                <w:sz w:val="120"/>
                                <w:szCs w:val="120"/>
                              </w:rPr>
                            </w:pPr>
                            <w:r>
                              <w:rPr>
                                <w:sz w:val="120"/>
                                <w:szCs w:val="120"/>
                              </w:rPr>
                              <w:t>February</w:t>
                            </w:r>
                            <w:r w:rsidR="003267F2" w:rsidRPr="00161DF5">
                              <w:rPr>
                                <w:sz w:val="120"/>
                                <w:szCs w:val="120"/>
                              </w:rPr>
                              <w:t xml:space="preserve"> 202</w:t>
                            </w:r>
                            <w:r w:rsidR="007F1CE1">
                              <w:rPr>
                                <w:sz w:val="120"/>
                                <w:szCs w:val="120"/>
                              </w:rPr>
                              <w:t>4</w:t>
                            </w:r>
                          </w:p>
                        </w:txbxContent>
                      </v:textbox>
                      <w10:anchorlock/>
                    </v:shape>
                  </w:pict>
                </mc:Fallback>
              </mc:AlternateContent>
            </w:r>
            <w:r w:rsidR="00495DCF">
              <w:t xml:space="preserve"> </w:t>
            </w:r>
          </w:p>
          <w:p w14:paraId="243D1156" w14:textId="77777777" w:rsidR="00495DCF" w:rsidRDefault="00495DCF" w:rsidP="00056274">
            <w:pPr>
              <w:spacing w:line="276" w:lineRule="auto"/>
            </w:pPr>
          </w:p>
          <w:p w14:paraId="3DC70058" w14:textId="77777777" w:rsidR="00DD0878" w:rsidRDefault="00DD0878" w:rsidP="00056274">
            <w:pPr>
              <w:spacing w:line="276" w:lineRule="auto"/>
              <w:rPr>
                <w:sz w:val="32"/>
                <w:szCs w:val="32"/>
              </w:rPr>
            </w:pPr>
          </w:p>
          <w:p w14:paraId="1089CA61" w14:textId="3A5C8D68" w:rsidR="00874CA3" w:rsidRPr="00DD0878" w:rsidRDefault="004B75D1" w:rsidP="00056274">
            <w:pPr>
              <w:spacing w:line="276" w:lineRule="auto"/>
              <w:rPr>
                <w:rFonts w:ascii="Times New Roman" w:hAnsi="Times New Roman"/>
                <w:sz w:val="32"/>
                <w:szCs w:val="32"/>
              </w:rPr>
            </w:pPr>
            <w:r>
              <w:rPr>
                <w:rFonts w:ascii="Times New Roman" w:hAnsi="Times New Roman"/>
                <w:sz w:val="32"/>
                <w:szCs w:val="32"/>
              </w:rPr>
              <w:t>Peter Dawson Lodge, Box 750, 614 1</w:t>
            </w:r>
            <w:r w:rsidRPr="004B75D1">
              <w:rPr>
                <w:rFonts w:ascii="Times New Roman" w:hAnsi="Times New Roman"/>
                <w:sz w:val="32"/>
                <w:szCs w:val="32"/>
                <w:vertAlign w:val="superscript"/>
              </w:rPr>
              <w:t>St</w:t>
            </w:r>
            <w:r>
              <w:rPr>
                <w:rFonts w:ascii="Times New Roman" w:hAnsi="Times New Roman"/>
                <w:sz w:val="32"/>
                <w:szCs w:val="32"/>
              </w:rPr>
              <w:t xml:space="preserve"> N, Vulcan, AB, T0L 2B0, 403-485-2422</w:t>
            </w:r>
          </w:p>
        </w:tc>
      </w:tr>
      <w:tr w:rsidR="007F1CE1" w:rsidRPr="0096564D" w14:paraId="112BAF30" w14:textId="77777777" w:rsidTr="007E2516">
        <w:trPr>
          <w:trHeight w:val="8640"/>
        </w:trPr>
        <w:tc>
          <w:tcPr>
            <w:tcW w:w="7001" w:type="dxa"/>
            <w:vAlign w:val="bottom"/>
          </w:tcPr>
          <w:p w14:paraId="49FBAF50" w14:textId="5CDE6A6F" w:rsidR="002F1279" w:rsidRDefault="00690279" w:rsidP="00933648">
            <w:pPr>
              <w:pStyle w:val="Heading1"/>
              <w:rPr>
                <w:noProof/>
              </w:rPr>
            </w:pPr>
            <w:r>
              <w:rPr>
                <w:noProof/>
              </w:rPr>
              <mc:AlternateContent>
                <mc:Choice Requires="wps">
                  <w:drawing>
                    <wp:anchor distT="0" distB="0" distL="114300" distR="114300" simplePos="0" relativeHeight="251847680" behindDoc="0" locked="0" layoutInCell="1" allowOverlap="1" wp14:anchorId="52C3A9A5" wp14:editId="59EBFA80">
                      <wp:simplePos x="0" y="0"/>
                      <wp:positionH relativeFrom="column">
                        <wp:posOffset>2276475</wp:posOffset>
                      </wp:positionH>
                      <wp:positionV relativeFrom="paragraph">
                        <wp:posOffset>1997710</wp:posOffset>
                      </wp:positionV>
                      <wp:extent cx="2495550" cy="1844040"/>
                      <wp:effectExtent l="0" t="0" r="0" b="3810"/>
                      <wp:wrapNone/>
                      <wp:docPr id="2013094614" name="Text Box 3"/>
                      <wp:cNvGraphicFramePr/>
                      <a:graphic xmlns:a="http://schemas.openxmlformats.org/drawingml/2006/main">
                        <a:graphicData uri="http://schemas.microsoft.com/office/word/2010/wordprocessingShape">
                          <wps:wsp>
                            <wps:cNvSpPr txBox="1"/>
                            <wps:spPr>
                              <a:xfrm>
                                <a:off x="0" y="0"/>
                                <a:ext cx="2495550" cy="1844040"/>
                              </a:xfrm>
                              <a:prstGeom prst="rect">
                                <a:avLst/>
                              </a:prstGeom>
                              <a:noFill/>
                              <a:ln w="6350">
                                <a:noFill/>
                              </a:ln>
                            </wps:spPr>
                            <wps:txbx>
                              <w:txbxContent>
                                <w:p w14:paraId="30BF2592" w14:textId="36C7D9E6" w:rsidR="00933648" w:rsidRPr="0096564D" w:rsidRDefault="00933648" w:rsidP="00933648">
                                  <w:pPr>
                                    <w:jc w:val="center"/>
                                    <w:rPr>
                                      <w:rFonts w:ascii="Ink Free" w:hAnsi="Ink Free"/>
                                      <w:b/>
                                      <w:bCs/>
                                      <w:color w:val="FF0000"/>
                                      <w:sz w:val="32"/>
                                      <w:szCs w:val="32"/>
                                      <w:lang w:val="en-CA"/>
                                    </w:rPr>
                                  </w:pPr>
                                  <w:r w:rsidRPr="0096564D">
                                    <w:rPr>
                                      <w:rFonts w:ascii="Ink Free" w:hAnsi="Ink Free"/>
                                      <w:b/>
                                      <w:bCs/>
                                      <w:color w:val="FF0000"/>
                                      <w:sz w:val="32"/>
                                      <w:szCs w:val="32"/>
                                      <w:lang w:val="en-CA"/>
                                    </w:rPr>
                                    <w:t>FEBRUARY 14, 2024</w:t>
                                  </w:r>
                                </w:p>
                                <w:p w14:paraId="24404BC5" w14:textId="77777777" w:rsidR="00933648" w:rsidRPr="0096564D" w:rsidRDefault="00933648" w:rsidP="00933648">
                                  <w:pPr>
                                    <w:jc w:val="center"/>
                                    <w:rPr>
                                      <w:rFonts w:ascii="Ink Free" w:hAnsi="Ink Free"/>
                                      <w:b/>
                                      <w:bCs/>
                                      <w:color w:val="FF0000"/>
                                      <w:sz w:val="32"/>
                                      <w:szCs w:val="32"/>
                                      <w:lang w:val="en-CA"/>
                                    </w:rPr>
                                  </w:pPr>
                                </w:p>
                                <w:p w14:paraId="15A8588F" w14:textId="674A7A9C" w:rsidR="00B91B70" w:rsidRPr="00690279" w:rsidRDefault="00933648" w:rsidP="00933648">
                                  <w:pPr>
                                    <w:jc w:val="center"/>
                                    <w:rPr>
                                      <w:rFonts w:ascii="Ink Free" w:hAnsi="Ink Free"/>
                                      <w:b/>
                                      <w:bCs/>
                                      <w:color w:val="FF0000"/>
                                      <w:sz w:val="52"/>
                                      <w:szCs w:val="52"/>
                                      <w:lang w:val="en-CA"/>
                                    </w:rPr>
                                  </w:pPr>
                                  <w:r w:rsidRPr="00690279">
                                    <w:rPr>
                                      <w:rFonts w:ascii="Ink Free" w:hAnsi="Ink Free"/>
                                      <w:b/>
                                      <w:bCs/>
                                      <w:color w:val="FF0000"/>
                                      <w:sz w:val="52"/>
                                      <w:szCs w:val="52"/>
                                      <w:lang w:val="en-CA"/>
                                    </w:rPr>
                                    <w:t>HAPPY VALENTINE’S</w:t>
                                  </w:r>
                                </w:p>
                                <w:p w14:paraId="32A74764" w14:textId="20CEE557" w:rsidR="00933648" w:rsidRPr="00690279" w:rsidRDefault="00933648" w:rsidP="00933648">
                                  <w:pPr>
                                    <w:jc w:val="center"/>
                                    <w:rPr>
                                      <w:rFonts w:ascii="Ink Free" w:hAnsi="Ink Free"/>
                                      <w:b/>
                                      <w:bCs/>
                                      <w:color w:val="FF0000"/>
                                      <w:sz w:val="52"/>
                                      <w:szCs w:val="52"/>
                                      <w:lang w:val="en-CA"/>
                                    </w:rPr>
                                  </w:pPr>
                                  <w:r w:rsidRPr="00690279">
                                    <w:rPr>
                                      <w:rFonts w:ascii="Ink Free" w:hAnsi="Ink Free"/>
                                      <w:b/>
                                      <w:bCs/>
                                      <w:color w:val="FF0000"/>
                                      <w:sz w:val="52"/>
                                      <w:szCs w:val="52"/>
                                      <w:lang w:val="en-CA"/>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3A9A5" id="Text Box 3" o:spid="_x0000_s1027" type="#_x0000_t202" style="position:absolute;margin-left:179.25pt;margin-top:157.3pt;width:196.5pt;height:145.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" filled="f" stroked="f" strokeweight=".5pt">
                      <v:textbox>
                        <w:txbxContent>
                          <w:p w14:paraId="30BF2592" w14:textId="36C7D9E6" w:rsidR="00933648" w:rsidRPr="0096564D" w:rsidRDefault="00933648" w:rsidP="00933648">
                            <w:pPr>
                              <w:jc w:val="center"/>
                              <w:rPr>
                                <w:rFonts w:ascii="Ink Free" w:hAnsi="Ink Free"/>
                                <w:b/>
                                <w:bCs/>
                                <w:color w:val="FF0000"/>
                                <w:sz w:val="32"/>
                                <w:szCs w:val="32"/>
                                <w:lang w:val="en-CA"/>
                              </w:rPr>
                            </w:pPr>
                            <w:r w:rsidRPr="0096564D">
                              <w:rPr>
                                <w:rFonts w:ascii="Ink Free" w:hAnsi="Ink Free"/>
                                <w:b/>
                                <w:bCs/>
                                <w:color w:val="FF0000"/>
                                <w:sz w:val="32"/>
                                <w:szCs w:val="32"/>
                                <w:lang w:val="en-CA"/>
                              </w:rPr>
                              <w:t>FEBRUARY 14, 2024</w:t>
                            </w:r>
                          </w:p>
                          <w:p w14:paraId="24404BC5" w14:textId="77777777" w:rsidR="00933648" w:rsidRPr="0096564D" w:rsidRDefault="00933648" w:rsidP="00933648">
                            <w:pPr>
                              <w:jc w:val="center"/>
                              <w:rPr>
                                <w:rFonts w:ascii="Ink Free" w:hAnsi="Ink Free"/>
                                <w:b/>
                                <w:bCs/>
                                <w:color w:val="FF0000"/>
                                <w:sz w:val="32"/>
                                <w:szCs w:val="32"/>
                                <w:lang w:val="en-CA"/>
                              </w:rPr>
                            </w:pPr>
                          </w:p>
                          <w:p w14:paraId="15A8588F" w14:textId="674A7A9C" w:rsidR="00B91B70" w:rsidRPr="00690279" w:rsidRDefault="00933648" w:rsidP="00933648">
                            <w:pPr>
                              <w:jc w:val="center"/>
                              <w:rPr>
                                <w:rFonts w:ascii="Ink Free" w:hAnsi="Ink Free"/>
                                <w:b/>
                                <w:bCs/>
                                <w:color w:val="FF0000"/>
                                <w:sz w:val="52"/>
                                <w:szCs w:val="52"/>
                                <w:lang w:val="en-CA"/>
                              </w:rPr>
                            </w:pPr>
                            <w:r w:rsidRPr="00690279">
                              <w:rPr>
                                <w:rFonts w:ascii="Ink Free" w:hAnsi="Ink Free"/>
                                <w:b/>
                                <w:bCs/>
                                <w:color w:val="FF0000"/>
                                <w:sz w:val="52"/>
                                <w:szCs w:val="52"/>
                                <w:lang w:val="en-CA"/>
                              </w:rPr>
                              <w:t>HAPPY VALENTINE’S</w:t>
                            </w:r>
                          </w:p>
                          <w:p w14:paraId="32A74764" w14:textId="20CEE557" w:rsidR="00933648" w:rsidRPr="00690279" w:rsidRDefault="00933648" w:rsidP="00933648">
                            <w:pPr>
                              <w:jc w:val="center"/>
                              <w:rPr>
                                <w:rFonts w:ascii="Ink Free" w:hAnsi="Ink Free"/>
                                <w:b/>
                                <w:bCs/>
                                <w:color w:val="FF0000"/>
                                <w:sz w:val="52"/>
                                <w:szCs w:val="52"/>
                                <w:lang w:val="en-CA"/>
                              </w:rPr>
                            </w:pPr>
                            <w:r w:rsidRPr="00690279">
                              <w:rPr>
                                <w:rFonts w:ascii="Ink Free" w:hAnsi="Ink Free"/>
                                <w:b/>
                                <w:bCs/>
                                <w:color w:val="FF0000"/>
                                <w:sz w:val="52"/>
                                <w:szCs w:val="52"/>
                                <w:lang w:val="en-CA"/>
                              </w:rPr>
                              <w:t>DAY!</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0B4F830B" wp14:editId="248DC97C">
                      <wp:simplePos x="0" y="0"/>
                      <wp:positionH relativeFrom="column">
                        <wp:posOffset>828675</wp:posOffset>
                      </wp:positionH>
                      <wp:positionV relativeFrom="paragraph">
                        <wp:posOffset>986155</wp:posOffset>
                      </wp:positionV>
                      <wp:extent cx="5591175" cy="914400"/>
                      <wp:effectExtent l="0" t="0" r="0" b="0"/>
                      <wp:wrapNone/>
                      <wp:docPr id="14132561" name="Text Box 1"/>
                      <wp:cNvGraphicFramePr/>
                      <a:graphic xmlns:a="http://schemas.openxmlformats.org/drawingml/2006/main">
                        <a:graphicData uri="http://schemas.microsoft.com/office/word/2010/wordprocessingShape">
                          <wps:wsp>
                            <wps:cNvSpPr txBox="1"/>
                            <wps:spPr>
                              <a:xfrm>
                                <a:off x="0" y="0"/>
                                <a:ext cx="5591175" cy="914400"/>
                              </a:xfrm>
                              <a:prstGeom prst="rect">
                                <a:avLst/>
                              </a:prstGeom>
                              <a:noFill/>
                              <a:ln w="6350">
                                <a:noFill/>
                              </a:ln>
                            </wps:spPr>
                            <wps:txbx>
                              <w:txbxContent>
                                <w:p w14:paraId="647C0EEF" w14:textId="0132739E" w:rsidR="00690279" w:rsidRPr="00690279" w:rsidRDefault="00690279">
                                  <w:pPr>
                                    <w:rPr>
                                      <w:rFonts w:ascii="Ink Free" w:hAnsi="Ink Free"/>
                                      <w:b/>
                                      <w:bCs/>
                                      <w:color w:val="FF0000"/>
                                      <w:sz w:val="96"/>
                                      <w:szCs w:val="96"/>
                                    </w:rPr>
                                  </w:pPr>
                                  <w:r w:rsidRPr="00690279">
                                    <w:rPr>
                                      <w:rFonts w:ascii="Ink Free" w:hAnsi="Ink Free"/>
                                      <w:b/>
                                      <w:bCs/>
                                      <w:color w:val="FF0000"/>
                                      <w:sz w:val="96"/>
                                      <w:szCs w:val="96"/>
                                    </w:rPr>
                                    <w:t>HELLO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F830B" id="Text Box 1" o:spid="_x0000_s1028" type="#_x0000_t202" style="position:absolute;margin-left:65.25pt;margin-top:77.65pt;width:440.25pt;height:1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" filled="f" stroked="f" strokeweight=".5pt">
                      <v:textbox>
                        <w:txbxContent>
                          <w:p w14:paraId="647C0EEF" w14:textId="0132739E" w:rsidR="00690279" w:rsidRPr="00690279" w:rsidRDefault="00690279">
                            <w:pPr>
                              <w:rPr>
                                <w:rFonts w:ascii="Ink Free" w:hAnsi="Ink Free"/>
                                <w:b/>
                                <w:bCs/>
                                <w:color w:val="FF0000"/>
                                <w:sz w:val="96"/>
                                <w:szCs w:val="96"/>
                              </w:rPr>
                            </w:pPr>
                            <w:r w:rsidRPr="00690279">
                              <w:rPr>
                                <w:rFonts w:ascii="Ink Free" w:hAnsi="Ink Free"/>
                                <w:b/>
                                <w:bCs/>
                                <w:color w:val="FF0000"/>
                                <w:sz w:val="96"/>
                                <w:szCs w:val="96"/>
                              </w:rPr>
                              <w:t>HELLO FEBRUARY</w:t>
                            </w:r>
                          </w:p>
                        </w:txbxContent>
                      </v:textbox>
                    </v:shape>
                  </w:pict>
                </mc:Fallback>
              </mc:AlternateContent>
            </w:r>
            <w:r w:rsidR="00F22108">
              <w:rPr>
                <w:noProof/>
              </w:rPr>
              <w:drawing>
                <wp:inline distT="0" distB="0" distL="0" distR="0" wp14:anchorId="1C66CD2F" wp14:editId="36045511">
                  <wp:extent cx="7360920" cy="4861560"/>
                  <wp:effectExtent l="0" t="0" r="0" b="0"/>
                  <wp:docPr id="448448197" name="Picture 2" descr="Layered pink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82419" name="Picture 1248582419" descr="Layered pink hearts"/>
                          <pic:cNvPicPr/>
                        </pic:nvPicPr>
                        <pic:blipFill>
                          <a:blip r:embed="rId8">
                            <a:extLst>
                              <a:ext uri="{28A0092B-C50C-407E-A947-70E740481C1C}">
                                <a14:useLocalDpi xmlns:a14="http://schemas.microsoft.com/office/drawing/2010/main" val="0"/>
                              </a:ext>
                            </a:extLst>
                          </a:blip>
                          <a:stretch>
                            <a:fillRect/>
                          </a:stretch>
                        </pic:blipFill>
                        <pic:spPr>
                          <a:xfrm>
                            <a:off x="0" y="0"/>
                            <a:ext cx="7360920" cy="4861560"/>
                          </a:xfrm>
                          <a:prstGeom prst="rect">
                            <a:avLst/>
                          </a:prstGeom>
                        </pic:spPr>
                      </pic:pic>
                    </a:graphicData>
                  </a:graphic>
                </wp:inline>
              </w:drawing>
            </w:r>
          </w:p>
          <w:p w14:paraId="6A804D13" w14:textId="25167955" w:rsidR="00874CA3" w:rsidRPr="00874CA3" w:rsidRDefault="00874CA3" w:rsidP="00933648">
            <w:pPr>
              <w:pStyle w:val="Heading1"/>
              <w:rPr>
                <w:noProof/>
              </w:rPr>
            </w:pPr>
          </w:p>
        </w:tc>
        <w:tc>
          <w:tcPr>
            <w:tcW w:w="3972" w:type="dxa"/>
            <w:vAlign w:val="bottom"/>
          </w:tcPr>
          <w:p w14:paraId="5719BB1A" w14:textId="28486B19" w:rsidR="00874CA3" w:rsidRPr="00874CA3" w:rsidRDefault="00B91B70" w:rsidP="00933648">
            <w:pPr>
              <w:pStyle w:val="Heading1"/>
              <w:rPr>
                <w:noProof/>
              </w:rPr>
            </w:pPr>
            <w:r>
              <w:rPr>
                <w:noProof/>
              </w:rPr>
              <mc:AlternateContent>
                <mc:Choice Requires="wps">
                  <w:drawing>
                    <wp:anchor distT="0" distB="0" distL="114300" distR="114300" simplePos="0" relativeHeight="251846656" behindDoc="0" locked="0" layoutInCell="1" allowOverlap="1" wp14:anchorId="17BA1F71" wp14:editId="25AB39A0">
                      <wp:simplePos x="0" y="0"/>
                      <wp:positionH relativeFrom="column">
                        <wp:posOffset>586740</wp:posOffset>
                      </wp:positionH>
                      <wp:positionV relativeFrom="paragraph">
                        <wp:posOffset>-4571365</wp:posOffset>
                      </wp:positionV>
                      <wp:extent cx="1988820" cy="4892040"/>
                      <wp:effectExtent l="0" t="0" r="11430" b="22860"/>
                      <wp:wrapNone/>
                      <wp:docPr id="1352849695" name="Text Box 1"/>
                      <wp:cNvGraphicFramePr/>
                      <a:graphic xmlns:a="http://schemas.openxmlformats.org/drawingml/2006/main">
                        <a:graphicData uri="http://schemas.microsoft.com/office/word/2010/wordprocessingShape">
                          <wps:wsp>
                            <wps:cNvSpPr txBox="1"/>
                            <wps:spPr>
                              <a:xfrm>
                                <a:off x="0" y="0"/>
                                <a:ext cx="1988820" cy="4892040"/>
                              </a:xfrm>
                              <a:prstGeom prst="rect">
                                <a:avLst/>
                              </a:prstGeom>
                              <a:solidFill>
                                <a:schemeClr val="lt1"/>
                              </a:solidFill>
                              <a:ln w="6350">
                                <a:solidFill>
                                  <a:prstClr val="black"/>
                                </a:solidFill>
                              </a:ln>
                            </wps:spPr>
                            <wps:txbx>
                              <w:txbxContent>
                                <w:p w14:paraId="070FF10B" w14:textId="44447595" w:rsidR="00B91B70" w:rsidRDefault="00B91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1F71" id="_x0000_s1029" type="#_x0000_t202" style="position:absolute;margin-left:46.2pt;margin-top:-359.95pt;width:156.6pt;height:38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" fillcolor="white [3201]" strokeweight=".5pt">
                      <v:textbox>
                        <w:txbxContent>
                          <w:p w14:paraId="070FF10B" w14:textId="44447595" w:rsidR="00B91B70" w:rsidRDefault="00B91B70"/>
                        </w:txbxContent>
                      </v:textbox>
                    </v:shape>
                  </w:pict>
                </mc:Fallback>
              </mc:AlternateContent>
            </w:r>
          </w:p>
        </w:tc>
      </w:tr>
    </w:tbl>
    <w:p w14:paraId="56D6573D" w14:textId="2CCB4AFD" w:rsidR="002B21AB" w:rsidRDefault="002B21AB" w:rsidP="00056274">
      <w:pPr>
        <w:spacing w:line="276" w:lineRule="auto"/>
        <w:rPr>
          <w:sz w:val="26"/>
          <w:szCs w:val="26"/>
        </w:rPr>
      </w:pPr>
    </w:p>
    <w:p w14:paraId="0C2274A8" w14:textId="3F92B830" w:rsidR="00746126" w:rsidRDefault="007F1CE1" w:rsidP="00056274">
      <w:pPr>
        <w:spacing w:line="276" w:lineRule="auto"/>
        <w:rPr>
          <w:sz w:val="26"/>
          <w:szCs w:val="26"/>
        </w:rPr>
      </w:pPr>
      <w:r>
        <w:rPr>
          <w:noProof/>
        </w:rPr>
        <w:lastRenderedPageBreak/>
        <w:drawing>
          <wp:anchor distT="0" distB="0" distL="114300" distR="114300" simplePos="0" relativeHeight="251837440" behindDoc="0" locked="0" layoutInCell="1" allowOverlap="1" wp14:anchorId="7AB0DFFA" wp14:editId="70DC4934">
            <wp:simplePos x="0" y="0"/>
            <wp:positionH relativeFrom="column">
              <wp:posOffset>4381500</wp:posOffset>
            </wp:positionH>
            <wp:positionV relativeFrom="paragraph">
              <wp:posOffset>0</wp:posOffset>
            </wp:positionV>
            <wp:extent cx="2578735" cy="25787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 love our communi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8735" cy="2578735"/>
                    </a:xfrm>
                    <a:prstGeom prst="rect">
                      <a:avLst/>
                    </a:prstGeom>
                  </pic:spPr>
                </pic:pic>
              </a:graphicData>
            </a:graphic>
          </wp:anchor>
        </w:drawing>
      </w:r>
      <w:r w:rsidR="00CC5EFB" w:rsidRPr="00874CA3">
        <w:rPr>
          <w:noProof/>
        </w:rPr>
        <mc:AlternateContent>
          <mc:Choice Requires="wps">
            <w:drawing>
              <wp:anchor distT="0" distB="0" distL="114300" distR="114300" simplePos="0" relativeHeight="251759616" behindDoc="0" locked="0" layoutInCell="1" allowOverlap="1" wp14:anchorId="6F620AAB" wp14:editId="43537428">
                <wp:simplePos x="0" y="0"/>
                <wp:positionH relativeFrom="column">
                  <wp:posOffset>-101600</wp:posOffset>
                </wp:positionH>
                <wp:positionV relativeFrom="paragraph">
                  <wp:posOffset>0</wp:posOffset>
                </wp:positionV>
                <wp:extent cx="3314700" cy="6191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619125"/>
                        </a:xfrm>
                        <a:prstGeom prst="rect">
                          <a:avLst/>
                        </a:prstGeom>
                        <a:noFill/>
                        <a:ln w="6350">
                          <a:noFill/>
                        </a:ln>
                      </wps:spPr>
                      <wps:txbx>
                        <w:txbxContent>
                          <w:p w14:paraId="5877717E" w14:textId="62C67C70" w:rsidR="003267F2" w:rsidRPr="00746126" w:rsidRDefault="003267F2" w:rsidP="00877B58">
                            <w:pPr>
                              <w:pStyle w:val="Heading1"/>
                              <w:rPr>
                                <w:sz w:val="80"/>
                                <w:szCs w:val="80"/>
                              </w:rPr>
                            </w:pPr>
                            <w:bookmarkStart w:id="0" w:name="_Toc44283858"/>
                            <w:bookmarkStart w:id="1" w:name="_Toc44283931"/>
                            <w:r>
                              <w:rPr>
                                <w:sz w:val="80"/>
                                <w:szCs w:val="80"/>
                              </w:rPr>
                              <w:t>Editor’s Desk</w:t>
                            </w:r>
                            <w:bookmarkEnd w:id="0"/>
                            <w:bookmarkEnd w:id="1"/>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6F620AAB" id="_x0000_s1030" type="#_x0000_t202" style="position:absolute;margin-left:-8pt;margin-top:0;width:261pt;height:48.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" filled="f" stroked="f" strokeweight=".5pt">
                <v:textbox inset="0,0,,0">
                  <w:txbxContent>
                    <w:p w14:paraId="5877717E" w14:textId="62C67C70" w:rsidR="003267F2" w:rsidRPr="00746126" w:rsidRDefault="003267F2" w:rsidP="00877B58">
                      <w:pPr>
                        <w:pStyle w:val="Heading1"/>
                        <w:rPr>
                          <w:sz w:val="80"/>
                          <w:szCs w:val="80"/>
                        </w:rPr>
                      </w:pPr>
                      <w:bookmarkStart w:id="2" w:name="_Toc44283858"/>
                      <w:bookmarkStart w:id="3" w:name="_Toc44283931"/>
                      <w:r>
                        <w:rPr>
                          <w:sz w:val="80"/>
                          <w:szCs w:val="80"/>
                        </w:rPr>
                        <w:t>Editor’s Desk</w:t>
                      </w:r>
                      <w:bookmarkEnd w:id="2"/>
                      <w:bookmarkEnd w:id="3"/>
                    </w:p>
                  </w:txbxContent>
                </v:textbox>
                <w10:wrap type="square"/>
              </v:shape>
            </w:pict>
          </mc:Fallback>
        </mc:AlternateContent>
      </w:r>
    </w:p>
    <w:p w14:paraId="39AF47AD" w14:textId="77777777" w:rsidR="007F1CE1" w:rsidRDefault="007F1CE1" w:rsidP="00056274">
      <w:pPr>
        <w:spacing w:after="240" w:line="276" w:lineRule="auto"/>
        <w:ind w:left="-142"/>
        <w:rPr>
          <w:sz w:val="26"/>
          <w:szCs w:val="26"/>
        </w:rPr>
      </w:pPr>
    </w:p>
    <w:p w14:paraId="63C20915" w14:textId="77777777" w:rsidR="007F1CE1" w:rsidRDefault="007F1CE1" w:rsidP="00056274">
      <w:pPr>
        <w:spacing w:after="240" w:line="276" w:lineRule="auto"/>
        <w:ind w:left="-142"/>
        <w:rPr>
          <w:sz w:val="26"/>
          <w:szCs w:val="26"/>
        </w:rPr>
      </w:pPr>
    </w:p>
    <w:p w14:paraId="42121B61" w14:textId="145D8B9F" w:rsidR="00CC5EFB" w:rsidRDefault="00877B58" w:rsidP="00056274">
      <w:pPr>
        <w:spacing w:after="240" w:line="276" w:lineRule="auto"/>
        <w:ind w:left="-142"/>
        <w:rPr>
          <w:sz w:val="26"/>
          <w:szCs w:val="26"/>
        </w:rPr>
      </w:pPr>
      <w:r w:rsidRPr="00746126">
        <w:rPr>
          <w:sz w:val="26"/>
          <w:szCs w:val="26"/>
        </w:rPr>
        <w:t>Hello Residents, Families and Friends</w:t>
      </w:r>
      <w:r w:rsidR="00746126" w:rsidRPr="00746126">
        <w:rPr>
          <w:sz w:val="26"/>
          <w:szCs w:val="26"/>
        </w:rPr>
        <w:t>!</w:t>
      </w:r>
    </w:p>
    <w:p w14:paraId="7BBAB857" w14:textId="64A9C192" w:rsidR="00CB2A59" w:rsidRDefault="00CB2A59" w:rsidP="00056274">
      <w:pPr>
        <w:spacing w:after="240" w:line="276" w:lineRule="auto"/>
        <w:ind w:left="-142"/>
        <w:rPr>
          <w:sz w:val="26"/>
          <w:szCs w:val="26"/>
        </w:rPr>
      </w:pPr>
      <w:r>
        <w:rPr>
          <w:sz w:val="26"/>
          <w:szCs w:val="26"/>
        </w:rPr>
        <w:t xml:space="preserve">January started out as a quiet month at the lodge with us being on outbreak. We missed seeing some of our residents’ </w:t>
      </w:r>
      <w:r w:rsidR="00C7420F">
        <w:rPr>
          <w:sz w:val="26"/>
          <w:szCs w:val="26"/>
        </w:rPr>
        <w:t>wonderful</w:t>
      </w:r>
      <w:r>
        <w:rPr>
          <w:sz w:val="26"/>
          <w:szCs w:val="26"/>
        </w:rPr>
        <w:t xml:space="preserve"> faces when they were under the weather. We are back to our regular activities and </w:t>
      </w:r>
      <w:r w:rsidR="00B541B8">
        <w:rPr>
          <w:sz w:val="26"/>
          <w:szCs w:val="26"/>
        </w:rPr>
        <w:t>loving</w:t>
      </w:r>
      <w:r>
        <w:rPr>
          <w:sz w:val="26"/>
          <w:szCs w:val="26"/>
        </w:rPr>
        <w:t xml:space="preserve"> it. </w:t>
      </w:r>
    </w:p>
    <w:p w14:paraId="162CDA31" w14:textId="2880B9D9" w:rsidR="00583F9E" w:rsidRDefault="00CB2A59" w:rsidP="00583F9E">
      <w:pPr>
        <w:spacing w:line="276" w:lineRule="auto"/>
        <w:ind w:left="-142"/>
        <w:rPr>
          <w:sz w:val="26"/>
          <w:szCs w:val="26"/>
        </w:rPr>
      </w:pPr>
      <w:r>
        <w:rPr>
          <w:sz w:val="26"/>
          <w:szCs w:val="26"/>
        </w:rPr>
        <w:t>W</w:t>
      </w:r>
      <w:r w:rsidR="007F1CE1">
        <w:rPr>
          <w:sz w:val="26"/>
          <w:szCs w:val="26"/>
        </w:rPr>
        <w:t xml:space="preserve">e’re all lucky here </w:t>
      </w:r>
      <w:r>
        <w:rPr>
          <w:sz w:val="26"/>
          <w:szCs w:val="26"/>
        </w:rPr>
        <w:t>in</w:t>
      </w:r>
      <w:r w:rsidR="007F1CE1">
        <w:rPr>
          <w:sz w:val="26"/>
          <w:szCs w:val="26"/>
        </w:rPr>
        <w:t xml:space="preserve"> our </w:t>
      </w:r>
      <w:r w:rsidR="00402B23">
        <w:rPr>
          <w:sz w:val="26"/>
          <w:szCs w:val="26"/>
        </w:rPr>
        <w:t>community to feel like family</w:t>
      </w:r>
      <w:r w:rsidR="007F1CE1">
        <w:rPr>
          <w:sz w:val="26"/>
          <w:szCs w:val="26"/>
        </w:rPr>
        <w:t xml:space="preserve">! </w:t>
      </w:r>
      <w:r w:rsidR="00583F9E">
        <w:rPr>
          <w:sz w:val="26"/>
          <w:szCs w:val="26"/>
        </w:rPr>
        <w:t xml:space="preserve">With Random Acts of Kindness week and Valentine’s Day coming up this month, we can have the opportunity to show appreciation and </w:t>
      </w:r>
    </w:p>
    <w:p w14:paraId="2B39E42B" w14:textId="5BEC6A48" w:rsidR="007F1CE1" w:rsidRDefault="00C7420F" w:rsidP="00583F9E">
      <w:pPr>
        <w:spacing w:line="276" w:lineRule="auto"/>
        <w:ind w:left="-142"/>
        <w:rPr>
          <w:sz w:val="26"/>
          <w:szCs w:val="26"/>
        </w:rPr>
      </w:pPr>
      <w:r>
        <w:rPr>
          <w:sz w:val="26"/>
          <w:szCs w:val="26"/>
        </w:rPr>
        <w:t>s</w:t>
      </w:r>
      <w:r w:rsidR="00583F9E">
        <w:rPr>
          <w:sz w:val="26"/>
          <w:szCs w:val="26"/>
        </w:rPr>
        <w:t>ome extra kindness to one another</w:t>
      </w:r>
      <w:r w:rsidR="00CB2A59">
        <w:rPr>
          <w:sz w:val="26"/>
          <w:szCs w:val="26"/>
        </w:rPr>
        <w:t>.</w:t>
      </w:r>
      <w:r w:rsidR="00583F9E" w:rsidRPr="00583F9E">
        <w:rPr>
          <w:sz w:val="26"/>
          <w:szCs w:val="26"/>
        </w:rPr>
        <w:t xml:space="preserve"> </w:t>
      </w:r>
      <w:r w:rsidR="00583F9E">
        <w:rPr>
          <w:sz w:val="26"/>
          <w:szCs w:val="26"/>
        </w:rPr>
        <w:t xml:space="preserve">Sometimes a kind word or smile can mean the world to another person. </w:t>
      </w:r>
      <w:r w:rsidRPr="00C7420F">
        <w:rPr>
          <mc:AlternateContent>
            <mc:Choice Requires="w16s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p w14:paraId="3D48EE2E" w14:textId="0457EC72" w:rsidR="00CC5EFB" w:rsidRPr="00402B23" w:rsidRDefault="00BE4FBF" w:rsidP="00402B23">
      <w:pPr>
        <w:spacing w:line="276" w:lineRule="auto"/>
        <w:ind w:left="-142"/>
        <w:rPr>
          <w:rFonts w:ascii="Ink Free" w:hAnsi="Ink Free"/>
          <w:b/>
          <w:bCs/>
          <w:sz w:val="36"/>
          <w:szCs w:val="36"/>
        </w:rPr>
      </w:pPr>
      <w:r>
        <w:rPr>
          <w:sz w:val="26"/>
          <w:szCs w:val="26"/>
        </w:rPr>
        <w:t xml:space="preserve">Wishing you </w:t>
      </w:r>
      <w:r w:rsidRPr="00402B23">
        <w:rPr>
          <w:sz w:val="26"/>
          <w:szCs w:val="26"/>
        </w:rPr>
        <w:t>all</w:t>
      </w:r>
      <w:r>
        <w:rPr>
          <w:sz w:val="26"/>
          <w:szCs w:val="26"/>
        </w:rPr>
        <w:t xml:space="preserve"> </w:t>
      </w:r>
      <w:r w:rsidR="00410A1E">
        <w:rPr>
          <w:sz w:val="26"/>
          <w:szCs w:val="26"/>
        </w:rPr>
        <w:t>a Happy February</w:t>
      </w:r>
      <w:r w:rsidR="00402B23">
        <w:rPr>
          <w:sz w:val="26"/>
          <w:szCs w:val="26"/>
        </w:rPr>
        <w:t>. Stay Warm!</w:t>
      </w:r>
      <w:r w:rsidR="00746126">
        <w:rPr>
          <w:sz w:val="26"/>
          <w:szCs w:val="26"/>
        </w:rPr>
        <w:br/>
      </w:r>
      <w:r w:rsidR="00410A1E" w:rsidRPr="00402B23">
        <w:rPr>
          <w:rFonts w:ascii="Ink Free" w:hAnsi="Ink Free"/>
          <w:b/>
          <w:bCs/>
          <w:sz w:val="36"/>
          <w:szCs w:val="36"/>
        </w:rPr>
        <w:t>Sherry Kunkel</w:t>
      </w:r>
    </w:p>
    <w:p w14:paraId="6A214DB9" w14:textId="78315D4C" w:rsidR="00410A1E" w:rsidRPr="00ED27A8" w:rsidRDefault="00410A1E" w:rsidP="00402B23">
      <w:pPr>
        <w:spacing w:line="276" w:lineRule="auto"/>
        <w:ind w:left="-142"/>
        <w:rPr>
          <w:sz w:val="26"/>
          <w:szCs w:val="26"/>
        </w:rPr>
      </w:pPr>
      <w:r>
        <w:rPr>
          <w:sz w:val="26"/>
          <w:szCs w:val="26"/>
        </w:rPr>
        <w:t xml:space="preserve">Director of Resident Care </w:t>
      </w:r>
    </w:p>
    <w:p w14:paraId="31903FE1" w14:textId="7E533409" w:rsidR="00877B58" w:rsidRPr="00CC5EFB" w:rsidRDefault="00056274" w:rsidP="00056274">
      <w:pPr>
        <w:spacing w:after="240" w:line="276" w:lineRule="auto"/>
        <w:rPr>
          <w:rFonts w:ascii="Freestyle Script" w:hAnsi="Freestyle Script"/>
          <w:sz w:val="60"/>
          <w:szCs w:val="60"/>
        </w:rPr>
      </w:pPr>
      <w:r w:rsidRPr="00495DCF">
        <w:rPr>
          <w:rFonts w:ascii="Freestyle Script" w:hAnsi="Freestyle Script"/>
          <w:noProof/>
          <w:sz w:val="60"/>
          <w:szCs w:val="60"/>
        </w:rPr>
        <mc:AlternateContent>
          <mc:Choice Requires="wps">
            <w:drawing>
              <wp:anchor distT="45720" distB="45720" distL="114300" distR="114300" simplePos="0" relativeHeight="251659264" behindDoc="0" locked="0" layoutInCell="1" allowOverlap="1" wp14:anchorId="325D9E35" wp14:editId="55B11504">
                <wp:simplePos x="0" y="0"/>
                <wp:positionH relativeFrom="margin">
                  <wp:posOffset>3724275</wp:posOffset>
                </wp:positionH>
                <wp:positionV relativeFrom="paragraph">
                  <wp:posOffset>544830</wp:posOffset>
                </wp:positionV>
                <wp:extent cx="2924175" cy="2733675"/>
                <wp:effectExtent l="0" t="0" r="28575" b="2857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733675"/>
                        </a:xfrm>
                        <a:prstGeom prst="roundRect">
                          <a:avLst/>
                        </a:prstGeom>
                        <a:solidFill>
                          <a:schemeClr val="bg1">
                            <a:lumMod val="95000"/>
                          </a:schemeClr>
                        </a:solidFill>
                        <a:ln w="9525">
                          <a:solidFill>
                            <a:schemeClr val="bg2">
                              <a:lumMod val="90000"/>
                            </a:schemeClr>
                          </a:solidFill>
                          <a:miter lim="800000"/>
                          <a:headEnd/>
                          <a:tailEnd/>
                        </a:ln>
                      </wps:spPr>
                      <wps:txbx>
                        <w:txbxContent>
                          <w:p w14:paraId="349D857D" w14:textId="6E4407F9" w:rsidR="003267F2" w:rsidRPr="00843FC7" w:rsidRDefault="00BE4FBF" w:rsidP="00843FC7">
                            <w:pPr>
                              <w:jc w:val="center"/>
                              <w:rPr>
                                <w:rFonts w:cstheme="minorHAnsi"/>
                                <w:b/>
                                <w:bCs/>
                                <w:sz w:val="40"/>
                                <w:szCs w:val="40"/>
                              </w:rPr>
                            </w:pPr>
                            <w:r>
                              <w:rPr>
                                <w:rFonts w:cstheme="minorHAnsi"/>
                                <w:b/>
                                <w:bCs/>
                                <w:sz w:val="40"/>
                                <w:szCs w:val="40"/>
                              </w:rPr>
                              <w:t>Something to Think About</w:t>
                            </w:r>
                          </w:p>
                          <w:p w14:paraId="65D160CE" w14:textId="11BB30D6" w:rsidR="003267F2" w:rsidRPr="00BE4FBF" w:rsidRDefault="003267F2" w:rsidP="00BE4FBF">
                            <w:pPr>
                              <w:jc w:val="center"/>
                              <w:rPr>
                                <w:rFonts w:ascii="Lucida Handwriting" w:hAnsi="Lucida Handwriting"/>
                                <w:sz w:val="36"/>
                                <w:szCs w:val="36"/>
                              </w:rPr>
                            </w:pPr>
                            <w:r w:rsidRPr="00C1641A">
                              <w:rPr>
                                <w:rFonts w:ascii="Freestyle Script" w:hAnsi="Freestyle Script"/>
                                <w:sz w:val="40"/>
                                <w:szCs w:val="40"/>
                              </w:rPr>
                              <w:br/>
                            </w:r>
                            <w:r w:rsidR="00BE4FBF">
                              <w:rPr>
                                <w:rFonts w:ascii="Lucida Handwriting" w:hAnsi="Lucida Handwriting"/>
                                <w:sz w:val="36"/>
                                <w:szCs w:val="36"/>
                              </w:rPr>
                              <w:t>Who, or what, is the greatest love of your life?</w:t>
                            </w:r>
                            <w:r w:rsidRPr="001D6284">
                              <w:rPr>
                                <w:sz w:val="30"/>
                                <w:szCs w:val="3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5D9E35" id="Text Box 2" o:spid="_x0000_s1031" style="position:absolute;margin-left:293.25pt;margin-top:42.9pt;width:230.25pt;height:21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" fillcolor="#f2f2f2 [3052]" strokecolor="#cfcdcd [2894]">
                <v:stroke joinstyle="miter"/>
                <v:textbox>
                  <w:txbxContent>
                    <w:p w14:paraId="349D857D" w14:textId="6E4407F9" w:rsidR="003267F2" w:rsidRPr="00843FC7" w:rsidRDefault="00BE4FBF" w:rsidP="00843FC7">
                      <w:pPr>
                        <w:jc w:val="center"/>
                        <w:rPr>
                          <w:rFonts w:cstheme="minorHAnsi"/>
                          <w:b/>
                          <w:bCs/>
                          <w:sz w:val="40"/>
                          <w:szCs w:val="40"/>
                        </w:rPr>
                      </w:pPr>
                      <w:r>
                        <w:rPr>
                          <w:rFonts w:cstheme="minorHAnsi"/>
                          <w:b/>
                          <w:bCs/>
                          <w:sz w:val="40"/>
                          <w:szCs w:val="40"/>
                        </w:rPr>
                        <w:t>Something to Think About</w:t>
                      </w:r>
                    </w:p>
                    <w:p w14:paraId="65D160CE" w14:textId="11BB30D6" w:rsidR="003267F2" w:rsidRPr="00BE4FBF" w:rsidRDefault="003267F2" w:rsidP="00BE4FBF">
                      <w:pPr>
                        <w:jc w:val="center"/>
                        <w:rPr>
                          <w:rFonts w:ascii="Lucida Handwriting" w:hAnsi="Lucida Handwriting"/>
                          <w:sz w:val="36"/>
                          <w:szCs w:val="36"/>
                        </w:rPr>
                      </w:pPr>
                      <w:r w:rsidRPr="00C1641A">
                        <w:rPr>
                          <w:rFonts w:ascii="Freestyle Script" w:hAnsi="Freestyle Script"/>
                          <w:sz w:val="40"/>
                          <w:szCs w:val="40"/>
                        </w:rPr>
                        <w:br/>
                      </w:r>
                      <w:r w:rsidR="00BE4FBF">
                        <w:rPr>
                          <w:rFonts w:ascii="Lucida Handwriting" w:hAnsi="Lucida Handwriting"/>
                          <w:sz w:val="36"/>
                          <w:szCs w:val="36"/>
                        </w:rPr>
                        <w:t>Who, or what, is the greatest love of your life?</w:t>
                      </w:r>
                      <w:r w:rsidRPr="001D6284">
                        <w:rPr>
                          <w:sz w:val="30"/>
                          <w:szCs w:val="30"/>
                        </w:rPr>
                        <w:br/>
                      </w:r>
                    </w:p>
                  </w:txbxContent>
                </v:textbox>
                <w10:wrap type="square" anchorx="margin"/>
              </v:roundrect>
            </w:pict>
          </mc:Fallback>
        </mc:AlternateContent>
      </w:r>
      <w:r w:rsidRPr="00495DCF">
        <w:rPr>
          <w:rFonts w:ascii="Freestyle Script" w:hAnsi="Freestyle Script"/>
          <w:noProof/>
          <w:sz w:val="60"/>
          <w:szCs w:val="60"/>
        </w:rPr>
        <mc:AlternateContent>
          <mc:Choice Requires="wps">
            <w:drawing>
              <wp:anchor distT="45720" distB="45720" distL="114300" distR="114300" simplePos="0" relativeHeight="251657216" behindDoc="0" locked="0" layoutInCell="1" allowOverlap="1" wp14:anchorId="6F75B834" wp14:editId="3FCABED6">
                <wp:simplePos x="0" y="0"/>
                <wp:positionH relativeFrom="margin">
                  <wp:posOffset>228600</wp:posOffset>
                </wp:positionH>
                <wp:positionV relativeFrom="paragraph">
                  <wp:posOffset>525780</wp:posOffset>
                </wp:positionV>
                <wp:extent cx="2924175" cy="2667000"/>
                <wp:effectExtent l="0" t="0" r="28575" b="1905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0"/>
                        </a:xfrm>
                        <a:prstGeom prst="roundRect">
                          <a:avLst/>
                        </a:prstGeom>
                        <a:solidFill>
                          <a:schemeClr val="accent1">
                            <a:lumMod val="20000"/>
                            <a:lumOff val="80000"/>
                          </a:schemeClr>
                        </a:solidFill>
                        <a:ln w="9525">
                          <a:solidFill>
                            <a:schemeClr val="accent1"/>
                          </a:solidFill>
                          <a:miter lim="800000"/>
                          <a:headEnd/>
                          <a:tailEnd/>
                        </a:ln>
                      </wps:spPr>
                      <wps:txbx>
                        <w:txbxContent>
                          <w:p w14:paraId="100EDF69" w14:textId="79EAF84A" w:rsidR="003267F2" w:rsidRPr="00843FC7" w:rsidRDefault="00A60F7A" w:rsidP="00843FC7">
                            <w:pPr>
                              <w:jc w:val="center"/>
                              <w:rPr>
                                <w:rFonts w:cstheme="minorHAnsi"/>
                                <w:b/>
                                <w:bCs/>
                                <w:sz w:val="40"/>
                                <w:szCs w:val="40"/>
                              </w:rPr>
                            </w:pPr>
                            <w:r>
                              <w:rPr>
                                <w:rFonts w:cstheme="minorHAnsi"/>
                                <w:b/>
                                <w:bCs/>
                                <w:sz w:val="40"/>
                                <w:szCs w:val="40"/>
                              </w:rPr>
                              <w:t>February</w:t>
                            </w:r>
                            <w:r w:rsidR="003267F2">
                              <w:rPr>
                                <w:rFonts w:cstheme="minorHAnsi"/>
                                <w:b/>
                                <w:bCs/>
                                <w:sz w:val="40"/>
                                <w:szCs w:val="40"/>
                              </w:rPr>
                              <w:t xml:space="preserve"> Trivia</w:t>
                            </w:r>
                          </w:p>
                          <w:p w14:paraId="6D39988C" w14:textId="73BD3774" w:rsidR="003267F2" w:rsidRPr="00495DCF" w:rsidRDefault="003267F2">
                            <w:pPr>
                              <w:rPr>
                                <w:b/>
                                <w:bCs/>
                                <w:sz w:val="36"/>
                                <w:szCs w:val="36"/>
                              </w:rPr>
                            </w:pPr>
                          </w:p>
                          <w:p w14:paraId="48DA874B" w14:textId="55923453" w:rsidR="000520C3" w:rsidRPr="000520C3" w:rsidRDefault="00BE4FBF" w:rsidP="000520C3">
                            <w:pPr>
                              <w:jc w:val="center"/>
                              <w:rPr>
                                <w:sz w:val="26"/>
                                <w:szCs w:val="26"/>
                              </w:rPr>
                            </w:pPr>
                            <w:r>
                              <w:rPr>
                                <w:sz w:val="26"/>
                                <w:szCs w:val="26"/>
                              </w:rPr>
                              <w:t>2024 is a leap year! This means you’ll find an extra day in February this year. What will you do with it?</w:t>
                            </w:r>
                          </w:p>
                          <w:p w14:paraId="14EB64F2" w14:textId="77777777" w:rsidR="000520C3" w:rsidRDefault="000520C3" w:rsidP="00CC5EFB">
                            <w:pPr>
                              <w:jc w:val="center"/>
                              <w:rPr>
                                <w:sz w:val="26"/>
                                <w:szCs w:val="26"/>
                              </w:rPr>
                            </w:pPr>
                          </w:p>
                          <w:p w14:paraId="67782C58" w14:textId="37A17162" w:rsidR="003267F2" w:rsidRPr="00495DCF" w:rsidRDefault="003267F2" w:rsidP="00CC5EFB">
                            <w:pPr>
                              <w:jc w:val="center"/>
                              <w:rPr>
                                <w:sz w:val="26"/>
                                <w:szCs w:val="26"/>
                              </w:rPr>
                            </w:pPr>
                            <w:r>
                              <w:rPr>
                                <w:sz w:val="26"/>
                                <w:szCs w:val="26"/>
                              </w:rPr>
                              <w:t xml:space="preserve">Zodiac signs: </w:t>
                            </w:r>
                            <w:r w:rsidR="000520C3">
                              <w:rPr>
                                <w:b/>
                                <w:bCs/>
                                <w:sz w:val="26"/>
                                <w:szCs w:val="26"/>
                              </w:rPr>
                              <w:t>Aquarius &amp; Pisces</w:t>
                            </w:r>
                            <w:r w:rsidRPr="00CC5EFB">
                              <w:rPr>
                                <w:b/>
                                <w:bCs/>
                                <w:sz w:val="26"/>
                                <w:szCs w:val="26"/>
                              </w:rPr>
                              <w:br/>
                            </w:r>
                            <w:r w:rsidRPr="00495DCF">
                              <w:rPr>
                                <w:sz w:val="26"/>
                                <w:szCs w:val="26"/>
                              </w:rPr>
                              <w:t xml:space="preserve">Birthstone: </w:t>
                            </w:r>
                            <w:r w:rsidR="000520C3">
                              <w:rPr>
                                <w:b/>
                                <w:bCs/>
                                <w:sz w:val="26"/>
                                <w:szCs w:val="26"/>
                              </w:rPr>
                              <w:t>Amethyst</w:t>
                            </w:r>
                            <w:r>
                              <w:rPr>
                                <w:sz w:val="26"/>
                                <w:szCs w:val="26"/>
                              </w:rPr>
                              <w:br/>
                            </w:r>
                            <w:r w:rsidRPr="00495DCF">
                              <w:rPr>
                                <w:sz w:val="26"/>
                                <w:szCs w:val="26"/>
                              </w:rPr>
                              <w:t xml:space="preserve">Flower: </w:t>
                            </w:r>
                            <w:r w:rsidR="000520C3">
                              <w:rPr>
                                <w:b/>
                                <w:bCs/>
                                <w:sz w:val="26"/>
                                <w:szCs w:val="26"/>
                              </w:rPr>
                              <w:t>Primrose</w:t>
                            </w:r>
                          </w:p>
                        </w:txbxContent>
                      </wps:txbx>
                      <wps:bodyPr rot="0" vert="horz" wrap="square" lIns="90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5B834" id="_x0000_s1032" style="position:absolute;margin-left:18pt;margin-top:41.4pt;width:230.25pt;height:21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" fillcolor="#d1f3f6 [660]" strokecolor="#26bfce [3204]">
                <v:stroke joinstyle="miter"/>
                <v:textbox inset="2.5mm">
                  <w:txbxContent>
                    <w:p w14:paraId="100EDF69" w14:textId="79EAF84A" w:rsidR="003267F2" w:rsidRPr="00843FC7" w:rsidRDefault="00A60F7A" w:rsidP="00843FC7">
                      <w:pPr>
                        <w:jc w:val="center"/>
                        <w:rPr>
                          <w:rFonts w:cstheme="minorHAnsi"/>
                          <w:b/>
                          <w:bCs/>
                          <w:sz w:val="40"/>
                          <w:szCs w:val="40"/>
                        </w:rPr>
                      </w:pPr>
                      <w:r>
                        <w:rPr>
                          <w:rFonts w:cstheme="minorHAnsi"/>
                          <w:b/>
                          <w:bCs/>
                          <w:sz w:val="40"/>
                          <w:szCs w:val="40"/>
                        </w:rPr>
                        <w:t>February</w:t>
                      </w:r>
                      <w:r w:rsidR="003267F2">
                        <w:rPr>
                          <w:rFonts w:cstheme="minorHAnsi"/>
                          <w:b/>
                          <w:bCs/>
                          <w:sz w:val="40"/>
                          <w:szCs w:val="40"/>
                        </w:rPr>
                        <w:t xml:space="preserve"> Trivia</w:t>
                      </w:r>
                    </w:p>
                    <w:p w14:paraId="6D39988C" w14:textId="73BD3774" w:rsidR="003267F2" w:rsidRPr="00495DCF" w:rsidRDefault="003267F2">
                      <w:pPr>
                        <w:rPr>
                          <w:b/>
                          <w:bCs/>
                          <w:sz w:val="36"/>
                          <w:szCs w:val="36"/>
                        </w:rPr>
                      </w:pPr>
                    </w:p>
                    <w:p w14:paraId="48DA874B" w14:textId="55923453" w:rsidR="000520C3" w:rsidRPr="000520C3" w:rsidRDefault="00BE4FBF" w:rsidP="000520C3">
                      <w:pPr>
                        <w:jc w:val="center"/>
                        <w:rPr>
                          <w:sz w:val="26"/>
                          <w:szCs w:val="26"/>
                        </w:rPr>
                      </w:pPr>
                      <w:r>
                        <w:rPr>
                          <w:sz w:val="26"/>
                          <w:szCs w:val="26"/>
                        </w:rPr>
                        <w:t>2024 is a leap year! This means you’ll find an extra day in February this year. What will you do with it?</w:t>
                      </w:r>
                    </w:p>
                    <w:p w14:paraId="14EB64F2" w14:textId="77777777" w:rsidR="000520C3" w:rsidRDefault="000520C3" w:rsidP="00CC5EFB">
                      <w:pPr>
                        <w:jc w:val="center"/>
                        <w:rPr>
                          <w:sz w:val="26"/>
                          <w:szCs w:val="26"/>
                        </w:rPr>
                      </w:pPr>
                    </w:p>
                    <w:p w14:paraId="67782C58" w14:textId="37A17162" w:rsidR="003267F2" w:rsidRPr="00495DCF" w:rsidRDefault="003267F2" w:rsidP="00CC5EFB">
                      <w:pPr>
                        <w:jc w:val="center"/>
                        <w:rPr>
                          <w:sz w:val="26"/>
                          <w:szCs w:val="26"/>
                        </w:rPr>
                      </w:pPr>
                      <w:r>
                        <w:rPr>
                          <w:sz w:val="26"/>
                          <w:szCs w:val="26"/>
                        </w:rPr>
                        <w:t xml:space="preserve">Zodiac signs: </w:t>
                      </w:r>
                      <w:r w:rsidR="000520C3">
                        <w:rPr>
                          <w:b/>
                          <w:bCs/>
                          <w:sz w:val="26"/>
                          <w:szCs w:val="26"/>
                        </w:rPr>
                        <w:t>Aquarius &amp; Pisces</w:t>
                      </w:r>
                      <w:r w:rsidRPr="00CC5EFB">
                        <w:rPr>
                          <w:b/>
                          <w:bCs/>
                          <w:sz w:val="26"/>
                          <w:szCs w:val="26"/>
                        </w:rPr>
                        <w:br/>
                      </w:r>
                      <w:r w:rsidRPr="00495DCF">
                        <w:rPr>
                          <w:sz w:val="26"/>
                          <w:szCs w:val="26"/>
                        </w:rPr>
                        <w:t xml:space="preserve">Birthstone: </w:t>
                      </w:r>
                      <w:r w:rsidR="000520C3">
                        <w:rPr>
                          <w:b/>
                          <w:bCs/>
                          <w:sz w:val="26"/>
                          <w:szCs w:val="26"/>
                        </w:rPr>
                        <w:t>Amethyst</w:t>
                      </w:r>
                      <w:r>
                        <w:rPr>
                          <w:sz w:val="26"/>
                          <w:szCs w:val="26"/>
                        </w:rPr>
                        <w:br/>
                      </w:r>
                      <w:r w:rsidRPr="00495DCF">
                        <w:rPr>
                          <w:sz w:val="26"/>
                          <w:szCs w:val="26"/>
                        </w:rPr>
                        <w:t xml:space="preserve">Flower: </w:t>
                      </w:r>
                      <w:r w:rsidR="000520C3">
                        <w:rPr>
                          <w:b/>
                          <w:bCs/>
                          <w:sz w:val="26"/>
                          <w:szCs w:val="26"/>
                        </w:rPr>
                        <w:t>Primrose</w:t>
                      </w:r>
                    </w:p>
                  </w:txbxContent>
                </v:textbox>
                <w10:wrap type="square" anchorx="margin"/>
              </v:roundrect>
            </w:pict>
          </mc:Fallback>
        </mc:AlternateContent>
      </w:r>
      <w:r w:rsidR="00877B58">
        <w:br w:type="page"/>
      </w:r>
    </w:p>
    <w:p w14:paraId="370A5729" w14:textId="320AF398" w:rsidR="00D7623C" w:rsidRPr="00746126" w:rsidRDefault="0043241A" w:rsidP="00056274">
      <w:pPr>
        <w:spacing w:line="276" w:lineRule="auto"/>
        <w:rPr>
          <w:sz w:val="26"/>
          <w:szCs w:val="26"/>
        </w:rPr>
      </w:pPr>
      <w:r>
        <w:rPr>
          <w:noProof/>
        </w:rPr>
        <w:lastRenderedPageBreak/>
        <mc:AlternateContent>
          <mc:Choice Requires="wps">
            <w:drawing>
              <wp:anchor distT="45720" distB="45720" distL="114300" distR="114300" simplePos="0" relativeHeight="251676672" behindDoc="1" locked="0" layoutInCell="1" allowOverlap="1" wp14:anchorId="50E3D999" wp14:editId="6E539434">
                <wp:simplePos x="0" y="0"/>
                <wp:positionH relativeFrom="column">
                  <wp:posOffset>3644900</wp:posOffset>
                </wp:positionH>
                <wp:positionV relativeFrom="paragraph">
                  <wp:posOffset>3528060</wp:posOffset>
                </wp:positionV>
                <wp:extent cx="3057525" cy="2076450"/>
                <wp:effectExtent l="0" t="0" r="9525" b="0"/>
                <wp:wrapTight wrapText="bothSides">
                  <wp:wrapPolygon edited="0">
                    <wp:start x="0" y="0"/>
                    <wp:lineTo x="0" y="21402"/>
                    <wp:lineTo x="21533" y="21402"/>
                    <wp:lineTo x="21533"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76450"/>
                        </a:xfrm>
                        <a:prstGeom prst="rect">
                          <a:avLst/>
                        </a:prstGeom>
                        <a:solidFill>
                          <a:srgbClr val="FFFFFF"/>
                        </a:solidFill>
                        <a:ln w="9525">
                          <a:noFill/>
                          <a:miter lim="800000"/>
                          <a:headEnd/>
                          <a:tailEnd/>
                        </a:ln>
                      </wps:spPr>
                      <wps:txbx>
                        <w:txbxContent>
                          <w:p w14:paraId="7009165C" w14:textId="09628B4A" w:rsidR="003267F2" w:rsidRDefault="00692C7B" w:rsidP="00934EC0">
                            <w:pPr>
                              <w:rPr>
                                <w:b/>
                                <w:bCs/>
                              </w:rPr>
                            </w:pPr>
                            <w:r>
                              <w:rPr>
                                <w:b/>
                                <w:bCs/>
                                <w:sz w:val="26"/>
                                <w:szCs w:val="26"/>
                              </w:rPr>
                              <w:t>New Year’s Cards</w:t>
                            </w:r>
                          </w:p>
                          <w:p w14:paraId="27ABBEB6" w14:textId="51121280" w:rsidR="003267F2" w:rsidRPr="00934EC0" w:rsidRDefault="00692C7B" w:rsidP="00455E1B">
                            <w:pPr>
                              <w:spacing w:line="276" w:lineRule="auto"/>
                              <w:rPr>
                                <w:sz w:val="24"/>
                                <w:szCs w:val="24"/>
                              </w:rPr>
                            </w:pPr>
                            <w:r>
                              <w:rPr>
                                <w:sz w:val="24"/>
                                <w:szCs w:val="24"/>
                              </w:rPr>
                              <w:t xml:space="preserve">Our resident’s have been enjoying looking at the cards that Vulcan Prairie View Elementary School made for them wishing them a Happy New Year for 2024. </w:t>
                            </w:r>
                            <w:r w:rsidR="008A3FE8">
                              <w:rPr>
                                <w:sz w:val="24"/>
                                <w:szCs w:val="24"/>
                              </w:rPr>
                              <w:t xml:space="preserve">They appreciate </w:t>
                            </w:r>
                            <w:r w:rsidR="00D919D3">
                              <w:rPr>
                                <w:sz w:val="24"/>
                                <w:szCs w:val="24"/>
                              </w:rPr>
                              <w:t>the messages</w:t>
                            </w:r>
                            <w:r w:rsidR="008A3FE8">
                              <w:rPr>
                                <w:sz w:val="24"/>
                                <w:szCs w:val="24"/>
                              </w:rPr>
                              <w:t xml:space="preserve"> in each card.</w:t>
                            </w:r>
                            <w:r w:rsidR="008F6BE4">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3D999" id="_x0000_s1033" type="#_x0000_t202" style="position:absolute;margin-left:287pt;margin-top:277.8pt;width:240.75pt;height:163.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SqEQIAAP4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" stroked="f">
                <v:textbox>
                  <w:txbxContent>
                    <w:p w14:paraId="7009165C" w14:textId="09628B4A" w:rsidR="003267F2" w:rsidRDefault="00692C7B" w:rsidP="00934EC0">
                      <w:pPr>
                        <w:rPr>
                          <w:b/>
                          <w:bCs/>
                        </w:rPr>
                      </w:pPr>
                      <w:r>
                        <w:rPr>
                          <w:b/>
                          <w:bCs/>
                          <w:sz w:val="26"/>
                          <w:szCs w:val="26"/>
                        </w:rPr>
                        <w:t>New Year’s Cards</w:t>
                      </w:r>
                    </w:p>
                    <w:p w14:paraId="27ABBEB6" w14:textId="51121280" w:rsidR="003267F2" w:rsidRPr="00934EC0" w:rsidRDefault="00692C7B" w:rsidP="00455E1B">
                      <w:pPr>
                        <w:spacing w:line="276" w:lineRule="auto"/>
                        <w:rPr>
                          <w:sz w:val="24"/>
                          <w:szCs w:val="24"/>
                        </w:rPr>
                      </w:pPr>
                      <w:r>
                        <w:rPr>
                          <w:sz w:val="24"/>
                          <w:szCs w:val="24"/>
                        </w:rPr>
                        <w:t xml:space="preserve">Our resident’s have been enjoying looking at the cards that Vulcan Prairie View Elementary School made for them wishing them a Happy New Year for 2024. </w:t>
                      </w:r>
                      <w:r w:rsidR="008A3FE8">
                        <w:rPr>
                          <w:sz w:val="24"/>
                          <w:szCs w:val="24"/>
                        </w:rPr>
                        <w:t xml:space="preserve">They appreciate </w:t>
                      </w:r>
                      <w:r w:rsidR="00D919D3">
                        <w:rPr>
                          <w:sz w:val="24"/>
                          <w:szCs w:val="24"/>
                        </w:rPr>
                        <w:t>the messages</w:t>
                      </w:r>
                      <w:r w:rsidR="008A3FE8">
                        <w:rPr>
                          <w:sz w:val="24"/>
                          <w:szCs w:val="24"/>
                        </w:rPr>
                        <w:t xml:space="preserve"> in each card.</w:t>
                      </w:r>
                      <w:r w:rsidR="008F6BE4">
                        <w:rPr>
                          <w:sz w:val="24"/>
                          <w:szCs w:val="24"/>
                        </w:rPr>
                        <w:t xml:space="preserve"> </w:t>
                      </w:r>
                    </w:p>
                  </w:txbxContent>
                </v:textbox>
                <w10:wrap type="tight"/>
              </v:shape>
            </w:pict>
          </mc:Fallback>
        </mc:AlternateContent>
      </w:r>
      <w:r w:rsidR="00D7623C" w:rsidRPr="00874CA3">
        <w:rPr>
          <w:noProof/>
        </w:rPr>
        <mc:AlternateContent>
          <mc:Choice Requires="wps">
            <w:drawing>
              <wp:inline distT="0" distB="0" distL="0" distR="0" wp14:anchorId="5027AB2E" wp14:editId="10232F9C">
                <wp:extent cx="6743700" cy="619125"/>
                <wp:effectExtent l="0" t="0" r="0" b="9525"/>
                <wp:docPr id="7" name="Text Box 7"/>
                <wp:cNvGraphicFramePr/>
                <a:graphic xmlns:a="http://schemas.openxmlformats.org/drawingml/2006/main">
                  <a:graphicData uri="http://schemas.microsoft.com/office/word/2010/wordprocessingShape">
                    <wps:wsp>
                      <wps:cNvSpPr txBox="1"/>
                      <wps:spPr>
                        <a:xfrm>
                          <a:off x="0" y="0"/>
                          <a:ext cx="6743700" cy="619125"/>
                        </a:xfrm>
                        <a:prstGeom prst="rect">
                          <a:avLst/>
                        </a:prstGeom>
                        <a:noFill/>
                        <a:ln w="6350">
                          <a:noFill/>
                        </a:ln>
                      </wps:spPr>
                      <wps:txbx>
                        <w:txbxContent>
                          <w:p w14:paraId="287F4F1A" w14:textId="0DB53BFC" w:rsidR="003267F2" w:rsidRPr="00746126" w:rsidRDefault="00BE4FBF" w:rsidP="00D7623C">
                            <w:pPr>
                              <w:pStyle w:val="Heading1"/>
                              <w:rPr>
                                <w:sz w:val="80"/>
                                <w:szCs w:val="80"/>
                              </w:rPr>
                            </w:pPr>
                            <w:r>
                              <w:rPr>
                                <w:sz w:val="80"/>
                                <w:szCs w:val="80"/>
                              </w:rPr>
                              <w:t>What We’ve Been Up To</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5027AB2E" id="Text Box 7" o:spid="_x0000_s1034" type="#_x0000_t202" style="width:53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" filled="f" stroked="f" strokeweight=".5pt">
                <v:textbox inset="0,0,,0">
                  <w:txbxContent>
                    <w:p w14:paraId="287F4F1A" w14:textId="0DB53BFC" w:rsidR="003267F2" w:rsidRPr="00746126" w:rsidRDefault="00BE4FBF" w:rsidP="00D7623C">
                      <w:pPr>
                        <w:pStyle w:val="Heading1"/>
                        <w:rPr>
                          <w:sz w:val="80"/>
                          <w:szCs w:val="80"/>
                        </w:rPr>
                      </w:pPr>
                      <w:r>
                        <w:rPr>
                          <w:sz w:val="80"/>
                          <w:szCs w:val="80"/>
                        </w:rPr>
                        <w:t>What We’ve Been Up To</w:t>
                      </w:r>
                    </w:p>
                  </w:txbxContent>
                </v:textbox>
                <w10:anchorlock/>
              </v:shape>
            </w:pict>
          </mc:Fallback>
        </mc:AlternateContent>
      </w:r>
      <w:r w:rsidR="00D7623C">
        <w:t xml:space="preserve"> </w:t>
      </w:r>
    </w:p>
    <w:p w14:paraId="22BE9B02" w14:textId="692FEAE7" w:rsidR="00D7623C" w:rsidRDefault="00692C7B" w:rsidP="00056274">
      <w:pPr>
        <w:spacing w:line="276" w:lineRule="auto"/>
        <w:rPr>
          <w:sz w:val="26"/>
          <w:szCs w:val="26"/>
        </w:rPr>
      </w:pPr>
      <w:r>
        <w:rPr>
          <w:noProof/>
        </w:rPr>
        <w:drawing>
          <wp:anchor distT="0" distB="0" distL="114300" distR="114300" simplePos="0" relativeHeight="251671552" behindDoc="1" locked="0" layoutInCell="1" allowOverlap="1" wp14:anchorId="4A6084C7" wp14:editId="0F639742">
            <wp:simplePos x="0" y="0"/>
            <wp:positionH relativeFrom="margin">
              <wp:posOffset>3904615</wp:posOffset>
            </wp:positionH>
            <wp:positionV relativeFrom="paragraph">
              <wp:posOffset>449580</wp:posOffset>
            </wp:positionV>
            <wp:extent cx="2381885" cy="1786255"/>
            <wp:effectExtent l="126365" t="102235" r="144780" b="144780"/>
            <wp:wrapTight wrapText="bothSides">
              <wp:wrapPolygon edited="0">
                <wp:start x="-927" y="22437"/>
                <wp:lineTo x="-409" y="22437"/>
                <wp:lineTo x="2182" y="23128"/>
                <wp:lineTo x="21531" y="23128"/>
                <wp:lineTo x="22740" y="22667"/>
                <wp:lineTo x="22740" y="-599"/>
                <wp:lineTo x="21531" y="-1290"/>
                <wp:lineTo x="-582" y="-1520"/>
                <wp:lineTo x="-927" y="-599"/>
                <wp:lineTo x="-927" y="2243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2381885" cy="1786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mc:AlternateContent>
          <mc:Choice Requires="wps">
            <w:drawing>
              <wp:anchor distT="45720" distB="45720" distL="114300" distR="114300" simplePos="0" relativeHeight="251673600" behindDoc="0" locked="0" layoutInCell="1" allowOverlap="1" wp14:anchorId="19B2D7FF" wp14:editId="25E85C15">
                <wp:simplePos x="0" y="0"/>
                <wp:positionH relativeFrom="column">
                  <wp:posOffset>120650</wp:posOffset>
                </wp:positionH>
                <wp:positionV relativeFrom="paragraph">
                  <wp:posOffset>285750</wp:posOffset>
                </wp:positionV>
                <wp:extent cx="3209925" cy="23114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311400"/>
                        </a:xfrm>
                        <a:prstGeom prst="rect">
                          <a:avLst/>
                        </a:prstGeom>
                        <a:solidFill>
                          <a:srgbClr val="FFFFFF"/>
                        </a:solidFill>
                        <a:ln w="9525">
                          <a:noFill/>
                          <a:miter lim="800000"/>
                          <a:headEnd/>
                          <a:tailEnd/>
                        </a:ln>
                      </wps:spPr>
                      <wps:txbx>
                        <w:txbxContent>
                          <w:p w14:paraId="336A9893" w14:textId="55EC86FC" w:rsidR="003267F2" w:rsidRPr="002F7657" w:rsidRDefault="00692C7B">
                            <w:pPr>
                              <w:rPr>
                                <w:b/>
                                <w:bCs/>
                                <w:sz w:val="26"/>
                                <w:szCs w:val="26"/>
                              </w:rPr>
                            </w:pPr>
                            <w:r>
                              <w:rPr>
                                <w:b/>
                                <w:bCs/>
                                <w:sz w:val="26"/>
                                <w:szCs w:val="26"/>
                              </w:rPr>
                              <w:t>Craft Day</w:t>
                            </w:r>
                          </w:p>
                          <w:p w14:paraId="6F4BAC36" w14:textId="451A812A" w:rsidR="003267F2" w:rsidRDefault="003267F2">
                            <w:pPr>
                              <w:rPr>
                                <w:b/>
                                <w:bCs/>
                              </w:rPr>
                            </w:pPr>
                          </w:p>
                          <w:p w14:paraId="24D9F151" w14:textId="58DCA9AF" w:rsidR="003267F2" w:rsidRPr="00934EC0" w:rsidRDefault="00692C7B" w:rsidP="00455E1B">
                            <w:pPr>
                              <w:spacing w:line="276" w:lineRule="auto"/>
                              <w:rPr>
                                <w:sz w:val="24"/>
                                <w:szCs w:val="24"/>
                              </w:rPr>
                            </w:pPr>
                            <w:r>
                              <w:rPr>
                                <w:sz w:val="24"/>
                                <w:szCs w:val="24"/>
                              </w:rPr>
                              <w:t>Our r</w:t>
                            </w:r>
                            <w:r w:rsidR="00FC25BD">
                              <w:rPr>
                                <w:sz w:val="24"/>
                                <w:szCs w:val="24"/>
                              </w:rPr>
                              <w:t xml:space="preserve">esidents are glad to be back to some of our regular activities. </w:t>
                            </w:r>
                            <w:r>
                              <w:rPr>
                                <w:sz w:val="24"/>
                                <w:szCs w:val="24"/>
                              </w:rPr>
                              <w:t>On craft day we made quilt squares from paper and put them together into a community quilt. The residents enjoyed choosing their pattern and fabric</w:t>
                            </w:r>
                            <w:r w:rsidR="00C3005D">
                              <w:rPr>
                                <w:sz w:val="24"/>
                                <w:szCs w:val="24"/>
                              </w:rPr>
                              <w:t>(paper)</w:t>
                            </w:r>
                            <w:r>
                              <w:rPr>
                                <w:sz w:val="24"/>
                                <w:szCs w:val="24"/>
                              </w:rPr>
                              <w:t xml:space="preserve"> for this project. Our quilt is hanging in the dining room for everyone to enjoy.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D7FF" id="_x0000_s1035" type="#_x0000_t202" style="position:absolute;margin-left:9.5pt;margin-top:22.5pt;width:252.75pt;height:18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" stroked="f">
                <v:textbox>
                  <w:txbxContent>
                    <w:p w14:paraId="336A9893" w14:textId="55EC86FC" w:rsidR="003267F2" w:rsidRPr="002F7657" w:rsidRDefault="00692C7B">
                      <w:pPr>
                        <w:rPr>
                          <w:b/>
                          <w:bCs/>
                          <w:sz w:val="26"/>
                          <w:szCs w:val="26"/>
                        </w:rPr>
                      </w:pPr>
                      <w:r>
                        <w:rPr>
                          <w:b/>
                          <w:bCs/>
                          <w:sz w:val="26"/>
                          <w:szCs w:val="26"/>
                        </w:rPr>
                        <w:t>Craft Day</w:t>
                      </w:r>
                    </w:p>
                    <w:p w14:paraId="6F4BAC36" w14:textId="451A812A" w:rsidR="003267F2" w:rsidRDefault="003267F2">
                      <w:pPr>
                        <w:rPr>
                          <w:b/>
                          <w:bCs/>
                        </w:rPr>
                      </w:pPr>
                    </w:p>
                    <w:p w14:paraId="24D9F151" w14:textId="58DCA9AF" w:rsidR="003267F2" w:rsidRPr="00934EC0" w:rsidRDefault="00692C7B" w:rsidP="00455E1B">
                      <w:pPr>
                        <w:spacing w:line="276" w:lineRule="auto"/>
                        <w:rPr>
                          <w:sz w:val="24"/>
                          <w:szCs w:val="24"/>
                        </w:rPr>
                      </w:pPr>
                      <w:r>
                        <w:rPr>
                          <w:sz w:val="24"/>
                          <w:szCs w:val="24"/>
                        </w:rPr>
                        <w:t>Our r</w:t>
                      </w:r>
                      <w:r w:rsidR="00FC25BD">
                        <w:rPr>
                          <w:sz w:val="24"/>
                          <w:szCs w:val="24"/>
                        </w:rPr>
                        <w:t xml:space="preserve">esidents are glad to be back to some of our regular activities. </w:t>
                      </w:r>
                      <w:r>
                        <w:rPr>
                          <w:sz w:val="24"/>
                          <w:szCs w:val="24"/>
                        </w:rPr>
                        <w:t>On craft day we made quilt squares from paper and put them together into a community quilt. The residents enjoyed choosing their pattern and fabric</w:t>
                      </w:r>
                      <w:r w:rsidR="00C3005D">
                        <w:rPr>
                          <w:sz w:val="24"/>
                          <w:szCs w:val="24"/>
                        </w:rPr>
                        <w:t>(paper)</w:t>
                      </w:r>
                      <w:r>
                        <w:rPr>
                          <w:sz w:val="24"/>
                          <w:szCs w:val="24"/>
                        </w:rPr>
                        <w:t xml:space="preserve"> for this project. Our quilt is hanging in the dining room for everyone to enjoy.</w:t>
                      </w:r>
                    </w:p>
                  </w:txbxContent>
                </v:textbox>
                <w10:wrap type="square"/>
              </v:shape>
            </w:pict>
          </mc:Fallback>
        </mc:AlternateContent>
      </w:r>
    </w:p>
    <w:p w14:paraId="7623998D" w14:textId="31C92AB9" w:rsidR="00D7623C" w:rsidRPr="0043241A" w:rsidRDefault="00DB4A7B" w:rsidP="00056274">
      <w:pPr>
        <w:spacing w:line="276" w:lineRule="auto"/>
        <w:rPr>
          <w:noProof/>
        </w:rPr>
      </w:pPr>
      <w:r>
        <w:rPr>
          <w:noProof/>
        </w:rPr>
        <w:drawing>
          <wp:anchor distT="0" distB="0" distL="114300" distR="114300" simplePos="0" relativeHeight="251677696" behindDoc="1" locked="0" layoutInCell="1" allowOverlap="1" wp14:anchorId="0D44192F" wp14:editId="004F0700">
            <wp:simplePos x="0" y="0"/>
            <wp:positionH relativeFrom="margin">
              <wp:posOffset>4223385</wp:posOffset>
            </wp:positionH>
            <wp:positionV relativeFrom="paragraph">
              <wp:posOffset>5280025</wp:posOffset>
            </wp:positionV>
            <wp:extent cx="2047875" cy="2191385"/>
            <wp:effectExtent l="118745" t="109855" r="109220" b="166370"/>
            <wp:wrapTight wrapText="bothSides">
              <wp:wrapPolygon edited="0">
                <wp:start x="-1159" y="22583"/>
                <wp:lineTo x="21747" y="22770"/>
                <wp:lineTo x="23154" y="22395"/>
                <wp:lineTo x="23154" y="-701"/>
                <wp:lineTo x="22752" y="-889"/>
                <wp:lineTo x="-1159" y="-889"/>
                <wp:lineTo x="-1159" y="2258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2047875" cy="2191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92C7B">
        <w:rPr>
          <w:noProof/>
        </w:rPr>
        <w:drawing>
          <wp:anchor distT="0" distB="0" distL="114300" distR="114300" simplePos="0" relativeHeight="251674624" behindDoc="1" locked="0" layoutInCell="1" allowOverlap="1" wp14:anchorId="6BC4B279" wp14:editId="0D78D041">
            <wp:simplePos x="0" y="0"/>
            <wp:positionH relativeFrom="margin">
              <wp:posOffset>619760</wp:posOffset>
            </wp:positionH>
            <wp:positionV relativeFrom="paragraph">
              <wp:posOffset>2672715</wp:posOffset>
            </wp:positionV>
            <wp:extent cx="2146935" cy="1878330"/>
            <wp:effectExtent l="134303" t="113347" r="120967" b="140018"/>
            <wp:wrapTight wrapText="bothSides">
              <wp:wrapPolygon edited="0">
                <wp:start x="-1140" y="22706"/>
                <wp:lineTo x="-182" y="23144"/>
                <wp:lineTo x="22817" y="22925"/>
                <wp:lineTo x="22817" y="-734"/>
                <wp:lineTo x="20709" y="-1172"/>
                <wp:lineTo x="2309" y="-1172"/>
                <wp:lineTo x="-565" y="-734"/>
                <wp:lineTo x="-1140" y="-734"/>
                <wp:lineTo x="-1140" y="2270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2146935"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mc:AlternateContent>
          <mc:Choice Requires="wps">
            <w:drawing>
              <wp:anchor distT="45720" distB="45720" distL="114300" distR="114300" simplePos="0" relativeHeight="251679744" behindDoc="1" locked="0" layoutInCell="1" allowOverlap="1" wp14:anchorId="233055AF" wp14:editId="1460BA4C">
                <wp:simplePos x="0" y="0"/>
                <wp:positionH relativeFrom="margin">
                  <wp:posOffset>184150</wp:posOffset>
                </wp:positionH>
                <wp:positionV relativeFrom="paragraph">
                  <wp:posOffset>5412740</wp:posOffset>
                </wp:positionV>
                <wp:extent cx="3057525" cy="2076450"/>
                <wp:effectExtent l="0" t="0" r="9525" b="0"/>
                <wp:wrapTight wrapText="bothSides">
                  <wp:wrapPolygon edited="0">
                    <wp:start x="0" y="0"/>
                    <wp:lineTo x="0" y="21402"/>
                    <wp:lineTo x="21533" y="21402"/>
                    <wp:lineTo x="21533"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76450"/>
                        </a:xfrm>
                        <a:prstGeom prst="rect">
                          <a:avLst/>
                        </a:prstGeom>
                        <a:solidFill>
                          <a:srgbClr val="FFFFFF"/>
                        </a:solidFill>
                        <a:ln w="9525">
                          <a:noFill/>
                          <a:miter lim="800000"/>
                          <a:headEnd/>
                          <a:tailEnd/>
                        </a:ln>
                      </wps:spPr>
                      <wps:txbx>
                        <w:txbxContent>
                          <w:p w14:paraId="0F7264F1" w14:textId="7799E8CB" w:rsidR="003267F2" w:rsidRPr="002F7657" w:rsidRDefault="00DB4A7B" w:rsidP="00653708">
                            <w:pPr>
                              <w:rPr>
                                <w:b/>
                                <w:bCs/>
                                <w:sz w:val="26"/>
                                <w:szCs w:val="26"/>
                              </w:rPr>
                            </w:pPr>
                            <w:r>
                              <w:rPr>
                                <w:b/>
                                <w:bCs/>
                                <w:sz w:val="26"/>
                                <w:szCs w:val="26"/>
                              </w:rPr>
                              <w:t>Snowman Bowling</w:t>
                            </w:r>
                          </w:p>
                          <w:p w14:paraId="3297184A" w14:textId="77777777" w:rsidR="003267F2" w:rsidRDefault="003267F2" w:rsidP="00653708">
                            <w:pPr>
                              <w:rPr>
                                <w:b/>
                                <w:bCs/>
                              </w:rPr>
                            </w:pPr>
                          </w:p>
                          <w:p w14:paraId="698BA533" w14:textId="2363AC82" w:rsidR="003267F2" w:rsidRPr="00934EC0" w:rsidRDefault="00DB4A7B" w:rsidP="00455E1B">
                            <w:pPr>
                              <w:spacing w:line="276" w:lineRule="auto"/>
                              <w:rPr>
                                <w:sz w:val="24"/>
                                <w:szCs w:val="24"/>
                              </w:rPr>
                            </w:pPr>
                            <w:r>
                              <w:rPr>
                                <w:sz w:val="24"/>
                                <w:szCs w:val="24"/>
                              </w:rPr>
                              <w:t xml:space="preserve">With the cold weather and snowfall, we thought it would be fitting for our residents to enjoy a bit of winter indoors with snowman bowling. They loved the challenge of knocking the snowmen over to earn points. We had a lot of fun and laughs with this new sport.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055AF" id="_x0000_s1036" type="#_x0000_t202" style="position:absolute;margin-left:14.5pt;margin-top:426.2pt;width:240.75pt;height:163.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mWEQIAAP8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" stroked="f">
                <v:textbox>
                  <w:txbxContent>
                    <w:p w14:paraId="0F7264F1" w14:textId="7799E8CB" w:rsidR="003267F2" w:rsidRPr="002F7657" w:rsidRDefault="00DB4A7B" w:rsidP="00653708">
                      <w:pPr>
                        <w:rPr>
                          <w:b/>
                          <w:bCs/>
                          <w:sz w:val="26"/>
                          <w:szCs w:val="26"/>
                        </w:rPr>
                      </w:pPr>
                      <w:r>
                        <w:rPr>
                          <w:b/>
                          <w:bCs/>
                          <w:sz w:val="26"/>
                          <w:szCs w:val="26"/>
                        </w:rPr>
                        <w:t>Snowman Bowling</w:t>
                      </w:r>
                    </w:p>
                    <w:p w14:paraId="3297184A" w14:textId="77777777" w:rsidR="003267F2" w:rsidRDefault="003267F2" w:rsidP="00653708">
                      <w:pPr>
                        <w:rPr>
                          <w:b/>
                          <w:bCs/>
                        </w:rPr>
                      </w:pPr>
                    </w:p>
                    <w:p w14:paraId="698BA533" w14:textId="2363AC82" w:rsidR="003267F2" w:rsidRPr="00934EC0" w:rsidRDefault="00DB4A7B" w:rsidP="00455E1B">
                      <w:pPr>
                        <w:spacing w:line="276" w:lineRule="auto"/>
                        <w:rPr>
                          <w:sz w:val="24"/>
                          <w:szCs w:val="24"/>
                        </w:rPr>
                      </w:pPr>
                      <w:r>
                        <w:rPr>
                          <w:sz w:val="24"/>
                          <w:szCs w:val="24"/>
                        </w:rPr>
                        <w:t xml:space="preserve">With the cold weather and snowfall, we thought it would be fitting for our residents to enjoy a bit of winter indoors with snowman bowling. They loved the challenge of knocking the snowmen over to earn points. We had a lot of fun and laughs with this new sport. </w:t>
                      </w:r>
                    </w:p>
                  </w:txbxContent>
                </v:textbox>
                <w10:wrap type="tight" anchorx="margin"/>
              </v:shape>
            </w:pict>
          </mc:Fallback>
        </mc:AlternateContent>
      </w:r>
      <w:r w:rsidR="00934EC0">
        <w:rPr>
          <w:noProof/>
        </w:rPr>
        <w:t xml:space="preserve"> </w:t>
      </w:r>
    </w:p>
    <w:p w14:paraId="4968AFA8" w14:textId="69A0AD1F" w:rsidR="00D7623C" w:rsidRDefault="00EB26E0" w:rsidP="00056274">
      <w:pPr>
        <w:spacing w:line="276" w:lineRule="auto"/>
      </w:pPr>
      <w:r w:rsidRPr="00653708">
        <w:rPr>
          <w:noProof/>
        </w:rPr>
        <w:lastRenderedPageBreak/>
        <w:drawing>
          <wp:anchor distT="0" distB="0" distL="114300" distR="114300" simplePos="0" relativeHeight="251687936" behindDoc="1" locked="0" layoutInCell="1" allowOverlap="1" wp14:anchorId="6DCECB2E" wp14:editId="500DDE7B">
            <wp:simplePos x="0" y="0"/>
            <wp:positionH relativeFrom="margin">
              <wp:posOffset>503555</wp:posOffset>
            </wp:positionH>
            <wp:positionV relativeFrom="paragraph">
              <wp:posOffset>6243955</wp:posOffset>
            </wp:positionV>
            <wp:extent cx="2383790" cy="2439670"/>
            <wp:effectExtent l="124460" t="104140" r="140970" b="160020"/>
            <wp:wrapTight wrapText="bothSides">
              <wp:wrapPolygon edited="0">
                <wp:start x="22544" y="-933"/>
                <wp:lineTo x="104" y="-1102"/>
                <wp:lineTo x="-1277" y="-765"/>
                <wp:lineTo x="-1277" y="22005"/>
                <wp:lineTo x="104" y="22679"/>
                <wp:lineTo x="19437" y="22679"/>
                <wp:lineTo x="22544" y="22342"/>
                <wp:lineTo x="22544" y="-93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flipH="1">
                      <a:off x="0" y="0"/>
                      <a:ext cx="2383790" cy="243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9856" behindDoc="1" locked="0" layoutInCell="1" allowOverlap="1" wp14:anchorId="6959B10E" wp14:editId="02EDFDC9">
                <wp:simplePos x="0" y="0"/>
                <wp:positionH relativeFrom="margin">
                  <wp:posOffset>3937000</wp:posOffset>
                </wp:positionH>
                <wp:positionV relativeFrom="paragraph">
                  <wp:posOffset>8642350</wp:posOffset>
                </wp:positionV>
                <wp:extent cx="3111500" cy="285750"/>
                <wp:effectExtent l="0" t="0" r="0" b="0"/>
                <wp:wrapTight wrapText="bothSides">
                  <wp:wrapPolygon edited="0">
                    <wp:start x="397" y="0"/>
                    <wp:lineTo x="397" y="20160"/>
                    <wp:lineTo x="21159" y="20160"/>
                    <wp:lineTo x="21159" y="0"/>
                    <wp:lineTo x="397"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85750"/>
                        </a:xfrm>
                        <a:prstGeom prst="rect">
                          <a:avLst/>
                        </a:prstGeom>
                        <a:noFill/>
                        <a:ln w="9525">
                          <a:noFill/>
                          <a:miter lim="800000"/>
                          <a:headEnd/>
                          <a:tailEnd/>
                        </a:ln>
                      </wps:spPr>
                      <wps:txbx>
                        <w:txbxContent>
                          <w:p w14:paraId="43C8F0AF" w14:textId="3EFF5639" w:rsidR="003267F2" w:rsidRPr="00CC7FDB" w:rsidRDefault="00CC7FDB" w:rsidP="001E46EF">
                            <w:pPr>
                              <w:rPr>
                                <w:b/>
                                <w:bCs/>
                                <w:sz w:val="24"/>
                                <w:szCs w:val="24"/>
                                <w:lang w:val="en-CA"/>
                              </w:rPr>
                            </w:pPr>
                            <w:r w:rsidRPr="00CC7FDB">
                              <w:rPr>
                                <w:b/>
                                <w:bCs/>
                                <w:sz w:val="24"/>
                                <w:szCs w:val="24"/>
                                <w:lang w:val="en-CA"/>
                              </w:rPr>
                              <w:t>Neighborly Visit to Extendicare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9B10E" id="_x0000_t202" coordsize="21600,21600" o:spt="202" path="m,l,21600r21600,l21600,xe">
                <v:stroke joinstyle="miter"/>
                <v:path gradientshapeok="t" o:connecttype="rect"/>
              </v:shapetype>
              <v:shape id="Text Box 10" o:spid="_x0000_s1037" type="#_x0000_t202" style="position:absolute;margin-left:310pt;margin-top:680.5pt;width:245pt;height:22.5pt;z-index:-25154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" filled="f" stroked="f">
                <v:textbox>
                  <w:txbxContent>
                    <w:p w14:paraId="43C8F0AF" w14:textId="3EFF5639" w:rsidR="003267F2" w:rsidRPr="00CC7FDB" w:rsidRDefault="00CC7FDB" w:rsidP="001E46EF">
                      <w:pPr>
                        <w:rPr>
                          <w:b/>
                          <w:bCs/>
                          <w:sz w:val="24"/>
                          <w:szCs w:val="24"/>
                          <w:lang w:val="en-CA"/>
                        </w:rPr>
                      </w:pPr>
                      <w:r w:rsidRPr="00CC7FDB">
                        <w:rPr>
                          <w:b/>
                          <w:bCs/>
                          <w:sz w:val="24"/>
                          <w:szCs w:val="24"/>
                          <w:lang w:val="en-CA"/>
                        </w:rPr>
                        <w:t>Neighborly Visit to Extendicare</w:t>
                      </w:r>
                    </w:p>
                  </w:txbxContent>
                </v:textbox>
                <w10:wrap type="tight" anchorx="margin"/>
              </v:shape>
            </w:pict>
          </mc:Fallback>
        </mc:AlternateContent>
      </w:r>
      <w:r w:rsidRPr="00653708">
        <w:rPr>
          <w:noProof/>
        </w:rPr>
        <w:drawing>
          <wp:anchor distT="0" distB="0" distL="114300" distR="114300" simplePos="0" relativeHeight="251688960" behindDoc="1" locked="0" layoutInCell="1" allowOverlap="1" wp14:anchorId="3C812523" wp14:editId="325A5F7C">
            <wp:simplePos x="0" y="0"/>
            <wp:positionH relativeFrom="margin">
              <wp:posOffset>4084320</wp:posOffset>
            </wp:positionH>
            <wp:positionV relativeFrom="paragraph">
              <wp:posOffset>6201410</wp:posOffset>
            </wp:positionV>
            <wp:extent cx="2262505" cy="2465070"/>
            <wp:effectExtent l="146368" t="101282" r="150812" b="169863"/>
            <wp:wrapTight wrapText="bothSides">
              <wp:wrapPolygon edited="0">
                <wp:start x="22567" y="-949"/>
                <wp:lineTo x="19293" y="-1283"/>
                <wp:lineTo x="-1076" y="-1283"/>
                <wp:lineTo x="-1440" y="-782"/>
                <wp:lineTo x="-1440" y="22087"/>
                <wp:lineTo x="-1076" y="22087"/>
                <wp:lineTo x="1652" y="22755"/>
                <wp:lineTo x="19293" y="22755"/>
                <wp:lineTo x="22021" y="22421"/>
                <wp:lineTo x="22567" y="22421"/>
                <wp:lineTo x="22567" y="-94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flipH="1">
                      <a:off x="0" y="0"/>
                      <a:ext cx="2262505" cy="2465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C7FDB">
        <w:rPr>
          <w:noProof/>
        </w:rPr>
        <mc:AlternateContent>
          <mc:Choice Requires="wps">
            <w:drawing>
              <wp:anchor distT="0" distB="0" distL="114300" distR="114300" simplePos="0" relativeHeight="251848704" behindDoc="0" locked="0" layoutInCell="1" allowOverlap="1" wp14:anchorId="3F2E3EBF" wp14:editId="6D2B3AD5">
                <wp:simplePos x="0" y="0"/>
                <wp:positionH relativeFrom="column">
                  <wp:posOffset>-44450</wp:posOffset>
                </wp:positionH>
                <wp:positionV relativeFrom="paragraph">
                  <wp:posOffset>8648700</wp:posOffset>
                </wp:positionV>
                <wp:extent cx="3079750" cy="279400"/>
                <wp:effectExtent l="0" t="0" r="6350" b="6350"/>
                <wp:wrapNone/>
                <wp:docPr id="96874868" name="Text Box 1"/>
                <wp:cNvGraphicFramePr/>
                <a:graphic xmlns:a="http://schemas.openxmlformats.org/drawingml/2006/main">
                  <a:graphicData uri="http://schemas.microsoft.com/office/word/2010/wordprocessingShape">
                    <wps:wsp>
                      <wps:cNvSpPr txBox="1"/>
                      <wps:spPr>
                        <a:xfrm>
                          <a:off x="0" y="0"/>
                          <a:ext cx="3079750" cy="279400"/>
                        </a:xfrm>
                        <a:prstGeom prst="rect">
                          <a:avLst/>
                        </a:prstGeom>
                        <a:solidFill>
                          <a:schemeClr val="lt1"/>
                        </a:solidFill>
                        <a:ln w="6350">
                          <a:noFill/>
                        </a:ln>
                      </wps:spPr>
                      <wps:txbx>
                        <w:txbxContent>
                          <w:p w14:paraId="20AA3755" w14:textId="2AC47C8E" w:rsidR="00CC7FDB" w:rsidRPr="00CC7FDB" w:rsidRDefault="00EB26E0">
                            <w:pPr>
                              <w:rPr>
                                <w:b/>
                                <w:bCs/>
                                <w:lang w:val="en-CA"/>
                              </w:rPr>
                            </w:pPr>
                            <w:r>
                              <w:rPr>
                                <w:b/>
                                <w:bCs/>
                                <w:lang w:val="en-CA"/>
                              </w:rPr>
                              <w:t xml:space="preserve">            </w:t>
                            </w:r>
                            <w:r w:rsidR="00CC7FDB" w:rsidRPr="00CC7FDB">
                              <w:rPr>
                                <w:b/>
                                <w:bCs/>
                                <w:lang w:val="en-CA"/>
                              </w:rPr>
                              <w:t>Pet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3EBF" id="_x0000_s1038" type="#_x0000_t202" style="position:absolute;margin-left:-3.5pt;margin-top:681pt;width:242.5pt;height: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" fillcolor="white [3201]" stroked="f" strokeweight=".5pt">
                <v:textbox>
                  <w:txbxContent>
                    <w:p w14:paraId="20AA3755" w14:textId="2AC47C8E" w:rsidR="00CC7FDB" w:rsidRPr="00CC7FDB" w:rsidRDefault="00EB26E0">
                      <w:pPr>
                        <w:rPr>
                          <w:b/>
                          <w:bCs/>
                          <w:lang w:val="en-CA"/>
                        </w:rPr>
                      </w:pPr>
                      <w:r>
                        <w:rPr>
                          <w:b/>
                          <w:bCs/>
                          <w:lang w:val="en-CA"/>
                        </w:rPr>
                        <w:t xml:space="preserve">            </w:t>
                      </w:r>
                      <w:r w:rsidR="00CC7FDB" w:rsidRPr="00CC7FDB">
                        <w:rPr>
                          <w:b/>
                          <w:bCs/>
                          <w:lang w:val="en-CA"/>
                        </w:rPr>
                        <w:t>Pet Visit</w:t>
                      </w:r>
                    </w:p>
                  </w:txbxContent>
                </v:textbox>
              </v:shape>
            </w:pict>
          </mc:Fallback>
        </mc:AlternateContent>
      </w:r>
      <w:r w:rsidR="00CC7FDB">
        <w:rPr>
          <w:noProof/>
        </w:rPr>
        <mc:AlternateContent>
          <mc:Choice Requires="wps">
            <w:drawing>
              <wp:anchor distT="45720" distB="45720" distL="114300" distR="114300" simplePos="0" relativeHeight="251767808" behindDoc="1" locked="0" layoutInCell="1" allowOverlap="1" wp14:anchorId="0E7CBE5E" wp14:editId="25B9A377">
                <wp:simplePos x="0" y="0"/>
                <wp:positionH relativeFrom="margin">
                  <wp:posOffset>551815</wp:posOffset>
                </wp:positionH>
                <wp:positionV relativeFrom="paragraph">
                  <wp:posOffset>8566150</wp:posOffset>
                </wp:positionV>
                <wp:extent cx="6369050" cy="285750"/>
                <wp:effectExtent l="0" t="0" r="0" b="0"/>
                <wp:wrapTight wrapText="bothSides">
                  <wp:wrapPolygon edited="0">
                    <wp:start x="194" y="0"/>
                    <wp:lineTo x="194" y="20160"/>
                    <wp:lineTo x="21385" y="20160"/>
                    <wp:lineTo x="21385" y="0"/>
                    <wp:lineTo x="194"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85750"/>
                        </a:xfrm>
                        <a:prstGeom prst="rect">
                          <a:avLst/>
                        </a:prstGeom>
                        <a:noFill/>
                        <a:ln w="9525">
                          <a:noFill/>
                          <a:miter lim="800000"/>
                          <a:headEnd/>
                          <a:tailEnd/>
                        </a:ln>
                      </wps:spPr>
                      <wps:txbx>
                        <w:txbxContent>
                          <w:p w14:paraId="061C5159" w14:textId="4B3DE1E8" w:rsidR="003267F2" w:rsidRDefault="003267F2" w:rsidP="00D53AB0">
                            <w:pPr>
                              <w:rPr>
                                <w:b/>
                                <w:bCs/>
                              </w:rPr>
                            </w:pPr>
                          </w:p>
                          <w:p w14:paraId="07697A09" w14:textId="77777777" w:rsidR="003267F2" w:rsidRDefault="003267F2" w:rsidP="00D53AB0">
                            <w:pPr>
                              <w:rPr>
                                <w:b/>
                                <w:bCs/>
                              </w:rPr>
                            </w:pPr>
                          </w:p>
                          <w:p w14:paraId="747B4F4F" w14:textId="77777777" w:rsidR="003267F2" w:rsidRPr="00934EC0" w:rsidRDefault="003267F2" w:rsidP="00D53AB0">
                            <w:pPr>
                              <w:spacing w:line="360" w:lineRule="auto"/>
                              <w:rPr>
                                <w:sz w:val="24"/>
                                <w:szCs w:val="24"/>
                              </w:rPr>
                            </w:pPr>
                            <w:r w:rsidRPr="00934EC0">
                              <w:rPr>
                                <w:sz w:val="24"/>
                                <w:szCs w:val="24"/>
                              </w:rPr>
                              <w:t xml:space="preserve">Mary Lou enjoying time in the garden. The weather has been </w:t>
                            </w:r>
                            <w:proofErr w:type="gramStart"/>
                            <w:r w:rsidRPr="00934EC0">
                              <w:rPr>
                                <w:sz w:val="24"/>
                                <w:szCs w:val="24"/>
                              </w:rPr>
                              <w:t>beautiful</w:t>
                            </w:r>
                            <w:proofErr w:type="gramEnd"/>
                            <w:r w:rsidRPr="00934EC0">
                              <w:rPr>
                                <w:sz w:val="24"/>
                                <w:szCs w:val="24"/>
                              </w:rPr>
                              <w:t xml:space="preserve">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CBE5E" id="Text Box 8" o:spid="_x0000_s1039" type="#_x0000_t202" style="position:absolute;margin-left:43.45pt;margin-top:674.5pt;width:501.5pt;height:22.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" filled="f" stroked="f">
                <v:textbox>
                  <w:txbxContent>
                    <w:p w14:paraId="061C5159" w14:textId="4B3DE1E8" w:rsidR="003267F2" w:rsidRDefault="003267F2" w:rsidP="00D53AB0">
                      <w:pPr>
                        <w:rPr>
                          <w:b/>
                          <w:bCs/>
                        </w:rPr>
                      </w:pPr>
                    </w:p>
                    <w:p w14:paraId="07697A09" w14:textId="77777777" w:rsidR="003267F2" w:rsidRDefault="003267F2" w:rsidP="00D53AB0">
                      <w:pPr>
                        <w:rPr>
                          <w:b/>
                          <w:bCs/>
                        </w:rPr>
                      </w:pPr>
                    </w:p>
                    <w:p w14:paraId="747B4F4F" w14:textId="77777777" w:rsidR="003267F2" w:rsidRPr="00934EC0" w:rsidRDefault="003267F2" w:rsidP="00D53AB0">
                      <w:pPr>
                        <w:spacing w:line="360" w:lineRule="auto"/>
                        <w:rPr>
                          <w:sz w:val="24"/>
                          <w:szCs w:val="24"/>
                        </w:rPr>
                      </w:pPr>
                      <w:r w:rsidRPr="00934EC0">
                        <w:rPr>
                          <w:sz w:val="24"/>
                          <w:szCs w:val="24"/>
                        </w:rPr>
                        <w:t xml:space="preserve">Mary Lou enjoying time in the garden. The weather has been </w:t>
                      </w:r>
                      <w:proofErr w:type="gramStart"/>
                      <w:r w:rsidRPr="00934EC0">
                        <w:rPr>
                          <w:sz w:val="24"/>
                          <w:szCs w:val="24"/>
                        </w:rPr>
                        <w:t>beautiful</w:t>
                      </w:r>
                      <w:proofErr w:type="gramEnd"/>
                      <w:r w:rsidRPr="00934EC0">
                        <w:rPr>
                          <w:sz w:val="24"/>
                          <w:szCs w:val="24"/>
                        </w:rPr>
                        <w:t xml:space="preserve"> and residents have been enjoying spending time outdoors.</w:t>
                      </w:r>
                    </w:p>
                  </w:txbxContent>
                </v:textbox>
                <w10:wrap type="tight" anchorx="margin"/>
              </v:shape>
            </w:pict>
          </mc:Fallback>
        </mc:AlternateContent>
      </w:r>
      <w:r w:rsidR="001E46EF">
        <w:rPr>
          <w:noProof/>
        </w:rPr>
        <w:drawing>
          <wp:anchor distT="0" distB="0" distL="114300" distR="114300" simplePos="0" relativeHeight="251680768" behindDoc="1" locked="0" layoutInCell="1" allowOverlap="1" wp14:anchorId="022BF8FA" wp14:editId="5AD6FAF4">
            <wp:simplePos x="0" y="0"/>
            <wp:positionH relativeFrom="margin">
              <wp:posOffset>414020</wp:posOffset>
            </wp:positionH>
            <wp:positionV relativeFrom="paragraph">
              <wp:posOffset>747395</wp:posOffset>
            </wp:positionV>
            <wp:extent cx="2544445" cy="2453640"/>
            <wp:effectExtent l="121603" t="106997" r="129857" b="167958"/>
            <wp:wrapTight wrapText="bothSides">
              <wp:wrapPolygon edited="0">
                <wp:start x="22508" y="-903"/>
                <wp:lineTo x="353" y="-1071"/>
                <wp:lineTo x="-1264" y="-567"/>
                <wp:lineTo x="-1264" y="21905"/>
                <wp:lineTo x="1323" y="22575"/>
                <wp:lineTo x="22508" y="22408"/>
                <wp:lineTo x="22508" y="-90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16200000" flipH="1">
                      <a:off x="0" y="0"/>
                      <a:ext cx="2544445" cy="2453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E46EF">
        <w:rPr>
          <w:noProof/>
        </w:rPr>
        <w:drawing>
          <wp:anchor distT="0" distB="0" distL="114300" distR="114300" simplePos="0" relativeHeight="251682816" behindDoc="1" locked="0" layoutInCell="1" allowOverlap="1" wp14:anchorId="40D2299D" wp14:editId="57FE88E7">
            <wp:simplePos x="0" y="0"/>
            <wp:positionH relativeFrom="margin">
              <wp:posOffset>3876040</wp:posOffset>
            </wp:positionH>
            <wp:positionV relativeFrom="paragraph">
              <wp:posOffset>739140</wp:posOffset>
            </wp:positionV>
            <wp:extent cx="2574925" cy="2525395"/>
            <wp:effectExtent l="100965" t="108585" r="154940" b="173990"/>
            <wp:wrapTight wrapText="bothSides">
              <wp:wrapPolygon edited="0">
                <wp:start x="22511" y="-864"/>
                <wp:lineTo x="-820" y="-864"/>
                <wp:lineTo x="-1300" y="-538"/>
                <wp:lineTo x="-1300" y="21948"/>
                <wp:lineTo x="-820" y="22436"/>
                <wp:lineTo x="1577" y="22762"/>
                <wp:lineTo x="19634" y="22762"/>
                <wp:lineTo x="22511" y="22436"/>
                <wp:lineTo x="22511" y="-86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16200000" flipH="1">
                      <a:off x="0" y="0"/>
                      <a:ext cx="2574925" cy="2525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26CBB">
        <w:rPr>
          <w:noProof/>
        </w:rPr>
        <mc:AlternateContent>
          <mc:Choice Requires="wps">
            <w:drawing>
              <wp:anchor distT="45720" distB="45720" distL="114300" distR="114300" simplePos="0" relativeHeight="251761664" behindDoc="1" locked="0" layoutInCell="1" allowOverlap="1" wp14:anchorId="70504A41" wp14:editId="42B8E26E">
                <wp:simplePos x="0" y="0"/>
                <wp:positionH relativeFrom="margin">
                  <wp:posOffset>463550</wp:posOffset>
                </wp:positionH>
                <wp:positionV relativeFrom="paragraph">
                  <wp:posOffset>5975350</wp:posOffset>
                </wp:positionV>
                <wp:extent cx="4940300" cy="295275"/>
                <wp:effectExtent l="0" t="0" r="0" b="0"/>
                <wp:wrapTight wrapText="bothSides">
                  <wp:wrapPolygon edited="0">
                    <wp:start x="250" y="0"/>
                    <wp:lineTo x="250" y="19510"/>
                    <wp:lineTo x="21322" y="19510"/>
                    <wp:lineTo x="21322" y="0"/>
                    <wp:lineTo x="25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95275"/>
                        </a:xfrm>
                        <a:prstGeom prst="rect">
                          <a:avLst/>
                        </a:prstGeom>
                        <a:noFill/>
                        <a:ln w="9525">
                          <a:noFill/>
                          <a:miter lim="800000"/>
                          <a:headEnd/>
                          <a:tailEnd/>
                        </a:ln>
                      </wps:spPr>
                      <wps:txbx>
                        <w:txbxContent>
                          <w:p w14:paraId="44234704" w14:textId="2886C628" w:rsidR="003267F2" w:rsidRPr="003A249A" w:rsidRDefault="00C26CBB" w:rsidP="00C26CBB">
                            <w:pPr>
                              <w:rPr>
                                <w:b/>
                                <w:bCs/>
                                <w:sz w:val="24"/>
                                <w:szCs w:val="24"/>
                                <w:lang w:val="en-CA"/>
                              </w:rPr>
                            </w:pPr>
                            <w:r w:rsidRPr="003A249A">
                              <w:rPr>
                                <w:b/>
                                <w:bCs/>
                                <w:sz w:val="24"/>
                                <w:szCs w:val="24"/>
                                <w:lang w:val="en-CA"/>
                              </w:rPr>
                              <w:t xml:space="preserve">Balloon Badminton </w:t>
                            </w:r>
                            <w:r w:rsidR="003A249A" w:rsidRPr="003A249A">
                              <w:rPr>
                                <w:b/>
                                <w:bCs/>
                                <w:sz w:val="24"/>
                                <w:szCs w:val="24"/>
                                <w:lang w:val="en-CA"/>
                              </w:rPr>
                              <w:t>is always fun keeping the balloon in the 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04A41" id="_x0000_s1040" type="#_x0000_t202" style="position:absolute;margin-left:36.5pt;margin-top:470.5pt;width:389pt;height:23.25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" filled="f" stroked="f">
                <v:textbox>
                  <w:txbxContent>
                    <w:p w14:paraId="44234704" w14:textId="2886C628" w:rsidR="003267F2" w:rsidRPr="003A249A" w:rsidRDefault="00C26CBB" w:rsidP="00C26CBB">
                      <w:pPr>
                        <w:rPr>
                          <w:b/>
                          <w:bCs/>
                          <w:sz w:val="24"/>
                          <w:szCs w:val="24"/>
                          <w:lang w:val="en-CA"/>
                        </w:rPr>
                      </w:pPr>
                      <w:r w:rsidRPr="003A249A">
                        <w:rPr>
                          <w:b/>
                          <w:bCs/>
                          <w:sz w:val="24"/>
                          <w:szCs w:val="24"/>
                          <w:lang w:val="en-CA"/>
                        </w:rPr>
                        <w:t xml:space="preserve">Balloon Badminton </w:t>
                      </w:r>
                      <w:r w:rsidR="003A249A" w:rsidRPr="003A249A">
                        <w:rPr>
                          <w:b/>
                          <w:bCs/>
                          <w:sz w:val="24"/>
                          <w:szCs w:val="24"/>
                          <w:lang w:val="en-CA"/>
                        </w:rPr>
                        <w:t>is always fun keeping the balloon in the air.</w:t>
                      </w:r>
                    </w:p>
                  </w:txbxContent>
                </v:textbox>
                <w10:wrap type="tight" anchorx="margin"/>
              </v:shape>
            </w:pict>
          </mc:Fallback>
        </mc:AlternateContent>
      </w:r>
      <w:r w:rsidR="00C26CBB" w:rsidRPr="00653708">
        <w:rPr>
          <w:noProof/>
        </w:rPr>
        <w:drawing>
          <wp:anchor distT="0" distB="0" distL="114300" distR="114300" simplePos="0" relativeHeight="251684864" behindDoc="1" locked="0" layoutInCell="1" allowOverlap="1" wp14:anchorId="418EFBAB" wp14:editId="4AF6FCDA">
            <wp:simplePos x="0" y="0"/>
            <wp:positionH relativeFrom="margin">
              <wp:posOffset>551180</wp:posOffset>
            </wp:positionH>
            <wp:positionV relativeFrom="paragraph">
              <wp:posOffset>3543300</wp:posOffset>
            </wp:positionV>
            <wp:extent cx="2361565" cy="2451100"/>
            <wp:effectExtent l="126683" t="101917" r="146367" b="165418"/>
            <wp:wrapTight wrapText="bothSides">
              <wp:wrapPolygon edited="0">
                <wp:start x="22532" y="-948"/>
                <wp:lineTo x="-119" y="-1116"/>
                <wp:lineTo x="-1339" y="-781"/>
                <wp:lineTo x="-1339" y="22050"/>
                <wp:lineTo x="-119" y="22722"/>
                <wp:lineTo x="19396" y="22722"/>
                <wp:lineTo x="22009" y="22386"/>
                <wp:lineTo x="22532" y="22386"/>
                <wp:lineTo x="22532" y="-94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16200000" flipH="1">
                      <a:off x="0" y="0"/>
                      <a:ext cx="2361565" cy="245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26CBB" w:rsidRPr="00653708">
        <w:rPr>
          <w:noProof/>
        </w:rPr>
        <w:drawing>
          <wp:anchor distT="0" distB="0" distL="114300" distR="114300" simplePos="0" relativeHeight="251685888" behindDoc="1" locked="0" layoutInCell="1" allowOverlap="1" wp14:anchorId="7BFE73AC" wp14:editId="4AD79188">
            <wp:simplePos x="0" y="0"/>
            <wp:positionH relativeFrom="margin">
              <wp:posOffset>3978910</wp:posOffset>
            </wp:positionH>
            <wp:positionV relativeFrom="paragraph">
              <wp:posOffset>3538855</wp:posOffset>
            </wp:positionV>
            <wp:extent cx="2385695" cy="2435860"/>
            <wp:effectExtent l="127318" t="101282" r="122872" b="160973"/>
            <wp:wrapTight wrapText="bothSides">
              <wp:wrapPolygon edited="0">
                <wp:start x="22517" y="-960"/>
                <wp:lineTo x="95" y="-1129"/>
                <wp:lineTo x="-1285" y="-791"/>
                <wp:lineTo x="-1285" y="22014"/>
                <wp:lineTo x="95" y="22521"/>
                <wp:lineTo x="22517" y="22352"/>
                <wp:lineTo x="22517" y="-96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16200000" flipH="1">
                      <a:off x="0" y="0"/>
                      <a:ext cx="2385695" cy="2435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26CBB">
        <w:rPr>
          <w:noProof/>
        </w:rPr>
        <mc:AlternateContent>
          <mc:Choice Requires="wps">
            <w:drawing>
              <wp:anchor distT="45720" distB="45720" distL="114300" distR="114300" simplePos="0" relativeHeight="251763712" behindDoc="1" locked="0" layoutInCell="1" allowOverlap="1" wp14:anchorId="5E8E4E68" wp14:editId="5E2383A9">
                <wp:simplePos x="0" y="0"/>
                <wp:positionH relativeFrom="margin">
                  <wp:posOffset>438150</wp:posOffset>
                </wp:positionH>
                <wp:positionV relativeFrom="paragraph">
                  <wp:posOffset>3302000</wp:posOffset>
                </wp:positionV>
                <wp:extent cx="5118100" cy="285750"/>
                <wp:effectExtent l="0" t="0" r="0" b="0"/>
                <wp:wrapTight wrapText="bothSides">
                  <wp:wrapPolygon edited="0">
                    <wp:start x="241" y="0"/>
                    <wp:lineTo x="241" y="20160"/>
                    <wp:lineTo x="21305" y="20160"/>
                    <wp:lineTo x="21305" y="0"/>
                    <wp:lineTo x="241"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285750"/>
                        </a:xfrm>
                        <a:prstGeom prst="rect">
                          <a:avLst/>
                        </a:prstGeom>
                        <a:noFill/>
                        <a:ln w="9525">
                          <a:noFill/>
                          <a:miter lim="800000"/>
                          <a:headEnd/>
                          <a:tailEnd/>
                        </a:ln>
                      </wps:spPr>
                      <wps:txbx>
                        <w:txbxContent>
                          <w:p w14:paraId="6BB66865" w14:textId="30F39282" w:rsidR="003267F2" w:rsidRDefault="00C26CBB" w:rsidP="00D53AB0">
                            <w:pPr>
                              <w:rPr>
                                <w:b/>
                                <w:bCs/>
                              </w:rPr>
                            </w:pPr>
                            <w:r>
                              <w:rPr>
                                <w:b/>
                                <w:bCs/>
                              </w:rPr>
                              <w:t>Roller Ball is a favorite activity every Wednesday.</w:t>
                            </w:r>
                          </w:p>
                          <w:p w14:paraId="4FCFD4CA" w14:textId="77777777" w:rsidR="003267F2" w:rsidRDefault="003267F2" w:rsidP="00D53AB0">
                            <w:pPr>
                              <w:rPr>
                                <w:b/>
                                <w:bCs/>
                              </w:rPr>
                            </w:pPr>
                          </w:p>
                          <w:p w14:paraId="73232B03" w14:textId="77777777" w:rsidR="003267F2" w:rsidRPr="00934EC0" w:rsidRDefault="003267F2" w:rsidP="00D53AB0">
                            <w:pPr>
                              <w:spacing w:line="360" w:lineRule="auto"/>
                              <w:rPr>
                                <w:sz w:val="24"/>
                                <w:szCs w:val="24"/>
                              </w:rPr>
                            </w:pPr>
                            <w:r w:rsidRPr="00934EC0">
                              <w:rPr>
                                <w:sz w:val="24"/>
                                <w:szCs w:val="24"/>
                              </w:rPr>
                              <w:t xml:space="preserve">Mary Lou enjoying time in the garden. The weather has been </w:t>
                            </w:r>
                            <w:proofErr w:type="gramStart"/>
                            <w:r w:rsidRPr="00934EC0">
                              <w:rPr>
                                <w:sz w:val="24"/>
                                <w:szCs w:val="24"/>
                              </w:rPr>
                              <w:t>beautiful</w:t>
                            </w:r>
                            <w:proofErr w:type="gramEnd"/>
                            <w:r w:rsidRPr="00934EC0">
                              <w:rPr>
                                <w:sz w:val="24"/>
                                <w:szCs w:val="24"/>
                              </w:rPr>
                              <w:t xml:space="preserve">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E4E68" id="Text Box 4" o:spid="_x0000_s1041" type="#_x0000_t202" style="position:absolute;margin-left:34.5pt;margin-top:260pt;width:403pt;height:22.5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" filled="f" stroked="f">
                <v:textbox>
                  <w:txbxContent>
                    <w:p w14:paraId="6BB66865" w14:textId="30F39282" w:rsidR="003267F2" w:rsidRDefault="00C26CBB" w:rsidP="00D53AB0">
                      <w:pPr>
                        <w:rPr>
                          <w:b/>
                          <w:bCs/>
                        </w:rPr>
                      </w:pPr>
                      <w:r>
                        <w:rPr>
                          <w:b/>
                          <w:bCs/>
                        </w:rPr>
                        <w:t>Roller Ball is a favorite activity every Wednesday.</w:t>
                      </w:r>
                    </w:p>
                    <w:p w14:paraId="4FCFD4CA" w14:textId="77777777" w:rsidR="003267F2" w:rsidRDefault="003267F2" w:rsidP="00D53AB0">
                      <w:pPr>
                        <w:rPr>
                          <w:b/>
                          <w:bCs/>
                        </w:rPr>
                      </w:pPr>
                    </w:p>
                    <w:p w14:paraId="73232B03" w14:textId="77777777" w:rsidR="003267F2" w:rsidRPr="00934EC0" w:rsidRDefault="003267F2" w:rsidP="00D53AB0">
                      <w:pPr>
                        <w:spacing w:line="360" w:lineRule="auto"/>
                        <w:rPr>
                          <w:sz w:val="24"/>
                          <w:szCs w:val="24"/>
                        </w:rPr>
                      </w:pPr>
                      <w:r w:rsidRPr="00934EC0">
                        <w:rPr>
                          <w:sz w:val="24"/>
                          <w:szCs w:val="24"/>
                        </w:rPr>
                        <w:t xml:space="preserve">Mary Lou enjoying time in the garden. The weather has been </w:t>
                      </w:r>
                      <w:proofErr w:type="gramStart"/>
                      <w:r w:rsidRPr="00934EC0">
                        <w:rPr>
                          <w:sz w:val="24"/>
                          <w:szCs w:val="24"/>
                        </w:rPr>
                        <w:t>beautiful</w:t>
                      </w:r>
                      <w:proofErr w:type="gramEnd"/>
                      <w:r w:rsidRPr="00934EC0">
                        <w:rPr>
                          <w:sz w:val="24"/>
                          <w:szCs w:val="24"/>
                        </w:rPr>
                        <w:t xml:space="preserve"> and residents have been enjoying spending time outdoors.</w:t>
                      </w:r>
                    </w:p>
                  </w:txbxContent>
                </v:textbox>
                <w10:wrap type="tight" anchorx="margin"/>
              </v:shape>
            </w:pict>
          </mc:Fallback>
        </mc:AlternateContent>
      </w:r>
      <w:r w:rsidR="00653708" w:rsidRPr="00874CA3">
        <w:rPr>
          <w:noProof/>
        </w:rPr>
        <mc:AlternateContent>
          <mc:Choice Requires="wps">
            <w:drawing>
              <wp:inline distT="0" distB="0" distL="0" distR="0" wp14:anchorId="69118F1C" wp14:editId="32ABFB0F">
                <wp:extent cx="6140450" cy="539750"/>
                <wp:effectExtent l="0" t="0" r="0" b="12700"/>
                <wp:docPr id="25" name="Text Box 25"/>
                <wp:cNvGraphicFramePr/>
                <a:graphic xmlns:a="http://schemas.openxmlformats.org/drawingml/2006/main">
                  <a:graphicData uri="http://schemas.microsoft.com/office/word/2010/wordprocessingShape">
                    <wps:wsp>
                      <wps:cNvSpPr txBox="1"/>
                      <wps:spPr>
                        <a:xfrm>
                          <a:off x="0" y="0"/>
                          <a:ext cx="6140450" cy="539750"/>
                        </a:xfrm>
                        <a:prstGeom prst="rect">
                          <a:avLst/>
                        </a:prstGeom>
                        <a:noFill/>
                        <a:ln w="6350">
                          <a:noFill/>
                        </a:ln>
                      </wps:spPr>
                      <wps:txbx>
                        <w:txbxContent>
                          <w:p w14:paraId="65812C01" w14:textId="16993D50" w:rsidR="003A249A" w:rsidRPr="003A249A" w:rsidRDefault="007A2292" w:rsidP="003A249A">
                            <w:pPr>
                              <w:pStyle w:val="Heading1"/>
                              <w:rPr>
                                <w:sz w:val="72"/>
                                <w:szCs w:val="72"/>
                              </w:rPr>
                            </w:pPr>
                            <w:r>
                              <w:rPr>
                                <w:sz w:val="72"/>
                                <w:szCs w:val="72"/>
                              </w:rPr>
                              <w:t xml:space="preserve">          </w:t>
                            </w:r>
                            <w:r w:rsidR="003A249A" w:rsidRPr="003A249A">
                              <w:rPr>
                                <w:sz w:val="72"/>
                                <w:szCs w:val="72"/>
                              </w:rPr>
                              <w:t>Around Our Community</w:t>
                            </w:r>
                          </w:p>
                          <w:p w14:paraId="71469D39" w14:textId="22E1E824" w:rsidR="003267F2" w:rsidRPr="00746126" w:rsidRDefault="003267F2" w:rsidP="00653708">
                            <w:pPr>
                              <w:pStyle w:val="Heading1"/>
                              <w:rPr>
                                <w:sz w:val="80"/>
                                <w:szCs w:val="80"/>
                              </w:rPr>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69118F1C" id="Text Box 25" o:spid="_x0000_s1042" type="#_x0000_t202" style="width:483.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" filled="f" stroked="f" strokeweight=".5pt">
                <v:textbox inset="0,0,,0">
                  <w:txbxContent>
                    <w:p w14:paraId="65812C01" w14:textId="16993D50" w:rsidR="003A249A" w:rsidRPr="003A249A" w:rsidRDefault="007A2292" w:rsidP="003A249A">
                      <w:pPr>
                        <w:pStyle w:val="Heading1"/>
                        <w:rPr>
                          <w:sz w:val="72"/>
                          <w:szCs w:val="72"/>
                        </w:rPr>
                      </w:pPr>
                      <w:r>
                        <w:rPr>
                          <w:sz w:val="72"/>
                          <w:szCs w:val="72"/>
                        </w:rPr>
                        <w:t xml:space="preserve">          </w:t>
                      </w:r>
                      <w:r w:rsidR="003A249A" w:rsidRPr="003A249A">
                        <w:rPr>
                          <w:sz w:val="72"/>
                          <w:szCs w:val="72"/>
                        </w:rPr>
                        <w:t>Around Our Community</w:t>
                      </w:r>
                    </w:p>
                    <w:p w14:paraId="71469D39" w14:textId="22E1E824" w:rsidR="003267F2" w:rsidRPr="00746126" w:rsidRDefault="003267F2" w:rsidP="00653708">
                      <w:pPr>
                        <w:pStyle w:val="Heading1"/>
                        <w:rPr>
                          <w:sz w:val="80"/>
                          <w:szCs w:val="80"/>
                        </w:rPr>
                      </w:pPr>
                    </w:p>
                  </w:txbxContent>
                </v:textbox>
                <w10:anchorlock/>
              </v:shape>
            </w:pict>
          </mc:Fallback>
        </mc:AlternateContent>
      </w:r>
      <w:r w:rsidR="00D7623C">
        <w:br w:type="page"/>
      </w:r>
    </w:p>
    <w:p w14:paraId="1B146199" w14:textId="5020A290" w:rsidR="00DD0878" w:rsidRDefault="00850F3B" w:rsidP="00056274">
      <w:pPr>
        <w:spacing w:line="276" w:lineRule="auto"/>
      </w:pPr>
      <w:r>
        <w:rPr>
          <w:b/>
          <w:bCs/>
          <w:noProof/>
          <w:sz w:val="28"/>
          <w:szCs w:val="28"/>
        </w:rPr>
        <w:lastRenderedPageBreak/>
        <w:drawing>
          <wp:anchor distT="0" distB="0" distL="114300" distR="114300" simplePos="0" relativeHeight="251777024" behindDoc="0" locked="0" layoutInCell="1" allowOverlap="1" wp14:anchorId="0F4B37D1" wp14:editId="1BC21D94">
            <wp:simplePos x="0" y="0"/>
            <wp:positionH relativeFrom="column">
              <wp:posOffset>4393408</wp:posOffset>
            </wp:positionH>
            <wp:positionV relativeFrom="paragraph">
              <wp:posOffset>9526</wp:posOffset>
            </wp:positionV>
            <wp:extent cx="2620736" cy="23431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4020" cy="2346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7D8" w:rsidRPr="00874CA3">
        <w:rPr>
          <w:noProof/>
        </w:rPr>
        <mc:AlternateContent>
          <mc:Choice Requires="wps">
            <w:drawing>
              <wp:inline distT="0" distB="0" distL="0" distR="0" wp14:anchorId="35ED9EF1" wp14:editId="38A352BA">
                <wp:extent cx="4105275" cy="619125"/>
                <wp:effectExtent l="0" t="0" r="0" b="9525"/>
                <wp:docPr id="247" name="Text Box 247"/>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AE577C6" w14:textId="77777777" w:rsidR="003267F2" w:rsidRPr="00746126" w:rsidRDefault="003267F2" w:rsidP="005977D8">
                            <w:pPr>
                              <w:pStyle w:val="Heading1"/>
                              <w:rPr>
                                <w:sz w:val="80"/>
                                <w:szCs w:val="80"/>
                              </w:rPr>
                            </w:pPr>
                            <w:bookmarkStart w:id="2" w:name="_Toc44283861"/>
                            <w:bookmarkStart w:id="3" w:name="_Toc44283934"/>
                            <w:r>
                              <w:rPr>
                                <w:sz w:val="80"/>
                                <w:szCs w:val="80"/>
                              </w:rPr>
                              <w:t>Upcoming Events</w:t>
                            </w:r>
                            <w:bookmarkEnd w:id="2"/>
                            <w:bookmarkEnd w:id="3"/>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5ED9EF1" id="Text Box 247" o:spid="_x0000_s1043"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OYJxgCAAAoBAAADgAAAAAAAAAAAAAAAAAuAgAAZHJzL2Uyb0RvYy54bWxQSwECLQAUAAYA&#10;CAAAACEAYXDMRN0AAAAEAQAADwAAAAAAAAAAAAAAAAByBAAAZHJzL2Rvd25yZXYueG1sUEsFBgAA&#10;AAAEAAQA8wAAAHwFAAAAAA==&#10;" filled="f" stroked="f" strokeweight=".5pt">
                <v:textbox inset="0,0,,0">
                  <w:txbxContent>
                    <w:p w14:paraId="3AE577C6" w14:textId="77777777" w:rsidR="003267F2" w:rsidRPr="00746126" w:rsidRDefault="003267F2" w:rsidP="005977D8">
                      <w:pPr>
                        <w:pStyle w:val="Heading1"/>
                        <w:rPr>
                          <w:sz w:val="80"/>
                          <w:szCs w:val="80"/>
                        </w:rPr>
                      </w:pPr>
                      <w:bookmarkStart w:id="6" w:name="_Toc44283861"/>
                      <w:bookmarkStart w:id="7" w:name="_Toc44283934"/>
                      <w:r>
                        <w:rPr>
                          <w:sz w:val="80"/>
                          <w:szCs w:val="80"/>
                        </w:rPr>
                        <w:t>Upcoming Events</w:t>
                      </w:r>
                      <w:bookmarkEnd w:id="6"/>
                      <w:bookmarkEnd w:id="7"/>
                    </w:p>
                  </w:txbxContent>
                </v:textbox>
                <w10:anchorlock/>
              </v:shape>
            </w:pict>
          </mc:Fallback>
        </mc:AlternateContent>
      </w:r>
      <w:r w:rsidR="00216D43" w:rsidRPr="00216D43">
        <w:rPr>
          <w:noProof/>
        </w:rPr>
        <w:t xml:space="preserve"> </w:t>
      </w:r>
    </w:p>
    <w:p w14:paraId="29C779C2" w14:textId="093B3054" w:rsidR="00DD0878" w:rsidRDefault="00DD0878" w:rsidP="00056274">
      <w:pPr>
        <w:spacing w:line="276" w:lineRule="auto"/>
      </w:pPr>
    </w:p>
    <w:p w14:paraId="2E54120B" w14:textId="02F5D090" w:rsidR="006E1561" w:rsidRPr="008522FC" w:rsidRDefault="0081032C" w:rsidP="00056274">
      <w:pPr>
        <w:spacing w:after="240" w:line="276" w:lineRule="auto"/>
        <w:rPr>
          <w:b/>
          <w:bCs/>
          <w:sz w:val="28"/>
          <w:szCs w:val="28"/>
        </w:rPr>
      </w:pPr>
      <w:r>
        <w:rPr>
          <w:b/>
          <w:bCs/>
          <w:sz w:val="28"/>
          <w:szCs w:val="28"/>
        </w:rPr>
        <w:t>Resident’s Meeting</w:t>
      </w:r>
      <w:r w:rsidR="002E2565" w:rsidRPr="008522FC">
        <w:rPr>
          <w:b/>
          <w:bCs/>
          <w:sz w:val="28"/>
          <w:szCs w:val="28"/>
        </w:rPr>
        <w:br/>
      </w:r>
      <w:r>
        <w:rPr>
          <w:sz w:val="28"/>
          <w:szCs w:val="28"/>
        </w:rPr>
        <w:t>Tuesday February 6</w:t>
      </w:r>
      <w:r w:rsidRPr="0081032C">
        <w:rPr>
          <w:sz w:val="28"/>
          <w:szCs w:val="28"/>
          <w:vertAlign w:val="superscript"/>
        </w:rPr>
        <w:t>th</w:t>
      </w:r>
      <w:r>
        <w:rPr>
          <w:sz w:val="28"/>
          <w:szCs w:val="28"/>
        </w:rPr>
        <w:t xml:space="preserve"> at 10:30am in Atrium</w:t>
      </w:r>
    </w:p>
    <w:p w14:paraId="525B35EE" w14:textId="0B248844" w:rsidR="001F72AE" w:rsidRDefault="0081032C" w:rsidP="00056274">
      <w:pPr>
        <w:spacing w:after="240" w:line="276" w:lineRule="auto"/>
        <w:rPr>
          <w:sz w:val="28"/>
          <w:szCs w:val="28"/>
        </w:rPr>
      </w:pPr>
      <w:r w:rsidRPr="0081032C">
        <w:rPr>
          <w:b/>
          <w:bCs/>
          <w:sz w:val="28"/>
          <w:szCs w:val="28"/>
        </w:rPr>
        <w:t>Music with Kelly</w:t>
      </w:r>
      <w:r w:rsidR="00633ED7" w:rsidRPr="008522FC">
        <w:rPr>
          <w:sz w:val="28"/>
          <w:szCs w:val="28"/>
        </w:rPr>
        <w:br/>
      </w:r>
      <w:r>
        <w:rPr>
          <w:sz w:val="28"/>
          <w:szCs w:val="28"/>
        </w:rPr>
        <w:t xml:space="preserve">Thursday February </w:t>
      </w:r>
      <w:r w:rsidR="00ED622D">
        <w:rPr>
          <w:sz w:val="28"/>
          <w:szCs w:val="28"/>
        </w:rPr>
        <w:t>8</w:t>
      </w:r>
      <w:r w:rsidRPr="0081032C">
        <w:rPr>
          <w:sz w:val="28"/>
          <w:szCs w:val="28"/>
          <w:vertAlign w:val="superscript"/>
        </w:rPr>
        <w:t>th</w:t>
      </w:r>
      <w:r>
        <w:rPr>
          <w:sz w:val="28"/>
          <w:szCs w:val="28"/>
        </w:rPr>
        <w:t xml:space="preserve"> at 2:30pm in </w:t>
      </w:r>
      <w:r w:rsidR="00CE48D6">
        <w:rPr>
          <w:sz w:val="28"/>
          <w:szCs w:val="28"/>
        </w:rPr>
        <w:t>Atrium</w:t>
      </w:r>
    </w:p>
    <w:p w14:paraId="4A206A96" w14:textId="59CD2FC4" w:rsidR="00ED622D" w:rsidRPr="00BE4FBF" w:rsidRDefault="00ED622D" w:rsidP="00ED622D">
      <w:pPr>
        <w:spacing w:after="240" w:line="276" w:lineRule="auto"/>
        <w:rPr>
          <w:b/>
          <w:bCs/>
          <w:sz w:val="28"/>
          <w:szCs w:val="28"/>
        </w:rPr>
      </w:pPr>
      <w:r>
        <w:rPr>
          <w:b/>
          <w:bCs/>
          <w:sz w:val="28"/>
          <w:szCs w:val="28"/>
        </w:rPr>
        <w:t xml:space="preserve">Chinese New Year’s </w:t>
      </w:r>
      <w:r w:rsidR="00B541B8">
        <w:rPr>
          <w:b/>
          <w:bCs/>
          <w:sz w:val="28"/>
          <w:szCs w:val="28"/>
        </w:rPr>
        <w:t>and Happy Hour</w:t>
      </w:r>
      <w:r>
        <w:rPr>
          <w:b/>
          <w:bCs/>
          <w:sz w:val="28"/>
          <w:szCs w:val="28"/>
        </w:rPr>
        <w:br/>
      </w:r>
      <w:r>
        <w:rPr>
          <w:sz w:val="28"/>
          <w:szCs w:val="28"/>
        </w:rPr>
        <w:t>Friday February 9</w:t>
      </w:r>
      <w:r w:rsidRPr="00ED622D">
        <w:rPr>
          <w:sz w:val="28"/>
          <w:szCs w:val="28"/>
          <w:vertAlign w:val="superscript"/>
        </w:rPr>
        <w:t>th</w:t>
      </w:r>
      <w:r>
        <w:rPr>
          <w:sz w:val="28"/>
          <w:szCs w:val="28"/>
        </w:rPr>
        <w:t xml:space="preserve"> at 3:00pm in Coffee Area</w:t>
      </w:r>
    </w:p>
    <w:p w14:paraId="1030DF61" w14:textId="33FB0222" w:rsidR="001F72AE" w:rsidRPr="008522FC" w:rsidRDefault="0081032C" w:rsidP="00056274">
      <w:pPr>
        <w:spacing w:after="240" w:line="276" w:lineRule="auto"/>
        <w:rPr>
          <w:sz w:val="28"/>
          <w:szCs w:val="28"/>
        </w:rPr>
      </w:pPr>
      <w:r>
        <w:rPr>
          <w:b/>
          <w:bCs/>
          <w:sz w:val="28"/>
          <w:szCs w:val="28"/>
        </w:rPr>
        <w:t xml:space="preserve">Valentine's </w:t>
      </w:r>
      <w:r w:rsidR="00B541B8">
        <w:rPr>
          <w:b/>
          <w:bCs/>
          <w:sz w:val="28"/>
          <w:szCs w:val="28"/>
        </w:rPr>
        <w:t>Celebration</w:t>
      </w:r>
      <w:r w:rsidR="00B32173">
        <w:rPr>
          <w:b/>
          <w:bCs/>
          <w:sz w:val="28"/>
          <w:szCs w:val="28"/>
        </w:rPr>
        <w:br/>
      </w:r>
      <w:r>
        <w:rPr>
          <w:sz w:val="28"/>
          <w:szCs w:val="28"/>
        </w:rPr>
        <w:t>Wednesday</w:t>
      </w:r>
      <w:r w:rsidR="003267F2" w:rsidRPr="008522FC">
        <w:rPr>
          <w:sz w:val="28"/>
          <w:szCs w:val="28"/>
        </w:rPr>
        <w:t xml:space="preserve"> </w:t>
      </w:r>
      <w:r w:rsidR="000520C3">
        <w:rPr>
          <w:sz w:val="28"/>
          <w:szCs w:val="28"/>
        </w:rPr>
        <w:t>February</w:t>
      </w:r>
      <w:r>
        <w:rPr>
          <w:sz w:val="28"/>
          <w:szCs w:val="28"/>
        </w:rPr>
        <w:t xml:space="preserve"> 14</w:t>
      </w:r>
      <w:r w:rsidRPr="0081032C">
        <w:rPr>
          <w:sz w:val="28"/>
          <w:szCs w:val="28"/>
          <w:vertAlign w:val="superscript"/>
        </w:rPr>
        <w:t>th</w:t>
      </w:r>
      <w:r>
        <w:rPr>
          <w:sz w:val="28"/>
          <w:szCs w:val="28"/>
        </w:rPr>
        <w:t xml:space="preserve"> at 3</w:t>
      </w:r>
      <w:r w:rsidR="001F72AE" w:rsidRPr="008522FC">
        <w:rPr>
          <w:sz w:val="28"/>
          <w:szCs w:val="28"/>
        </w:rPr>
        <w:t>:00pm</w:t>
      </w:r>
    </w:p>
    <w:p w14:paraId="3D5C5CAB" w14:textId="6E1EB0B4" w:rsidR="001F72AE" w:rsidRPr="008522FC" w:rsidRDefault="00562641" w:rsidP="00056274">
      <w:pPr>
        <w:spacing w:after="240" w:line="276" w:lineRule="auto"/>
        <w:rPr>
          <w:sz w:val="28"/>
          <w:szCs w:val="28"/>
        </w:rPr>
      </w:pPr>
      <w:r w:rsidRPr="00ED622D">
        <w:rPr>
          <w:b/>
          <w:bCs/>
          <w:noProof/>
        </w:rPr>
        <mc:AlternateContent>
          <mc:Choice Requires="wps">
            <w:drawing>
              <wp:anchor distT="45720" distB="45720" distL="114300" distR="114300" simplePos="0" relativeHeight="251713536" behindDoc="0" locked="0" layoutInCell="1" allowOverlap="1" wp14:anchorId="4B1B5ECA" wp14:editId="244D668B">
                <wp:simplePos x="0" y="0"/>
                <wp:positionH relativeFrom="page">
                  <wp:posOffset>4886325</wp:posOffset>
                </wp:positionH>
                <wp:positionV relativeFrom="paragraph">
                  <wp:posOffset>219075</wp:posOffset>
                </wp:positionV>
                <wp:extent cx="2651125" cy="4381500"/>
                <wp:effectExtent l="0" t="0" r="15875"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4381500"/>
                        </a:xfrm>
                        <a:prstGeom prst="rect">
                          <a:avLst/>
                        </a:prstGeom>
                        <a:solidFill>
                          <a:schemeClr val="accent1">
                            <a:lumMod val="20000"/>
                            <a:lumOff val="80000"/>
                          </a:schemeClr>
                        </a:solidFill>
                        <a:ln w="9525">
                          <a:solidFill>
                            <a:schemeClr val="accent1">
                              <a:lumMod val="60000"/>
                              <a:lumOff val="40000"/>
                            </a:schemeClr>
                          </a:solidFill>
                          <a:miter lim="800000"/>
                          <a:headEnd/>
                          <a:tailEnd/>
                        </a:ln>
                      </wps:spPr>
                      <wps:txbx>
                        <w:txbxContent>
                          <w:p w14:paraId="3C70C58F" w14:textId="1017416E" w:rsidR="004A3E53" w:rsidRPr="004A3E53" w:rsidRDefault="003267F2" w:rsidP="00AE21BE">
                            <w:pPr>
                              <w:spacing w:line="360" w:lineRule="auto"/>
                              <w:rPr>
                                <w:b/>
                                <w:bCs/>
                                <w:sz w:val="28"/>
                                <w:szCs w:val="28"/>
                              </w:rPr>
                            </w:pPr>
                            <w:r w:rsidRPr="006E1561">
                              <w:rPr>
                                <w:b/>
                                <w:bCs/>
                                <w:sz w:val="28"/>
                                <w:szCs w:val="28"/>
                              </w:rPr>
                              <w:t>Special Days</w:t>
                            </w:r>
                            <w:r w:rsidR="00BE4FBF">
                              <w:rPr>
                                <w:b/>
                                <w:bCs/>
                                <w:sz w:val="28"/>
                                <w:szCs w:val="28"/>
                              </w:rPr>
                              <w:t xml:space="preserve"> in February</w:t>
                            </w:r>
                          </w:p>
                          <w:p w14:paraId="6778E5F3" w14:textId="0232C096" w:rsidR="00BE4FBF" w:rsidRPr="00BE4FBF" w:rsidRDefault="00BE4FBF" w:rsidP="00BE4FBF">
                            <w:pPr>
                              <w:spacing w:line="360" w:lineRule="auto"/>
                              <w:rPr>
                                <w:sz w:val="24"/>
                                <w:szCs w:val="24"/>
                              </w:rPr>
                            </w:pPr>
                            <w:r w:rsidRPr="00BE4FBF">
                              <w:rPr>
                                <w:color w:val="000000" w:themeColor="text1"/>
                                <w:sz w:val="24"/>
                                <w:szCs w:val="24"/>
                              </w:rPr>
                              <w:t>1</w:t>
                            </w:r>
                            <w:proofErr w:type="gramStart"/>
                            <w:r w:rsidRPr="00BE4FBF">
                              <w:rPr>
                                <w:color w:val="000000" w:themeColor="text1"/>
                                <w:sz w:val="24"/>
                                <w:szCs w:val="24"/>
                                <w:vertAlign w:val="superscript"/>
                              </w:rPr>
                              <w:t>st</w:t>
                            </w:r>
                            <w:r w:rsidRPr="00BE4FBF">
                              <w:rPr>
                                <w:color w:val="000000" w:themeColor="text1"/>
                                <w:sz w:val="24"/>
                                <w:szCs w:val="24"/>
                              </w:rPr>
                              <w:t xml:space="preserve">  </w:t>
                            </w:r>
                            <w:r w:rsidRPr="00BE4FBF">
                              <w:rPr>
                                <w:color w:val="000000" w:themeColor="text1"/>
                                <w:sz w:val="24"/>
                                <w:szCs w:val="24"/>
                              </w:rPr>
                              <w:tab/>
                            </w:r>
                            <w:proofErr w:type="gramEnd"/>
                            <w:r w:rsidRPr="00BE4FBF">
                              <w:rPr>
                                <w:color w:val="000000" w:themeColor="text1"/>
                                <w:sz w:val="24"/>
                                <w:szCs w:val="24"/>
                              </w:rPr>
                              <w:t>Black History Month</w:t>
                            </w:r>
                          </w:p>
                          <w:p w14:paraId="241A7C76"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5</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Read Aloud Day</w:t>
                            </w:r>
                          </w:p>
                          <w:p w14:paraId="272584E6"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6</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Waitangi Day (NZ)</w:t>
                            </w:r>
                          </w:p>
                          <w:p w14:paraId="656830B6"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12</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 xml:space="preserve">Abe Lincoln’s </w:t>
                            </w:r>
                            <w:proofErr w:type="spellStart"/>
                            <w:r w:rsidRPr="00BE4FBF">
                              <w:rPr>
                                <w:color w:val="000000" w:themeColor="text1"/>
                                <w:sz w:val="24"/>
                                <w:szCs w:val="24"/>
                              </w:rPr>
                              <w:t>Bday</w:t>
                            </w:r>
                            <w:proofErr w:type="spellEnd"/>
                          </w:p>
                          <w:p w14:paraId="6921A90E"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13</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Mardi Gras</w:t>
                            </w:r>
                          </w:p>
                          <w:p w14:paraId="4B5F705A" w14:textId="09229E15"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13</w:t>
                            </w:r>
                            <w:r w:rsidRPr="00BE4FBF">
                              <w:rPr>
                                <w:color w:val="000000" w:themeColor="text1"/>
                                <w:sz w:val="24"/>
                                <w:szCs w:val="24"/>
                                <w:vertAlign w:val="superscript"/>
                              </w:rPr>
                              <w:t>th</w:t>
                            </w:r>
                            <w:r w:rsidRPr="00BE4FBF">
                              <w:rPr>
                                <w:color w:val="000000" w:themeColor="text1"/>
                                <w:sz w:val="24"/>
                                <w:szCs w:val="24"/>
                              </w:rPr>
                              <w:t xml:space="preserve">   Galentine’s Day</w:t>
                            </w:r>
                          </w:p>
                          <w:p w14:paraId="2766069C"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14</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Valentine’s Day</w:t>
                            </w:r>
                          </w:p>
                          <w:p w14:paraId="10186751"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18</w:t>
                            </w:r>
                            <w:proofErr w:type="gramStart"/>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r>
                            <w:proofErr w:type="gramEnd"/>
                            <w:r w:rsidRPr="00BE4FBF">
                              <w:rPr>
                                <w:color w:val="000000" w:themeColor="text1"/>
                                <w:sz w:val="24"/>
                                <w:szCs w:val="24"/>
                              </w:rPr>
                              <w:t>Drink Wine Day</w:t>
                            </w:r>
                          </w:p>
                          <w:p w14:paraId="13403D55"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21</w:t>
                            </w:r>
                            <w:r w:rsidRPr="00BE4FBF">
                              <w:rPr>
                                <w:color w:val="000000" w:themeColor="text1"/>
                                <w:sz w:val="24"/>
                                <w:szCs w:val="24"/>
                                <w:vertAlign w:val="superscript"/>
                              </w:rPr>
                              <w:t>st</w:t>
                            </w:r>
                            <w:r w:rsidRPr="00BE4FBF">
                              <w:rPr>
                                <w:color w:val="000000" w:themeColor="text1"/>
                                <w:sz w:val="24"/>
                                <w:szCs w:val="24"/>
                              </w:rPr>
                              <w:t xml:space="preserve"> </w:t>
                            </w:r>
                            <w:r w:rsidRPr="00BE4FBF">
                              <w:rPr>
                                <w:color w:val="000000" w:themeColor="text1"/>
                                <w:sz w:val="24"/>
                                <w:szCs w:val="24"/>
                              </w:rPr>
                              <w:tab/>
                              <w:t>Language Day</w:t>
                            </w:r>
                          </w:p>
                          <w:p w14:paraId="227DB47B"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22</w:t>
                            </w:r>
                            <w:r w:rsidRPr="00BE4FBF">
                              <w:rPr>
                                <w:color w:val="000000" w:themeColor="text1"/>
                                <w:sz w:val="24"/>
                                <w:szCs w:val="24"/>
                                <w:vertAlign w:val="superscript"/>
                              </w:rPr>
                              <w:t>nd</w:t>
                            </w:r>
                            <w:r w:rsidRPr="00BE4FBF">
                              <w:rPr>
                                <w:color w:val="000000" w:themeColor="text1"/>
                                <w:sz w:val="24"/>
                                <w:szCs w:val="24"/>
                              </w:rPr>
                              <w:t xml:space="preserve"> </w:t>
                            </w:r>
                            <w:r w:rsidRPr="00BE4FBF">
                              <w:rPr>
                                <w:color w:val="000000" w:themeColor="text1"/>
                                <w:sz w:val="24"/>
                                <w:szCs w:val="24"/>
                              </w:rPr>
                              <w:tab/>
                              <w:t xml:space="preserve">Baden-Powell’s </w:t>
                            </w:r>
                            <w:proofErr w:type="spellStart"/>
                            <w:r w:rsidRPr="00BE4FBF">
                              <w:rPr>
                                <w:color w:val="000000" w:themeColor="text1"/>
                                <w:sz w:val="24"/>
                                <w:szCs w:val="24"/>
                              </w:rPr>
                              <w:t>Bday</w:t>
                            </w:r>
                            <w:proofErr w:type="spellEnd"/>
                          </w:p>
                          <w:p w14:paraId="4B819AEA"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29</w:t>
                            </w:r>
                            <w:r w:rsidRPr="00BE4FBF">
                              <w:rPr>
                                <w:color w:val="000000" w:themeColor="text1"/>
                                <w:sz w:val="24"/>
                                <w:szCs w:val="24"/>
                                <w:vertAlign w:val="superscript"/>
                              </w:rPr>
                              <w:t>th</w:t>
                            </w:r>
                            <w:r w:rsidRPr="00BE4FBF">
                              <w:rPr>
                                <w:color w:val="000000" w:themeColor="text1"/>
                                <w:sz w:val="24"/>
                                <w:szCs w:val="24"/>
                              </w:rPr>
                              <w:tab/>
                              <w:t>Leap Day</w:t>
                            </w:r>
                          </w:p>
                          <w:p w14:paraId="0B755A1D" w14:textId="77777777" w:rsidR="00B932B9" w:rsidRDefault="00B932B9" w:rsidP="00B932B9">
                            <w:pPr>
                              <w:spacing w:line="360" w:lineRule="auto"/>
                              <w:rPr>
                                <w:sz w:val="26"/>
                                <w:szCs w:val="26"/>
                              </w:rPr>
                            </w:pPr>
                          </w:p>
                          <w:p w14:paraId="453D6B2D" w14:textId="77777777" w:rsidR="00B932B9" w:rsidRDefault="00B932B9" w:rsidP="00B932B9">
                            <w:pPr>
                              <w:spacing w:line="360" w:lineRule="auto"/>
                              <w:rPr>
                                <w:sz w:val="26"/>
                                <w:szCs w:val="26"/>
                              </w:rPr>
                            </w:pPr>
                          </w:p>
                          <w:p w14:paraId="549FE9C1" w14:textId="77777777" w:rsidR="00B932B9" w:rsidRPr="001F72AE" w:rsidRDefault="00B932B9" w:rsidP="001F72AE">
                            <w:pPr>
                              <w:spacing w:line="360"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5ECA" id="_x0000_s1044" type="#_x0000_t202" style="position:absolute;margin-left:384.75pt;margin-top:17.25pt;width:208.75pt;height:34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" fillcolor="#d1f3f6 [660]" strokecolor="#78dce6 [1940]">
                <v:textbox inset="4mm,4mm,4mm,4mm">
                  <w:txbxContent>
                    <w:p w14:paraId="3C70C58F" w14:textId="1017416E" w:rsidR="004A3E53" w:rsidRPr="004A3E53" w:rsidRDefault="003267F2" w:rsidP="00AE21BE">
                      <w:pPr>
                        <w:spacing w:line="360" w:lineRule="auto"/>
                        <w:rPr>
                          <w:b/>
                          <w:bCs/>
                          <w:sz w:val="28"/>
                          <w:szCs w:val="28"/>
                        </w:rPr>
                      </w:pPr>
                      <w:r w:rsidRPr="006E1561">
                        <w:rPr>
                          <w:b/>
                          <w:bCs/>
                          <w:sz w:val="28"/>
                          <w:szCs w:val="28"/>
                        </w:rPr>
                        <w:t>Special Days</w:t>
                      </w:r>
                      <w:r w:rsidR="00BE4FBF">
                        <w:rPr>
                          <w:b/>
                          <w:bCs/>
                          <w:sz w:val="28"/>
                          <w:szCs w:val="28"/>
                        </w:rPr>
                        <w:t xml:space="preserve"> in February</w:t>
                      </w:r>
                    </w:p>
                    <w:p w14:paraId="6778E5F3" w14:textId="0232C096" w:rsidR="00BE4FBF" w:rsidRPr="00BE4FBF" w:rsidRDefault="00BE4FBF" w:rsidP="00BE4FBF">
                      <w:pPr>
                        <w:spacing w:line="360" w:lineRule="auto"/>
                        <w:rPr>
                          <w:sz w:val="24"/>
                          <w:szCs w:val="24"/>
                        </w:rPr>
                      </w:pPr>
                      <w:r w:rsidRPr="00BE4FBF">
                        <w:rPr>
                          <w:color w:val="000000" w:themeColor="text1"/>
                          <w:sz w:val="24"/>
                          <w:szCs w:val="24"/>
                        </w:rPr>
                        <w:t>1</w:t>
                      </w:r>
                      <w:proofErr w:type="gramStart"/>
                      <w:r w:rsidRPr="00BE4FBF">
                        <w:rPr>
                          <w:color w:val="000000" w:themeColor="text1"/>
                          <w:sz w:val="24"/>
                          <w:szCs w:val="24"/>
                          <w:vertAlign w:val="superscript"/>
                        </w:rPr>
                        <w:t>st</w:t>
                      </w:r>
                      <w:r w:rsidRPr="00BE4FBF">
                        <w:rPr>
                          <w:color w:val="000000" w:themeColor="text1"/>
                          <w:sz w:val="24"/>
                          <w:szCs w:val="24"/>
                        </w:rPr>
                        <w:t xml:space="preserve">  </w:t>
                      </w:r>
                      <w:r w:rsidRPr="00BE4FBF">
                        <w:rPr>
                          <w:color w:val="000000" w:themeColor="text1"/>
                          <w:sz w:val="24"/>
                          <w:szCs w:val="24"/>
                        </w:rPr>
                        <w:tab/>
                      </w:r>
                      <w:proofErr w:type="gramEnd"/>
                      <w:r w:rsidRPr="00BE4FBF">
                        <w:rPr>
                          <w:color w:val="000000" w:themeColor="text1"/>
                          <w:sz w:val="24"/>
                          <w:szCs w:val="24"/>
                        </w:rPr>
                        <w:t>Black History Month</w:t>
                      </w:r>
                    </w:p>
                    <w:p w14:paraId="241A7C76"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5</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Read Aloud Day</w:t>
                      </w:r>
                    </w:p>
                    <w:p w14:paraId="272584E6"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6</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Waitangi Day (NZ)</w:t>
                      </w:r>
                    </w:p>
                    <w:p w14:paraId="656830B6"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12</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 xml:space="preserve">Abe Lincoln’s </w:t>
                      </w:r>
                      <w:proofErr w:type="spellStart"/>
                      <w:r w:rsidRPr="00BE4FBF">
                        <w:rPr>
                          <w:color w:val="000000" w:themeColor="text1"/>
                          <w:sz w:val="24"/>
                          <w:szCs w:val="24"/>
                        </w:rPr>
                        <w:t>Bday</w:t>
                      </w:r>
                      <w:proofErr w:type="spellEnd"/>
                    </w:p>
                    <w:p w14:paraId="6921A90E"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13</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Mardi Gras</w:t>
                      </w:r>
                    </w:p>
                    <w:p w14:paraId="4B5F705A" w14:textId="09229E15"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13</w:t>
                      </w:r>
                      <w:r w:rsidRPr="00BE4FBF">
                        <w:rPr>
                          <w:color w:val="000000" w:themeColor="text1"/>
                          <w:sz w:val="24"/>
                          <w:szCs w:val="24"/>
                          <w:vertAlign w:val="superscript"/>
                        </w:rPr>
                        <w:t>th</w:t>
                      </w:r>
                      <w:r w:rsidRPr="00BE4FBF">
                        <w:rPr>
                          <w:color w:val="000000" w:themeColor="text1"/>
                          <w:sz w:val="24"/>
                          <w:szCs w:val="24"/>
                        </w:rPr>
                        <w:t xml:space="preserve">   Galentine’s Day</w:t>
                      </w:r>
                    </w:p>
                    <w:p w14:paraId="2766069C"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14</w:t>
                      </w:r>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t>Valentine’s Day</w:t>
                      </w:r>
                    </w:p>
                    <w:p w14:paraId="10186751"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18</w:t>
                      </w:r>
                      <w:proofErr w:type="gramStart"/>
                      <w:r w:rsidRPr="00BE4FBF">
                        <w:rPr>
                          <w:color w:val="000000" w:themeColor="text1"/>
                          <w:sz w:val="24"/>
                          <w:szCs w:val="24"/>
                          <w:vertAlign w:val="superscript"/>
                        </w:rPr>
                        <w:t>th</w:t>
                      </w:r>
                      <w:r w:rsidRPr="00BE4FBF">
                        <w:rPr>
                          <w:color w:val="000000" w:themeColor="text1"/>
                          <w:sz w:val="24"/>
                          <w:szCs w:val="24"/>
                        </w:rPr>
                        <w:t xml:space="preserve">  </w:t>
                      </w:r>
                      <w:r w:rsidRPr="00BE4FBF">
                        <w:rPr>
                          <w:color w:val="000000" w:themeColor="text1"/>
                          <w:sz w:val="24"/>
                          <w:szCs w:val="24"/>
                        </w:rPr>
                        <w:tab/>
                      </w:r>
                      <w:proofErr w:type="gramEnd"/>
                      <w:r w:rsidRPr="00BE4FBF">
                        <w:rPr>
                          <w:color w:val="000000" w:themeColor="text1"/>
                          <w:sz w:val="24"/>
                          <w:szCs w:val="24"/>
                        </w:rPr>
                        <w:t>Drink Wine Day</w:t>
                      </w:r>
                    </w:p>
                    <w:p w14:paraId="13403D55"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21</w:t>
                      </w:r>
                      <w:r w:rsidRPr="00BE4FBF">
                        <w:rPr>
                          <w:color w:val="000000" w:themeColor="text1"/>
                          <w:sz w:val="24"/>
                          <w:szCs w:val="24"/>
                          <w:vertAlign w:val="superscript"/>
                        </w:rPr>
                        <w:t>st</w:t>
                      </w:r>
                      <w:r w:rsidRPr="00BE4FBF">
                        <w:rPr>
                          <w:color w:val="000000" w:themeColor="text1"/>
                          <w:sz w:val="24"/>
                          <w:szCs w:val="24"/>
                        </w:rPr>
                        <w:t xml:space="preserve"> </w:t>
                      </w:r>
                      <w:r w:rsidRPr="00BE4FBF">
                        <w:rPr>
                          <w:color w:val="000000" w:themeColor="text1"/>
                          <w:sz w:val="24"/>
                          <w:szCs w:val="24"/>
                        </w:rPr>
                        <w:tab/>
                        <w:t>Language Day</w:t>
                      </w:r>
                    </w:p>
                    <w:p w14:paraId="227DB47B"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22</w:t>
                      </w:r>
                      <w:r w:rsidRPr="00BE4FBF">
                        <w:rPr>
                          <w:color w:val="000000" w:themeColor="text1"/>
                          <w:sz w:val="24"/>
                          <w:szCs w:val="24"/>
                          <w:vertAlign w:val="superscript"/>
                        </w:rPr>
                        <w:t>nd</w:t>
                      </w:r>
                      <w:r w:rsidRPr="00BE4FBF">
                        <w:rPr>
                          <w:color w:val="000000" w:themeColor="text1"/>
                          <w:sz w:val="24"/>
                          <w:szCs w:val="24"/>
                        </w:rPr>
                        <w:t xml:space="preserve"> </w:t>
                      </w:r>
                      <w:r w:rsidRPr="00BE4FBF">
                        <w:rPr>
                          <w:color w:val="000000" w:themeColor="text1"/>
                          <w:sz w:val="24"/>
                          <w:szCs w:val="24"/>
                        </w:rPr>
                        <w:tab/>
                        <w:t xml:space="preserve">Baden-Powell’s </w:t>
                      </w:r>
                      <w:proofErr w:type="spellStart"/>
                      <w:r w:rsidRPr="00BE4FBF">
                        <w:rPr>
                          <w:color w:val="000000" w:themeColor="text1"/>
                          <w:sz w:val="24"/>
                          <w:szCs w:val="24"/>
                        </w:rPr>
                        <w:t>Bday</w:t>
                      </w:r>
                      <w:proofErr w:type="spellEnd"/>
                    </w:p>
                    <w:p w14:paraId="4B819AEA" w14:textId="77777777" w:rsidR="00BE4FBF" w:rsidRPr="00BE4FBF" w:rsidRDefault="00BE4FBF" w:rsidP="00BE4FBF">
                      <w:pPr>
                        <w:spacing w:line="480" w:lineRule="auto"/>
                        <w:contextualSpacing/>
                        <w:rPr>
                          <w:color w:val="000000" w:themeColor="text1"/>
                          <w:sz w:val="24"/>
                          <w:szCs w:val="24"/>
                        </w:rPr>
                      </w:pPr>
                      <w:r w:rsidRPr="00BE4FBF">
                        <w:rPr>
                          <w:color w:val="000000" w:themeColor="text1"/>
                          <w:sz w:val="24"/>
                          <w:szCs w:val="24"/>
                        </w:rPr>
                        <w:t>29</w:t>
                      </w:r>
                      <w:r w:rsidRPr="00BE4FBF">
                        <w:rPr>
                          <w:color w:val="000000" w:themeColor="text1"/>
                          <w:sz w:val="24"/>
                          <w:szCs w:val="24"/>
                          <w:vertAlign w:val="superscript"/>
                        </w:rPr>
                        <w:t>th</w:t>
                      </w:r>
                      <w:r w:rsidRPr="00BE4FBF">
                        <w:rPr>
                          <w:color w:val="000000" w:themeColor="text1"/>
                          <w:sz w:val="24"/>
                          <w:szCs w:val="24"/>
                        </w:rPr>
                        <w:tab/>
                        <w:t>Leap Day</w:t>
                      </w:r>
                    </w:p>
                    <w:p w14:paraId="0B755A1D" w14:textId="77777777" w:rsidR="00B932B9" w:rsidRDefault="00B932B9" w:rsidP="00B932B9">
                      <w:pPr>
                        <w:spacing w:line="360" w:lineRule="auto"/>
                        <w:rPr>
                          <w:sz w:val="26"/>
                          <w:szCs w:val="26"/>
                        </w:rPr>
                      </w:pPr>
                    </w:p>
                    <w:p w14:paraId="453D6B2D" w14:textId="77777777" w:rsidR="00B932B9" w:rsidRDefault="00B932B9" w:rsidP="00B932B9">
                      <w:pPr>
                        <w:spacing w:line="360" w:lineRule="auto"/>
                        <w:rPr>
                          <w:sz w:val="26"/>
                          <w:szCs w:val="26"/>
                        </w:rPr>
                      </w:pPr>
                    </w:p>
                    <w:p w14:paraId="549FE9C1" w14:textId="77777777" w:rsidR="00B932B9" w:rsidRPr="001F72AE" w:rsidRDefault="00B932B9" w:rsidP="001F72AE">
                      <w:pPr>
                        <w:spacing w:line="360" w:lineRule="auto"/>
                        <w:rPr>
                          <w:sz w:val="26"/>
                          <w:szCs w:val="26"/>
                        </w:rPr>
                      </w:pPr>
                    </w:p>
                  </w:txbxContent>
                </v:textbox>
                <w10:wrap type="square" anchorx="page"/>
              </v:shape>
            </w:pict>
          </mc:Fallback>
        </mc:AlternateContent>
      </w:r>
      <w:r w:rsidR="00527AA9">
        <w:rPr>
          <w:b/>
          <w:bCs/>
          <w:sz w:val="28"/>
          <w:szCs w:val="28"/>
        </w:rPr>
        <w:t>Movie Afternoon</w:t>
      </w:r>
      <w:r w:rsidR="00633ED7" w:rsidRPr="008522FC">
        <w:rPr>
          <w:sz w:val="28"/>
          <w:szCs w:val="28"/>
        </w:rPr>
        <w:br/>
      </w:r>
      <w:r w:rsidR="00527AA9">
        <w:rPr>
          <w:sz w:val="28"/>
          <w:szCs w:val="28"/>
        </w:rPr>
        <w:t>Tuesday February 20</w:t>
      </w:r>
      <w:r w:rsidR="00462281" w:rsidRPr="00527AA9">
        <w:rPr>
          <w:sz w:val="28"/>
          <w:szCs w:val="28"/>
          <w:vertAlign w:val="superscript"/>
        </w:rPr>
        <w:t>th</w:t>
      </w:r>
      <w:r w:rsidR="00462281">
        <w:rPr>
          <w:sz w:val="28"/>
          <w:szCs w:val="28"/>
        </w:rPr>
        <w:t xml:space="preserve"> in</w:t>
      </w:r>
      <w:r w:rsidR="00ED622D">
        <w:rPr>
          <w:sz w:val="28"/>
          <w:szCs w:val="28"/>
        </w:rPr>
        <w:t xml:space="preserve"> the Atrium</w:t>
      </w:r>
    </w:p>
    <w:p w14:paraId="782BBF16" w14:textId="2249F981" w:rsidR="001F72AE" w:rsidRPr="008522FC" w:rsidRDefault="00215454" w:rsidP="00056274">
      <w:pPr>
        <w:spacing w:after="240" w:line="276" w:lineRule="auto"/>
        <w:rPr>
          <w:sz w:val="28"/>
          <w:szCs w:val="28"/>
        </w:rPr>
      </w:pPr>
      <w:r>
        <w:rPr>
          <w:b/>
          <w:bCs/>
          <w:sz w:val="28"/>
          <w:szCs w:val="28"/>
        </w:rPr>
        <w:t>Monthly Birthday Party</w:t>
      </w:r>
      <w:r w:rsidR="003C1C6D" w:rsidRPr="008522FC">
        <w:rPr>
          <w:sz w:val="28"/>
          <w:szCs w:val="28"/>
        </w:rPr>
        <w:t xml:space="preserve"> </w:t>
      </w:r>
      <w:r w:rsidR="00633ED7" w:rsidRPr="008522FC">
        <w:rPr>
          <w:sz w:val="28"/>
          <w:szCs w:val="28"/>
        </w:rPr>
        <w:br/>
      </w:r>
      <w:r>
        <w:rPr>
          <w:sz w:val="28"/>
          <w:szCs w:val="28"/>
        </w:rPr>
        <w:t>Thursday February 29</w:t>
      </w:r>
      <w:r w:rsidRPr="00215454">
        <w:rPr>
          <w:sz w:val="28"/>
          <w:szCs w:val="28"/>
          <w:vertAlign w:val="superscript"/>
        </w:rPr>
        <w:t>th</w:t>
      </w:r>
      <w:r>
        <w:rPr>
          <w:sz w:val="28"/>
          <w:szCs w:val="28"/>
        </w:rPr>
        <w:t xml:space="preserve"> at 3:00pm in Coffee Area</w:t>
      </w:r>
    </w:p>
    <w:p w14:paraId="41AF1805" w14:textId="328B70E1" w:rsidR="00633ED7" w:rsidRDefault="00633ED7" w:rsidP="00056274">
      <w:pPr>
        <w:spacing w:line="276" w:lineRule="auto"/>
      </w:pPr>
      <w:r>
        <w:rPr>
          <w:noProof/>
        </w:rPr>
        <mc:AlternateContent>
          <mc:Choice Requires="wps">
            <w:drawing>
              <wp:anchor distT="0" distB="0" distL="114300" distR="114300" simplePos="0" relativeHeight="251758592" behindDoc="0" locked="0" layoutInCell="1" allowOverlap="1" wp14:anchorId="2A76264E" wp14:editId="4F102A36">
                <wp:simplePos x="0" y="0"/>
                <wp:positionH relativeFrom="column">
                  <wp:posOffset>66674</wp:posOffset>
                </wp:positionH>
                <wp:positionV relativeFrom="paragraph">
                  <wp:posOffset>153670</wp:posOffset>
                </wp:positionV>
                <wp:extent cx="42005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420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C3A12" id="Straight Connector 18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" strokecolor="#26bfce [3204]" strokeweight=".5pt">
                <v:stroke joinstyle="miter"/>
              </v:line>
            </w:pict>
          </mc:Fallback>
        </mc:AlternateContent>
      </w:r>
    </w:p>
    <w:p w14:paraId="6BABF1C7" w14:textId="1EE2A901" w:rsidR="00633ED7" w:rsidRPr="00633ED7" w:rsidRDefault="00633ED7" w:rsidP="00056274">
      <w:pPr>
        <w:widowControl w:val="0"/>
        <w:spacing w:line="276" w:lineRule="auto"/>
        <w:jc w:val="both"/>
        <w:rPr>
          <w:b/>
          <w:bCs/>
          <w:i/>
          <w:iCs/>
          <w:color w:val="FF0000"/>
          <w:sz w:val="28"/>
          <w:szCs w:val="28"/>
        </w:rPr>
      </w:pPr>
      <w:r>
        <w:rPr>
          <w:b/>
          <w:bCs/>
          <w:color w:val="FF0000"/>
          <w:sz w:val="28"/>
          <w:szCs w:val="28"/>
        </w:rPr>
        <w:br/>
      </w:r>
      <w:r w:rsidRPr="008522FC">
        <w:rPr>
          <w:rFonts w:asciiTheme="majorHAnsi" w:hAnsiTheme="majorHAnsi"/>
          <w:color w:val="304157" w:themeColor="text2"/>
          <w:spacing w:val="10"/>
          <w:sz w:val="80"/>
          <w:szCs w:val="80"/>
        </w:rPr>
        <w:t>Regular Events</w:t>
      </w:r>
    </w:p>
    <w:p w14:paraId="6B804D6B" w14:textId="45113C5F" w:rsidR="00633ED7" w:rsidRPr="006E1561" w:rsidRDefault="00633ED7" w:rsidP="00562641">
      <w:pPr>
        <w:widowControl w:val="0"/>
        <w:spacing w:line="360" w:lineRule="auto"/>
        <w:rPr>
          <w:sz w:val="28"/>
          <w:szCs w:val="28"/>
        </w:rPr>
      </w:pPr>
    </w:p>
    <w:p w14:paraId="54E1032B" w14:textId="38D9AF8F" w:rsidR="00633ED7" w:rsidRDefault="00DF081C" w:rsidP="00562641">
      <w:pPr>
        <w:widowControl w:val="0"/>
        <w:spacing w:line="360" w:lineRule="auto"/>
        <w:rPr>
          <w:sz w:val="28"/>
          <w:szCs w:val="28"/>
        </w:rPr>
      </w:pPr>
      <w:r>
        <w:rPr>
          <w:sz w:val="28"/>
          <w:szCs w:val="28"/>
        </w:rPr>
        <w:t>Good News Music every Monday at 6:30pm</w:t>
      </w:r>
    </w:p>
    <w:p w14:paraId="0CC9DEAA" w14:textId="5EE5D44C" w:rsidR="00DF081C" w:rsidRDefault="00DF081C" w:rsidP="00562641">
      <w:pPr>
        <w:widowControl w:val="0"/>
        <w:spacing w:line="360" w:lineRule="auto"/>
        <w:rPr>
          <w:sz w:val="28"/>
          <w:szCs w:val="28"/>
        </w:rPr>
      </w:pPr>
      <w:r>
        <w:rPr>
          <w:sz w:val="28"/>
          <w:szCs w:val="28"/>
        </w:rPr>
        <w:t>Balloon Badminton every Tuesday at 9:00am</w:t>
      </w:r>
    </w:p>
    <w:p w14:paraId="6BAEDF62" w14:textId="6792D2DF" w:rsidR="00DF081C" w:rsidRPr="006E1561" w:rsidRDefault="00DF081C" w:rsidP="00562641">
      <w:pPr>
        <w:widowControl w:val="0"/>
        <w:spacing w:line="360" w:lineRule="auto"/>
        <w:rPr>
          <w:sz w:val="28"/>
          <w:szCs w:val="28"/>
        </w:rPr>
      </w:pPr>
      <w:r>
        <w:rPr>
          <w:sz w:val="28"/>
          <w:szCs w:val="28"/>
        </w:rPr>
        <w:t>Roller Ball every Wednesday at 9:00 am</w:t>
      </w:r>
    </w:p>
    <w:p w14:paraId="52249802" w14:textId="5905AEE3" w:rsidR="00633ED7" w:rsidRPr="006E1561" w:rsidRDefault="00633ED7" w:rsidP="00562641">
      <w:pPr>
        <w:widowControl w:val="0"/>
        <w:spacing w:line="360" w:lineRule="auto"/>
        <w:rPr>
          <w:sz w:val="28"/>
          <w:szCs w:val="28"/>
        </w:rPr>
      </w:pPr>
      <w:r w:rsidRPr="006E1561">
        <w:rPr>
          <w:sz w:val="28"/>
          <w:szCs w:val="28"/>
        </w:rPr>
        <w:t xml:space="preserve">Hairdresser every </w:t>
      </w:r>
      <w:r w:rsidR="00DF081C">
        <w:rPr>
          <w:sz w:val="28"/>
          <w:szCs w:val="28"/>
        </w:rPr>
        <w:t>Thursday</w:t>
      </w:r>
    </w:p>
    <w:p w14:paraId="07E88C45" w14:textId="6C589938" w:rsidR="00633ED7" w:rsidRDefault="00DF081C" w:rsidP="00562641">
      <w:pPr>
        <w:widowControl w:val="0"/>
        <w:spacing w:line="360" w:lineRule="auto"/>
        <w:rPr>
          <w:sz w:val="28"/>
          <w:szCs w:val="28"/>
        </w:rPr>
      </w:pPr>
      <w:r>
        <w:rPr>
          <w:sz w:val="28"/>
          <w:szCs w:val="28"/>
        </w:rPr>
        <w:t>Bible Study every Friday at 10:30am</w:t>
      </w:r>
    </w:p>
    <w:p w14:paraId="3C420FDA" w14:textId="3D1C223F" w:rsidR="00DF081C" w:rsidRPr="006E1561" w:rsidRDefault="00DF081C" w:rsidP="00562641">
      <w:pPr>
        <w:widowControl w:val="0"/>
        <w:spacing w:line="360" w:lineRule="auto"/>
        <w:rPr>
          <w:sz w:val="28"/>
          <w:szCs w:val="28"/>
        </w:rPr>
      </w:pPr>
      <w:r>
        <w:rPr>
          <w:sz w:val="28"/>
          <w:szCs w:val="28"/>
        </w:rPr>
        <w:t>Dice Game every Sunday at 2:30pm</w:t>
      </w:r>
    </w:p>
    <w:p w14:paraId="01761092" w14:textId="63EB75F4" w:rsidR="00850F3B" w:rsidRDefault="00CE63CB" w:rsidP="00056274">
      <w:pPr>
        <w:spacing w:line="276" w:lineRule="auto"/>
      </w:pPr>
      <w:r>
        <w:br/>
      </w:r>
    </w:p>
    <w:p w14:paraId="1AB1B6D7" w14:textId="77777777" w:rsidR="006F44CF" w:rsidRDefault="006F44CF">
      <w:r>
        <w:br w:type="page"/>
      </w:r>
    </w:p>
    <w:p w14:paraId="17A3A7FE" w14:textId="63C38D00" w:rsidR="008276C8" w:rsidRDefault="008276C8" w:rsidP="008276C8"/>
    <w:tbl>
      <w:tblPr>
        <w:tblStyle w:val="FancyTable"/>
        <w:tblW w:w="0" w:type="auto"/>
        <w:tblInd w:w="0" w:type="dxa"/>
        <w:tblLook w:val="04A0" w:firstRow="1" w:lastRow="0" w:firstColumn="1" w:lastColumn="0" w:noHBand="0" w:noVBand="1"/>
      </w:tblPr>
      <w:tblGrid>
        <w:gridCol w:w="1492"/>
        <w:gridCol w:w="1497"/>
        <w:gridCol w:w="1689"/>
        <w:gridCol w:w="1540"/>
        <w:gridCol w:w="1530"/>
        <w:gridCol w:w="1500"/>
        <w:gridCol w:w="1565"/>
      </w:tblGrid>
      <w:tr w:rsidR="00BE4FBF" w14:paraId="54AE3A77" w14:textId="77777777" w:rsidTr="003075A5">
        <w:trPr>
          <w:trHeight w:val="950"/>
        </w:trPr>
        <w:tc>
          <w:tcPr>
            <w:tcW w:w="1492" w:type="dxa"/>
          </w:tcPr>
          <w:p w14:paraId="55120999" w14:textId="77777777" w:rsidR="00BE4FBF" w:rsidRDefault="00BE4FBF" w:rsidP="00E76CA8"/>
        </w:tc>
        <w:tc>
          <w:tcPr>
            <w:tcW w:w="0" w:type="auto"/>
            <w:gridSpan w:val="5"/>
            <w:vAlign w:val="center"/>
          </w:tcPr>
          <w:p w14:paraId="3007248D" w14:textId="77777777" w:rsidR="00BE4FBF" w:rsidRDefault="00BE4FBF" w:rsidP="00E76CA8">
            <w:pPr>
              <w:jc w:val="center"/>
            </w:pPr>
            <w:r>
              <w:rPr>
                <w:rStyle w:val="HugeText"/>
              </w:rPr>
              <w:t xml:space="preserve">· </w:t>
            </w:r>
            <w:r>
              <w:rPr>
                <w:rStyle w:val="YelloTex"/>
              </w:rPr>
              <w:t>February</w:t>
            </w:r>
            <w:r>
              <w:rPr>
                <w:rStyle w:val="BlueText"/>
              </w:rPr>
              <w:t xml:space="preserve"> 2024</w:t>
            </w:r>
            <w:r>
              <w:rPr>
                <w:rStyle w:val="HugeText"/>
              </w:rPr>
              <w:t xml:space="preserve"> ·</w:t>
            </w:r>
          </w:p>
        </w:tc>
        <w:tc>
          <w:tcPr>
            <w:tcW w:w="1565" w:type="dxa"/>
          </w:tcPr>
          <w:p w14:paraId="1D11F344" w14:textId="77777777" w:rsidR="00BE4FBF" w:rsidRDefault="00BE4FBF" w:rsidP="00E76CA8"/>
        </w:tc>
      </w:tr>
      <w:tr w:rsidR="00BE4FBF" w14:paraId="149A9535" w14:textId="77777777" w:rsidTr="00F31964">
        <w:trPr>
          <w:trHeight w:val="450"/>
        </w:trPr>
        <w:tc>
          <w:tcPr>
            <w:tcW w:w="0" w:type="auto"/>
          </w:tcPr>
          <w:p w14:paraId="3B05BB00" w14:textId="77777777" w:rsidR="00BE4FBF" w:rsidRDefault="00BE4FBF" w:rsidP="00E76CA8">
            <w:pPr>
              <w:jc w:val="center"/>
            </w:pPr>
            <w:r>
              <w:rPr>
                <w:rStyle w:val="titleTextHuge"/>
              </w:rPr>
              <w:t xml:space="preserve">∙ </w:t>
            </w:r>
            <w:r>
              <w:rPr>
                <w:b/>
                <w:bCs/>
                <w:caps/>
                <w:color w:val="000000"/>
                <w:sz w:val="20"/>
              </w:rPr>
              <w:t>Sunday</w:t>
            </w:r>
            <w:r>
              <w:rPr>
                <w:rStyle w:val="titleTextHuge"/>
              </w:rPr>
              <w:t xml:space="preserve"> ∙</w:t>
            </w:r>
          </w:p>
        </w:tc>
        <w:tc>
          <w:tcPr>
            <w:tcW w:w="0" w:type="auto"/>
          </w:tcPr>
          <w:p w14:paraId="65E3CBAF" w14:textId="77777777" w:rsidR="00BE4FBF" w:rsidRDefault="00BE4FBF" w:rsidP="00E76CA8">
            <w:pPr>
              <w:jc w:val="center"/>
            </w:pPr>
            <w:r>
              <w:rPr>
                <w:rStyle w:val="titleTextHuge"/>
              </w:rPr>
              <w:t xml:space="preserve">∙ </w:t>
            </w:r>
            <w:r>
              <w:rPr>
                <w:b/>
                <w:bCs/>
                <w:caps/>
                <w:color w:val="000000"/>
                <w:sz w:val="20"/>
              </w:rPr>
              <w:t>Monday</w:t>
            </w:r>
            <w:r>
              <w:rPr>
                <w:rStyle w:val="titleTextHuge"/>
              </w:rPr>
              <w:t xml:space="preserve"> ∙</w:t>
            </w:r>
          </w:p>
        </w:tc>
        <w:tc>
          <w:tcPr>
            <w:tcW w:w="1689" w:type="dxa"/>
          </w:tcPr>
          <w:p w14:paraId="6F09ECDC" w14:textId="77777777" w:rsidR="00BE4FBF" w:rsidRDefault="00BE4FBF" w:rsidP="00E76CA8">
            <w:pPr>
              <w:jc w:val="center"/>
            </w:pPr>
            <w:r>
              <w:rPr>
                <w:rStyle w:val="titleTextHuge"/>
              </w:rPr>
              <w:t xml:space="preserve">∙ </w:t>
            </w:r>
            <w:r>
              <w:rPr>
                <w:b/>
                <w:bCs/>
                <w:caps/>
                <w:color w:val="000000"/>
                <w:sz w:val="20"/>
              </w:rPr>
              <w:t>Tuesday</w:t>
            </w:r>
            <w:r>
              <w:rPr>
                <w:rStyle w:val="titleTextHuge"/>
              </w:rPr>
              <w:t xml:space="preserve"> ∙</w:t>
            </w:r>
          </w:p>
        </w:tc>
        <w:tc>
          <w:tcPr>
            <w:tcW w:w="1540" w:type="dxa"/>
          </w:tcPr>
          <w:p w14:paraId="6AD0B086" w14:textId="06F36ABD" w:rsidR="00BE4FBF" w:rsidRDefault="00BE4FBF" w:rsidP="00E76CA8">
            <w:pPr>
              <w:jc w:val="center"/>
            </w:pPr>
            <w:r>
              <w:rPr>
                <w:rStyle w:val="titleTextHuge"/>
              </w:rPr>
              <w:t xml:space="preserve"> </w:t>
            </w:r>
            <w:r>
              <w:rPr>
                <w:b/>
                <w:bCs/>
                <w:caps/>
                <w:color w:val="000000"/>
                <w:sz w:val="20"/>
              </w:rPr>
              <w:t>Wednesday</w:t>
            </w:r>
            <w:r>
              <w:rPr>
                <w:rStyle w:val="titleTextHuge"/>
              </w:rPr>
              <w:t xml:space="preserve"> ∙</w:t>
            </w:r>
          </w:p>
        </w:tc>
        <w:tc>
          <w:tcPr>
            <w:tcW w:w="1530" w:type="dxa"/>
          </w:tcPr>
          <w:p w14:paraId="63110794" w14:textId="77777777" w:rsidR="00BE4FBF" w:rsidRDefault="00BE4FBF" w:rsidP="00E76CA8">
            <w:pPr>
              <w:jc w:val="center"/>
            </w:pPr>
            <w:r>
              <w:rPr>
                <w:rStyle w:val="titleTextHuge"/>
              </w:rPr>
              <w:t xml:space="preserve">∙ </w:t>
            </w:r>
            <w:r>
              <w:rPr>
                <w:b/>
                <w:bCs/>
                <w:caps/>
                <w:color w:val="000000"/>
                <w:sz w:val="20"/>
              </w:rPr>
              <w:t>Thursday</w:t>
            </w:r>
            <w:r>
              <w:rPr>
                <w:rStyle w:val="titleTextHuge"/>
              </w:rPr>
              <w:t xml:space="preserve"> ∙</w:t>
            </w:r>
          </w:p>
        </w:tc>
        <w:tc>
          <w:tcPr>
            <w:tcW w:w="0" w:type="auto"/>
          </w:tcPr>
          <w:p w14:paraId="1F5C9F32" w14:textId="77777777" w:rsidR="00BE4FBF" w:rsidRDefault="00BE4FBF" w:rsidP="00E76CA8">
            <w:pPr>
              <w:jc w:val="center"/>
            </w:pPr>
            <w:r>
              <w:rPr>
                <w:rStyle w:val="titleTextHuge"/>
              </w:rPr>
              <w:t xml:space="preserve">∙ </w:t>
            </w:r>
            <w:r>
              <w:rPr>
                <w:b/>
                <w:bCs/>
                <w:caps/>
                <w:color w:val="000000"/>
                <w:sz w:val="20"/>
              </w:rPr>
              <w:t>Friday</w:t>
            </w:r>
            <w:r>
              <w:rPr>
                <w:rStyle w:val="titleTextHuge"/>
              </w:rPr>
              <w:t xml:space="preserve"> ∙</w:t>
            </w:r>
          </w:p>
        </w:tc>
        <w:tc>
          <w:tcPr>
            <w:tcW w:w="0" w:type="auto"/>
          </w:tcPr>
          <w:p w14:paraId="3F540041" w14:textId="77777777" w:rsidR="00BE4FBF" w:rsidRDefault="00BE4FBF" w:rsidP="00E76CA8">
            <w:pPr>
              <w:jc w:val="center"/>
            </w:pPr>
            <w:r>
              <w:rPr>
                <w:rStyle w:val="titleTextHuge"/>
              </w:rPr>
              <w:t xml:space="preserve">∙ </w:t>
            </w:r>
            <w:r>
              <w:rPr>
                <w:b/>
                <w:bCs/>
                <w:caps/>
                <w:color w:val="000000"/>
                <w:sz w:val="20"/>
              </w:rPr>
              <w:t>Saturday</w:t>
            </w:r>
            <w:r>
              <w:rPr>
                <w:rStyle w:val="titleTextHuge"/>
              </w:rPr>
              <w:t xml:space="preserve"> ∙</w:t>
            </w:r>
          </w:p>
        </w:tc>
      </w:tr>
      <w:tr w:rsidR="00BE4FBF" w14:paraId="6DA00927" w14:textId="77777777" w:rsidTr="00F31964">
        <w:trPr>
          <w:trHeight w:val="2039"/>
        </w:trPr>
        <w:tc>
          <w:tcPr>
            <w:tcW w:w="6218" w:type="dxa"/>
            <w:gridSpan w:val="4"/>
            <w:vAlign w:val="center"/>
          </w:tcPr>
          <w:p w14:paraId="095AD2B2" w14:textId="37162B33" w:rsidR="00BE4FBF" w:rsidRDefault="00BE4FBF" w:rsidP="00E76CA8">
            <w:pPr>
              <w:jc w:val="center"/>
            </w:pPr>
          </w:p>
        </w:tc>
        <w:tc>
          <w:tcPr>
            <w:tcW w:w="153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BE4FBF" w:rsidRPr="00F31964" w14:paraId="652F6AC8" w14:textId="77777777" w:rsidTr="00E76CA8">
              <w:tc>
                <w:tcPr>
                  <w:tcW w:w="0" w:type="auto"/>
                </w:tcPr>
                <w:p w14:paraId="7C51B23B" w14:textId="77777777" w:rsidR="00BE4FBF" w:rsidRPr="00F31964" w:rsidRDefault="00BE4FBF" w:rsidP="00F31964">
                  <w:pPr>
                    <w:rPr>
                      <w:sz w:val="20"/>
                    </w:rPr>
                  </w:pPr>
                  <w:r w:rsidRPr="00F31964">
                    <w:rPr>
                      <w:b/>
                      <w:bCs/>
                      <w:sz w:val="20"/>
                    </w:rPr>
                    <w:t>1</w:t>
                  </w:r>
                </w:p>
              </w:tc>
            </w:tr>
          </w:tbl>
          <w:p w14:paraId="6720637B" w14:textId="56F51AB8" w:rsidR="00BE4FBF" w:rsidRPr="00F31964" w:rsidRDefault="00957B80" w:rsidP="00F31964">
            <w:pPr>
              <w:spacing w:after="0"/>
              <w:rPr>
                <w:sz w:val="20"/>
              </w:rPr>
            </w:pPr>
            <w:r w:rsidRPr="00F31964">
              <w:rPr>
                <w:sz w:val="20"/>
              </w:rPr>
              <w:t>9:00</w:t>
            </w:r>
            <w:r w:rsidR="003C1237">
              <w:rPr>
                <w:sz w:val="20"/>
              </w:rPr>
              <w:t xml:space="preserve"> Balloon Badminton</w:t>
            </w:r>
            <w:hyperlink r:id="rId20" w:history="1"/>
          </w:p>
          <w:p w14:paraId="63C1DB6C" w14:textId="77777777" w:rsidR="00BE4FBF" w:rsidRPr="00F31964" w:rsidRDefault="00C21E5B" w:rsidP="00F31964">
            <w:pPr>
              <w:spacing w:after="0"/>
              <w:rPr>
                <w:sz w:val="20"/>
              </w:rPr>
            </w:pPr>
            <w:r w:rsidRPr="00F31964">
              <w:rPr>
                <w:sz w:val="20"/>
              </w:rPr>
              <w:t>10:30 Pool Noodle Exercises</w:t>
            </w:r>
          </w:p>
          <w:p w14:paraId="595C61B8" w14:textId="3D89A59D" w:rsidR="00957B80" w:rsidRPr="00F31964" w:rsidRDefault="00957B80" w:rsidP="00F31964">
            <w:pPr>
              <w:spacing w:after="0"/>
              <w:rPr>
                <w:sz w:val="20"/>
              </w:rPr>
            </w:pPr>
            <w:r w:rsidRPr="00F31964">
              <w:rPr>
                <w:sz w:val="20"/>
              </w:rPr>
              <w:t>2:00 Old Time Country Music</w:t>
            </w:r>
          </w:p>
        </w:tc>
        <w:tc>
          <w:tcPr>
            <w:tcW w:w="150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BE4FBF" w:rsidRPr="00F31964" w14:paraId="38C0A52E" w14:textId="77777777" w:rsidTr="00E76CA8">
              <w:tc>
                <w:tcPr>
                  <w:tcW w:w="0" w:type="auto"/>
                </w:tcPr>
                <w:p w14:paraId="481DC2A2" w14:textId="77777777" w:rsidR="00BE4FBF" w:rsidRPr="00F31964" w:rsidRDefault="00BE4FBF" w:rsidP="00F31964">
                  <w:pPr>
                    <w:rPr>
                      <w:sz w:val="20"/>
                    </w:rPr>
                  </w:pPr>
                  <w:r w:rsidRPr="00F31964">
                    <w:rPr>
                      <w:b/>
                      <w:bCs/>
                      <w:sz w:val="20"/>
                    </w:rPr>
                    <w:t>2</w:t>
                  </w:r>
                </w:p>
              </w:tc>
            </w:tr>
          </w:tbl>
          <w:p w14:paraId="3D1544FD" w14:textId="77777777" w:rsidR="00BE4FBF" w:rsidRPr="00F31964" w:rsidRDefault="00BE4FBF" w:rsidP="00F31964">
            <w:pPr>
              <w:spacing w:after="0"/>
              <w:rPr>
                <w:sz w:val="20"/>
              </w:rPr>
            </w:pPr>
            <w:r w:rsidRPr="00F31964">
              <w:rPr>
                <w:sz w:val="20"/>
              </w:rPr>
              <w:t>Groundhog Day</w:t>
            </w:r>
          </w:p>
          <w:p w14:paraId="3D338912" w14:textId="1D6E2CF0" w:rsidR="003075A5" w:rsidRPr="00F31964" w:rsidRDefault="003075A5" w:rsidP="00F31964">
            <w:pPr>
              <w:spacing w:after="0"/>
              <w:rPr>
                <w:sz w:val="20"/>
              </w:rPr>
            </w:pPr>
            <w:r w:rsidRPr="00F31964">
              <w:rPr>
                <w:sz w:val="20"/>
              </w:rPr>
              <w:t>9:00 Soccer</w:t>
            </w:r>
          </w:p>
          <w:p w14:paraId="6E26E5FA" w14:textId="77777777" w:rsidR="004D3797" w:rsidRPr="00F31964" w:rsidRDefault="004D3797" w:rsidP="00F31964">
            <w:pPr>
              <w:spacing w:after="0"/>
              <w:rPr>
                <w:sz w:val="20"/>
              </w:rPr>
            </w:pPr>
            <w:r w:rsidRPr="00F31964">
              <w:rPr>
                <w:sz w:val="20"/>
              </w:rPr>
              <w:t>10:30 Bible Study</w:t>
            </w:r>
          </w:p>
          <w:p w14:paraId="007271E4" w14:textId="77777777" w:rsidR="003075A5" w:rsidRPr="00F31964" w:rsidRDefault="003075A5" w:rsidP="00F31964">
            <w:pPr>
              <w:spacing w:after="0"/>
              <w:rPr>
                <w:sz w:val="20"/>
              </w:rPr>
            </w:pPr>
            <w:r w:rsidRPr="00F31964">
              <w:rPr>
                <w:sz w:val="20"/>
              </w:rPr>
              <w:t>3:00</w:t>
            </w:r>
            <w:r w:rsidR="00F31964" w:rsidRPr="00F31964">
              <w:rPr>
                <w:sz w:val="20"/>
              </w:rPr>
              <w:t xml:space="preserve"> Matching Game</w:t>
            </w:r>
          </w:p>
          <w:p w14:paraId="518DB7DE" w14:textId="529CA2A1" w:rsidR="00F31964" w:rsidRPr="00F31964" w:rsidRDefault="00F31964" w:rsidP="00F31964">
            <w:pPr>
              <w:spacing w:after="0"/>
              <w:rPr>
                <w:sz w:val="20"/>
              </w:rPr>
            </w:pPr>
            <w:r w:rsidRPr="00F31964">
              <w:rPr>
                <w:sz w:val="20"/>
              </w:rPr>
              <w:t>6:30 Social Hour</w:t>
            </w:r>
          </w:p>
        </w:tc>
        <w:tc>
          <w:tcPr>
            <w:tcW w:w="1565"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BE4FBF" w:rsidRPr="00F31964" w14:paraId="04696573" w14:textId="77777777" w:rsidTr="00E76CA8">
              <w:tc>
                <w:tcPr>
                  <w:tcW w:w="0" w:type="auto"/>
                </w:tcPr>
                <w:p w14:paraId="44D3978A" w14:textId="77777777" w:rsidR="00BE4FBF" w:rsidRPr="00F31964" w:rsidRDefault="00BE4FBF" w:rsidP="00F31964">
                  <w:pPr>
                    <w:rPr>
                      <w:sz w:val="20"/>
                    </w:rPr>
                  </w:pPr>
                  <w:r w:rsidRPr="00F31964">
                    <w:rPr>
                      <w:b/>
                      <w:bCs/>
                      <w:sz w:val="20"/>
                    </w:rPr>
                    <w:t>3</w:t>
                  </w:r>
                </w:p>
              </w:tc>
            </w:tr>
          </w:tbl>
          <w:p w14:paraId="488BC3A1" w14:textId="77777777" w:rsidR="00BE4FBF" w:rsidRPr="00F31964" w:rsidRDefault="00C21E5B" w:rsidP="00F31964">
            <w:pPr>
              <w:spacing w:after="0"/>
              <w:rPr>
                <w:sz w:val="20"/>
              </w:rPr>
            </w:pPr>
            <w:r w:rsidRPr="00F31964">
              <w:rPr>
                <w:sz w:val="20"/>
              </w:rPr>
              <w:t>10:30 Pool Noodle Exercises</w:t>
            </w:r>
          </w:p>
          <w:p w14:paraId="067FBDC6" w14:textId="2A78FFA8" w:rsidR="00446C1E" w:rsidRPr="00F31964" w:rsidRDefault="00446C1E" w:rsidP="00F31964">
            <w:pPr>
              <w:spacing w:after="0"/>
              <w:rPr>
                <w:sz w:val="20"/>
              </w:rPr>
            </w:pPr>
            <w:r w:rsidRPr="00F31964">
              <w:rPr>
                <w:sz w:val="20"/>
              </w:rPr>
              <w:t>2:30</w:t>
            </w:r>
            <w:r w:rsidR="00F31964" w:rsidRPr="00F31964">
              <w:rPr>
                <w:sz w:val="20"/>
              </w:rPr>
              <w:t xml:space="preserve"> Uno</w:t>
            </w:r>
          </w:p>
        </w:tc>
      </w:tr>
      <w:tr w:rsidR="00BE4FBF" w14:paraId="70168148" w14:textId="77777777" w:rsidTr="00F31964">
        <w:trPr>
          <w:trHeight w:val="2244"/>
        </w:trPr>
        <w:tc>
          <w:tcPr>
            <w:tcW w:w="1492"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BE4FBF" w:rsidRPr="00F31964" w14:paraId="2B081170" w14:textId="77777777" w:rsidTr="00E76CA8">
              <w:tc>
                <w:tcPr>
                  <w:tcW w:w="0" w:type="auto"/>
                </w:tcPr>
                <w:p w14:paraId="2F8C0E29" w14:textId="77777777" w:rsidR="00BE4FBF" w:rsidRPr="00F31964" w:rsidRDefault="00BE4FBF" w:rsidP="003A25AC">
                  <w:pPr>
                    <w:rPr>
                      <w:sz w:val="20"/>
                    </w:rPr>
                  </w:pPr>
                  <w:r w:rsidRPr="00F31964">
                    <w:rPr>
                      <w:b/>
                      <w:bCs/>
                      <w:sz w:val="20"/>
                    </w:rPr>
                    <w:t>4</w:t>
                  </w:r>
                </w:p>
              </w:tc>
            </w:tr>
          </w:tbl>
          <w:p w14:paraId="2D67D600" w14:textId="77777777" w:rsidR="00BE4FBF" w:rsidRPr="00F31964" w:rsidRDefault="00C21E5B" w:rsidP="003A25AC">
            <w:pPr>
              <w:spacing w:after="0"/>
              <w:rPr>
                <w:sz w:val="20"/>
              </w:rPr>
            </w:pPr>
            <w:r w:rsidRPr="00F31964">
              <w:rPr>
                <w:sz w:val="20"/>
              </w:rPr>
              <w:t>10:30 Pool Noodle Exercises</w:t>
            </w:r>
          </w:p>
          <w:p w14:paraId="6F91C7A8" w14:textId="18CAEC8D" w:rsidR="00C21E5B" w:rsidRPr="00F31964" w:rsidRDefault="00C21E5B" w:rsidP="003A25AC">
            <w:pPr>
              <w:spacing w:after="0"/>
              <w:rPr>
                <w:sz w:val="20"/>
              </w:rPr>
            </w:pPr>
            <w:r w:rsidRPr="00F31964">
              <w:rPr>
                <w:sz w:val="20"/>
              </w:rPr>
              <w:t>2:30 Dice</w:t>
            </w:r>
          </w:p>
        </w:tc>
        <w:tc>
          <w:tcPr>
            <w:tcW w:w="1497"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BE4FBF" w:rsidRPr="00F31964" w14:paraId="535EBA6D" w14:textId="77777777" w:rsidTr="00E76CA8">
              <w:tc>
                <w:tcPr>
                  <w:tcW w:w="0" w:type="auto"/>
                </w:tcPr>
                <w:p w14:paraId="46A56D4B" w14:textId="77777777" w:rsidR="00BE4FBF" w:rsidRPr="00F31964" w:rsidRDefault="00BE4FBF" w:rsidP="003A25AC">
                  <w:pPr>
                    <w:rPr>
                      <w:sz w:val="20"/>
                    </w:rPr>
                  </w:pPr>
                  <w:r w:rsidRPr="00F31964">
                    <w:rPr>
                      <w:b/>
                      <w:bCs/>
                      <w:sz w:val="20"/>
                    </w:rPr>
                    <w:t>5</w:t>
                  </w:r>
                </w:p>
              </w:tc>
            </w:tr>
            <w:tr w:rsidR="00BE4FBF" w:rsidRPr="00F31964" w14:paraId="738C210E" w14:textId="77777777" w:rsidTr="00E76CA8">
              <w:tc>
                <w:tcPr>
                  <w:tcW w:w="0" w:type="auto"/>
                </w:tcPr>
                <w:p w14:paraId="0A622A7B" w14:textId="77777777" w:rsidR="00BE4FBF" w:rsidRPr="00F31964" w:rsidRDefault="00BE4FBF" w:rsidP="003A25AC">
                  <w:pPr>
                    <w:rPr>
                      <w:sz w:val="20"/>
                    </w:rPr>
                  </w:pPr>
                </w:p>
                <w:p w14:paraId="7422BBD0" w14:textId="67802E2C" w:rsidR="00F31964" w:rsidRPr="00F31964" w:rsidRDefault="00F31964" w:rsidP="003A25AC">
                  <w:pPr>
                    <w:rPr>
                      <w:sz w:val="20"/>
                    </w:rPr>
                  </w:pPr>
                </w:p>
              </w:tc>
            </w:tr>
          </w:tbl>
          <w:p w14:paraId="34DC5727" w14:textId="77777777" w:rsidR="00BE4FBF" w:rsidRPr="00F31964" w:rsidRDefault="00957B80" w:rsidP="003A25AC">
            <w:pPr>
              <w:spacing w:after="0"/>
              <w:rPr>
                <w:sz w:val="20"/>
              </w:rPr>
            </w:pPr>
            <w:r w:rsidRPr="00F31964">
              <w:rPr>
                <w:sz w:val="20"/>
              </w:rPr>
              <w:t>9:00 Shuffleboard</w:t>
            </w:r>
          </w:p>
          <w:p w14:paraId="0D26699C" w14:textId="437B8B39" w:rsidR="00F31964" w:rsidRPr="00F31964" w:rsidRDefault="00F31964" w:rsidP="003A25AC">
            <w:pPr>
              <w:spacing w:after="0"/>
              <w:rPr>
                <w:sz w:val="20"/>
              </w:rPr>
            </w:pPr>
            <w:r w:rsidRPr="00F31964">
              <w:rPr>
                <w:sz w:val="20"/>
              </w:rPr>
              <w:t>1:00 FCSS</w:t>
            </w:r>
          </w:p>
          <w:p w14:paraId="02C92148" w14:textId="77777777" w:rsidR="009E3E24" w:rsidRPr="00F31964" w:rsidRDefault="009E3E24" w:rsidP="003A25AC">
            <w:pPr>
              <w:spacing w:after="0"/>
              <w:rPr>
                <w:sz w:val="20"/>
              </w:rPr>
            </w:pPr>
            <w:r w:rsidRPr="00F31964">
              <w:rPr>
                <w:sz w:val="20"/>
              </w:rPr>
              <w:t>3:00 31 Card Game</w:t>
            </w:r>
          </w:p>
          <w:p w14:paraId="79F1E386" w14:textId="3B7691E9" w:rsidR="00F31964" w:rsidRPr="00F31964" w:rsidRDefault="00F31964" w:rsidP="003A25AC">
            <w:pPr>
              <w:spacing w:after="0"/>
              <w:rPr>
                <w:sz w:val="20"/>
              </w:rPr>
            </w:pPr>
            <w:r w:rsidRPr="00F31964">
              <w:rPr>
                <w:sz w:val="20"/>
              </w:rPr>
              <w:t>6:30 Good News</w:t>
            </w:r>
          </w:p>
        </w:tc>
        <w:tc>
          <w:tcPr>
            <w:tcW w:w="1689"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BE4FBF" w:rsidRPr="00F31964" w14:paraId="0D5469F5" w14:textId="77777777" w:rsidTr="00E76CA8">
              <w:tc>
                <w:tcPr>
                  <w:tcW w:w="0" w:type="auto"/>
                </w:tcPr>
                <w:p w14:paraId="4FB27C39" w14:textId="77777777" w:rsidR="00BE4FBF" w:rsidRPr="00F31964" w:rsidRDefault="00BE4FBF" w:rsidP="003A25AC">
                  <w:pPr>
                    <w:rPr>
                      <w:sz w:val="20"/>
                    </w:rPr>
                  </w:pPr>
                  <w:r w:rsidRPr="00F31964">
                    <w:rPr>
                      <w:b/>
                      <w:bCs/>
                      <w:sz w:val="20"/>
                    </w:rPr>
                    <w:t>6</w:t>
                  </w:r>
                </w:p>
              </w:tc>
            </w:tr>
            <w:tr w:rsidR="00BE4FBF" w:rsidRPr="00F31964" w14:paraId="7077E06A" w14:textId="77777777" w:rsidTr="00E76CA8">
              <w:tc>
                <w:tcPr>
                  <w:tcW w:w="0" w:type="auto"/>
                </w:tcPr>
                <w:p w14:paraId="7A7187E9" w14:textId="620A8BC5" w:rsidR="00BE4FBF" w:rsidRPr="00F31964" w:rsidRDefault="00BE4FBF" w:rsidP="003A25AC">
                  <w:pPr>
                    <w:rPr>
                      <w:sz w:val="20"/>
                    </w:rPr>
                  </w:pPr>
                </w:p>
              </w:tc>
            </w:tr>
          </w:tbl>
          <w:p w14:paraId="3310B058" w14:textId="77777777" w:rsidR="00957B80" w:rsidRPr="00F31964" w:rsidRDefault="00957B80" w:rsidP="003A25AC">
            <w:pPr>
              <w:spacing w:after="0"/>
              <w:rPr>
                <w:sz w:val="20"/>
              </w:rPr>
            </w:pPr>
            <w:r w:rsidRPr="00F31964">
              <w:rPr>
                <w:sz w:val="20"/>
              </w:rPr>
              <w:t>9:00 Balloon Badminton</w:t>
            </w:r>
          </w:p>
          <w:p w14:paraId="5746BF73" w14:textId="77777777" w:rsidR="00BE4FBF" w:rsidRPr="00F31964" w:rsidRDefault="00C21E5B" w:rsidP="003A25AC">
            <w:pPr>
              <w:spacing w:after="0"/>
              <w:rPr>
                <w:sz w:val="20"/>
              </w:rPr>
            </w:pPr>
            <w:r w:rsidRPr="00F31964">
              <w:rPr>
                <w:sz w:val="20"/>
              </w:rPr>
              <w:t>10:</w:t>
            </w:r>
            <w:r w:rsidR="004D3797" w:rsidRPr="00F31964">
              <w:rPr>
                <w:sz w:val="20"/>
              </w:rPr>
              <w:t>30 Resident Meeting</w:t>
            </w:r>
          </w:p>
          <w:p w14:paraId="41E93C91" w14:textId="57269F7A" w:rsidR="003075A5" w:rsidRPr="00F31964" w:rsidRDefault="00F31964" w:rsidP="003A25AC">
            <w:pPr>
              <w:spacing w:after="0"/>
              <w:rPr>
                <w:sz w:val="20"/>
              </w:rPr>
            </w:pPr>
            <w:r w:rsidRPr="00F31964">
              <w:rPr>
                <w:sz w:val="20"/>
              </w:rPr>
              <w:t xml:space="preserve">1:30 </w:t>
            </w:r>
            <w:r w:rsidR="003C1237">
              <w:rPr>
                <w:sz w:val="20"/>
              </w:rPr>
              <w:t>VPE Valentine’s</w:t>
            </w:r>
          </w:p>
        </w:tc>
        <w:tc>
          <w:tcPr>
            <w:tcW w:w="154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BE4FBF" w:rsidRPr="00F31964" w14:paraId="4D79409C" w14:textId="77777777" w:rsidTr="00E76CA8">
              <w:tc>
                <w:tcPr>
                  <w:tcW w:w="0" w:type="auto"/>
                </w:tcPr>
                <w:p w14:paraId="2BC55C78" w14:textId="77777777" w:rsidR="00BE4FBF" w:rsidRPr="00F31964" w:rsidRDefault="00BE4FBF" w:rsidP="003A25AC">
                  <w:pPr>
                    <w:rPr>
                      <w:sz w:val="20"/>
                    </w:rPr>
                  </w:pPr>
                  <w:r w:rsidRPr="00F31964">
                    <w:rPr>
                      <w:b/>
                      <w:bCs/>
                      <w:sz w:val="20"/>
                    </w:rPr>
                    <w:t>7</w:t>
                  </w:r>
                </w:p>
              </w:tc>
            </w:tr>
          </w:tbl>
          <w:p w14:paraId="78A88C87" w14:textId="77777777" w:rsidR="00957B80" w:rsidRPr="00F31964" w:rsidRDefault="00957B80" w:rsidP="003A25AC">
            <w:pPr>
              <w:spacing w:after="0"/>
              <w:rPr>
                <w:sz w:val="20"/>
              </w:rPr>
            </w:pPr>
            <w:r w:rsidRPr="00F31964">
              <w:rPr>
                <w:sz w:val="20"/>
              </w:rPr>
              <w:t>9:00 Roller Ball</w:t>
            </w:r>
          </w:p>
          <w:p w14:paraId="5AE60F15" w14:textId="23A65AA4" w:rsidR="00BE4FBF" w:rsidRPr="00F31964" w:rsidRDefault="00C21E5B" w:rsidP="003A25AC">
            <w:pPr>
              <w:spacing w:after="0"/>
              <w:rPr>
                <w:sz w:val="20"/>
              </w:rPr>
            </w:pPr>
            <w:r w:rsidRPr="00F31964">
              <w:rPr>
                <w:sz w:val="20"/>
              </w:rPr>
              <w:t>10:30 Exercises</w:t>
            </w:r>
          </w:p>
          <w:p w14:paraId="3FB0726B" w14:textId="2BC487CC" w:rsidR="003075A5" w:rsidRPr="00F31964" w:rsidRDefault="003075A5" w:rsidP="003A25AC">
            <w:pPr>
              <w:spacing w:after="0"/>
              <w:rPr>
                <w:sz w:val="20"/>
              </w:rPr>
            </w:pPr>
            <w:r w:rsidRPr="00F31964">
              <w:rPr>
                <w:sz w:val="20"/>
              </w:rPr>
              <w:t>3:00</w:t>
            </w:r>
            <w:r w:rsidR="00F31964" w:rsidRPr="00F31964">
              <w:rPr>
                <w:sz w:val="20"/>
              </w:rPr>
              <w:t xml:space="preserve"> Bingo</w:t>
            </w:r>
          </w:p>
        </w:tc>
        <w:tc>
          <w:tcPr>
            <w:tcW w:w="153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BE4FBF" w:rsidRPr="00F31964" w14:paraId="12DFC88A" w14:textId="77777777" w:rsidTr="00E76CA8">
              <w:tc>
                <w:tcPr>
                  <w:tcW w:w="0" w:type="auto"/>
                </w:tcPr>
                <w:p w14:paraId="6F22533A" w14:textId="77777777" w:rsidR="00BE4FBF" w:rsidRPr="00F31964" w:rsidRDefault="00BE4FBF" w:rsidP="00F31964">
                  <w:pPr>
                    <w:rPr>
                      <w:sz w:val="20"/>
                    </w:rPr>
                  </w:pPr>
                  <w:r w:rsidRPr="00F31964">
                    <w:rPr>
                      <w:b/>
                      <w:bCs/>
                      <w:sz w:val="20"/>
                    </w:rPr>
                    <w:t>8</w:t>
                  </w:r>
                </w:p>
              </w:tc>
            </w:tr>
          </w:tbl>
          <w:p w14:paraId="2F52EA98" w14:textId="6454CBF5" w:rsidR="00957B80" w:rsidRPr="00F31964" w:rsidRDefault="00957B80" w:rsidP="00F31964">
            <w:pPr>
              <w:spacing w:after="0"/>
              <w:rPr>
                <w:sz w:val="20"/>
              </w:rPr>
            </w:pPr>
            <w:r w:rsidRPr="00F31964">
              <w:rPr>
                <w:sz w:val="20"/>
              </w:rPr>
              <w:t>9:00</w:t>
            </w:r>
            <w:r w:rsidR="00F31964" w:rsidRPr="00F31964">
              <w:rPr>
                <w:sz w:val="20"/>
              </w:rPr>
              <w:t xml:space="preserve"> Bocce Ball</w:t>
            </w:r>
          </w:p>
          <w:p w14:paraId="7996637E" w14:textId="77777777" w:rsidR="00BE4FBF" w:rsidRPr="00F31964" w:rsidRDefault="00C21E5B" w:rsidP="00F31964">
            <w:pPr>
              <w:spacing w:after="0"/>
              <w:rPr>
                <w:sz w:val="20"/>
              </w:rPr>
            </w:pPr>
            <w:r w:rsidRPr="00F31964">
              <w:rPr>
                <w:sz w:val="20"/>
              </w:rPr>
              <w:t>10:30 Pool Noodle Exercises</w:t>
            </w:r>
          </w:p>
          <w:p w14:paraId="2E1D2256" w14:textId="54D88431" w:rsidR="00957B80" w:rsidRPr="00F31964" w:rsidRDefault="00957B80" w:rsidP="00F31964">
            <w:pPr>
              <w:spacing w:after="0"/>
              <w:rPr>
                <w:sz w:val="20"/>
              </w:rPr>
            </w:pPr>
            <w:r w:rsidRPr="00F31964">
              <w:rPr>
                <w:sz w:val="20"/>
              </w:rPr>
              <w:t>2:30 Music with Kelly</w:t>
            </w:r>
          </w:p>
        </w:tc>
        <w:tc>
          <w:tcPr>
            <w:tcW w:w="150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32"/>
            </w:tblGrid>
            <w:tr w:rsidR="00BE4FBF" w:rsidRPr="00F31964" w14:paraId="58E1C447" w14:textId="77777777" w:rsidTr="00E76CA8">
              <w:tc>
                <w:tcPr>
                  <w:tcW w:w="0" w:type="auto"/>
                </w:tcPr>
                <w:p w14:paraId="2EBB0CAB" w14:textId="77777777" w:rsidR="00BE4FBF" w:rsidRPr="00F31964" w:rsidRDefault="00BE4FBF" w:rsidP="00F31964">
                  <w:pPr>
                    <w:rPr>
                      <w:sz w:val="20"/>
                    </w:rPr>
                  </w:pPr>
                  <w:r w:rsidRPr="00F31964">
                    <w:rPr>
                      <w:b/>
                      <w:bCs/>
                      <w:sz w:val="20"/>
                    </w:rPr>
                    <w:t>9</w:t>
                  </w:r>
                </w:p>
              </w:tc>
            </w:tr>
            <w:tr w:rsidR="00BE4FBF" w:rsidRPr="00F31964" w14:paraId="21BC8AD4" w14:textId="77777777" w:rsidTr="00E76CA8">
              <w:tc>
                <w:tcPr>
                  <w:tcW w:w="0" w:type="auto"/>
                </w:tcPr>
                <w:p w14:paraId="6833AE8F" w14:textId="4082FC39" w:rsidR="00BE4FBF" w:rsidRPr="00F31964" w:rsidRDefault="00BE4FBF" w:rsidP="00F31964">
                  <w:pPr>
                    <w:rPr>
                      <w:sz w:val="20"/>
                    </w:rPr>
                  </w:pPr>
                </w:p>
              </w:tc>
            </w:tr>
          </w:tbl>
          <w:p w14:paraId="7C1DAD24" w14:textId="72FB3B94" w:rsidR="003075A5" w:rsidRPr="00F31964" w:rsidRDefault="003075A5" w:rsidP="00F31964">
            <w:pPr>
              <w:spacing w:after="0"/>
              <w:rPr>
                <w:sz w:val="20"/>
              </w:rPr>
            </w:pPr>
            <w:r w:rsidRPr="00F31964">
              <w:rPr>
                <w:sz w:val="20"/>
              </w:rPr>
              <w:t>9:00 Floor Curling</w:t>
            </w:r>
          </w:p>
          <w:p w14:paraId="585A69F2" w14:textId="77777777" w:rsidR="00BE4FBF" w:rsidRPr="00F31964" w:rsidRDefault="004D3797" w:rsidP="00F31964">
            <w:pPr>
              <w:spacing w:after="0"/>
              <w:rPr>
                <w:sz w:val="20"/>
              </w:rPr>
            </w:pPr>
            <w:r w:rsidRPr="00F31964">
              <w:rPr>
                <w:sz w:val="20"/>
              </w:rPr>
              <w:t>10:30 Bible Study</w:t>
            </w:r>
          </w:p>
          <w:p w14:paraId="3B436B74" w14:textId="79A93321" w:rsidR="003075A5" w:rsidRPr="00F31964" w:rsidRDefault="003075A5" w:rsidP="00F31964">
            <w:pPr>
              <w:spacing w:after="0"/>
              <w:rPr>
                <w:sz w:val="20"/>
              </w:rPr>
            </w:pPr>
            <w:r w:rsidRPr="00F31964">
              <w:rPr>
                <w:sz w:val="20"/>
              </w:rPr>
              <w:t>3:00</w:t>
            </w:r>
            <w:r w:rsidR="00F31964" w:rsidRPr="00F31964">
              <w:rPr>
                <w:sz w:val="20"/>
              </w:rPr>
              <w:t xml:space="preserve"> Chinese New Year &amp; Happy Hour $2</w:t>
            </w:r>
          </w:p>
        </w:tc>
        <w:tc>
          <w:tcPr>
            <w:tcW w:w="1565"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1165A8D2" w14:textId="77777777" w:rsidTr="00E76CA8">
              <w:tc>
                <w:tcPr>
                  <w:tcW w:w="0" w:type="auto"/>
                </w:tcPr>
                <w:p w14:paraId="247E03D4" w14:textId="77777777" w:rsidR="00BE4FBF" w:rsidRPr="00F31964" w:rsidRDefault="00BE4FBF" w:rsidP="00F31964">
                  <w:pPr>
                    <w:rPr>
                      <w:sz w:val="20"/>
                    </w:rPr>
                  </w:pPr>
                  <w:r w:rsidRPr="00F31964">
                    <w:rPr>
                      <w:b/>
                      <w:bCs/>
                      <w:sz w:val="20"/>
                    </w:rPr>
                    <w:t>10</w:t>
                  </w:r>
                </w:p>
              </w:tc>
            </w:tr>
            <w:tr w:rsidR="00BE4FBF" w:rsidRPr="00F31964" w14:paraId="177C0BDA" w14:textId="77777777" w:rsidTr="00E76CA8">
              <w:tc>
                <w:tcPr>
                  <w:tcW w:w="0" w:type="auto"/>
                </w:tcPr>
                <w:p w14:paraId="040A3ABD" w14:textId="0DC70CCF" w:rsidR="00BE4FBF" w:rsidRPr="00F31964" w:rsidRDefault="00BE4FBF" w:rsidP="00F31964">
                  <w:pPr>
                    <w:rPr>
                      <w:sz w:val="20"/>
                    </w:rPr>
                  </w:pPr>
                  <w:r w:rsidRPr="00F31964">
                    <w:rPr>
                      <w:noProof/>
                      <w:sz w:val="20"/>
                    </w:rPr>
                    <w:drawing>
                      <wp:anchor distT="0" distB="0" distL="114300" distR="114300" simplePos="0" relativeHeight="251842560" behindDoc="0" locked="0" layoutInCell="1" allowOverlap="1" wp14:anchorId="2766465E" wp14:editId="00B3D38A">
                        <wp:simplePos x="0" y="0"/>
                        <wp:positionH relativeFrom="margin">
                          <wp:align>right</wp:align>
                        </wp:positionH>
                        <wp:positionV relativeFrom="line">
                          <wp:posOffset>0</wp:posOffset>
                        </wp:positionV>
                        <wp:extent cx="190500" cy="19050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B6ACC20" w14:textId="77777777" w:rsidR="00C21E5B" w:rsidRPr="00F31964" w:rsidRDefault="00D17CFE" w:rsidP="00F31964">
            <w:pPr>
              <w:spacing w:after="0"/>
              <w:rPr>
                <w:sz w:val="20"/>
              </w:rPr>
            </w:pPr>
            <w:hyperlink r:id="rId22" w:history="1">
              <w:r w:rsidR="00BE4FBF" w:rsidRPr="00F31964">
                <w:rPr>
                  <w:sz w:val="20"/>
                </w:rPr>
                <w:t>Chinese New Year</w:t>
              </w:r>
            </w:hyperlink>
          </w:p>
          <w:p w14:paraId="5C78B501" w14:textId="2222C84C" w:rsidR="00BE4FBF" w:rsidRPr="00F31964" w:rsidRDefault="00C21E5B" w:rsidP="00F31964">
            <w:pPr>
              <w:spacing w:after="0"/>
              <w:rPr>
                <w:sz w:val="20"/>
              </w:rPr>
            </w:pPr>
            <w:r w:rsidRPr="00F31964">
              <w:rPr>
                <w:sz w:val="20"/>
              </w:rPr>
              <w:t>10:30 Pool Noodle Exercises</w:t>
            </w:r>
          </w:p>
          <w:p w14:paraId="0CDF5D99" w14:textId="7082290D" w:rsidR="00C21E5B" w:rsidRPr="00F31964" w:rsidRDefault="00446C1E" w:rsidP="00F31964">
            <w:pPr>
              <w:spacing w:after="0"/>
              <w:rPr>
                <w:sz w:val="20"/>
              </w:rPr>
            </w:pPr>
            <w:r w:rsidRPr="00F31964">
              <w:rPr>
                <w:sz w:val="20"/>
              </w:rPr>
              <w:t>2:30</w:t>
            </w:r>
            <w:r w:rsidR="00F31964" w:rsidRPr="00F31964">
              <w:rPr>
                <w:sz w:val="20"/>
              </w:rPr>
              <w:t xml:space="preserve"> Card Bingo</w:t>
            </w:r>
          </w:p>
        </w:tc>
      </w:tr>
      <w:tr w:rsidR="00BE4FBF" w14:paraId="11D40AFE" w14:textId="77777777" w:rsidTr="00F31964">
        <w:trPr>
          <w:trHeight w:val="1742"/>
        </w:trPr>
        <w:tc>
          <w:tcPr>
            <w:tcW w:w="1492"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59301FC1" w14:textId="77777777" w:rsidTr="00E76CA8">
              <w:tc>
                <w:tcPr>
                  <w:tcW w:w="0" w:type="auto"/>
                </w:tcPr>
                <w:p w14:paraId="2A6AAB08" w14:textId="77777777" w:rsidR="00BE4FBF" w:rsidRPr="00F31964" w:rsidRDefault="00BE4FBF" w:rsidP="003A25AC">
                  <w:pPr>
                    <w:rPr>
                      <w:sz w:val="20"/>
                    </w:rPr>
                  </w:pPr>
                  <w:r w:rsidRPr="00F31964">
                    <w:rPr>
                      <w:b/>
                      <w:bCs/>
                      <w:sz w:val="20"/>
                    </w:rPr>
                    <w:t>11</w:t>
                  </w:r>
                </w:p>
              </w:tc>
            </w:tr>
          </w:tbl>
          <w:p w14:paraId="5928214D" w14:textId="77777777" w:rsidR="00BE4FBF" w:rsidRPr="00F31964" w:rsidRDefault="00C21E5B" w:rsidP="003A25AC">
            <w:pPr>
              <w:spacing w:after="0"/>
              <w:rPr>
                <w:sz w:val="20"/>
              </w:rPr>
            </w:pPr>
            <w:r w:rsidRPr="00F31964">
              <w:rPr>
                <w:sz w:val="20"/>
              </w:rPr>
              <w:t>10:30 Pool Noodle Exercises</w:t>
            </w:r>
          </w:p>
          <w:p w14:paraId="5F71BA55" w14:textId="5609347C" w:rsidR="00C21E5B" w:rsidRPr="00F31964" w:rsidRDefault="00C21E5B" w:rsidP="003A25AC">
            <w:pPr>
              <w:spacing w:after="0"/>
              <w:rPr>
                <w:sz w:val="20"/>
              </w:rPr>
            </w:pPr>
            <w:r w:rsidRPr="00F31964">
              <w:rPr>
                <w:sz w:val="20"/>
              </w:rPr>
              <w:t>2:30 Dice</w:t>
            </w:r>
          </w:p>
        </w:tc>
        <w:tc>
          <w:tcPr>
            <w:tcW w:w="1497"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6D1B4397" w14:textId="77777777" w:rsidTr="00E76CA8">
              <w:tc>
                <w:tcPr>
                  <w:tcW w:w="0" w:type="auto"/>
                </w:tcPr>
                <w:p w14:paraId="29062DE4" w14:textId="77777777" w:rsidR="00BE4FBF" w:rsidRPr="00F31964" w:rsidRDefault="00BE4FBF" w:rsidP="003A25AC">
                  <w:pPr>
                    <w:rPr>
                      <w:sz w:val="20"/>
                    </w:rPr>
                  </w:pPr>
                  <w:r w:rsidRPr="00F31964">
                    <w:rPr>
                      <w:b/>
                      <w:bCs/>
                      <w:sz w:val="20"/>
                    </w:rPr>
                    <w:t>12</w:t>
                  </w:r>
                </w:p>
              </w:tc>
            </w:tr>
            <w:tr w:rsidR="00BE4FBF" w:rsidRPr="00F31964" w14:paraId="06556557" w14:textId="77777777" w:rsidTr="00E76CA8">
              <w:tc>
                <w:tcPr>
                  <w:tcW w:w="0" w:type="auto"/>
                </w:tcPr>
                <w:p w14:paraId="49FCE7CC" w14:textId="1C49F7B3" w:rsidR="00BE4FBF" w:rsidRPr="00F31964" w:rsidRDefault="00BE4FBF" w:rsidP="003A25AC">
                  <w:pPr>
                    <w:rPr>
                      <w:sz w:val="20"/>
                    </w:rPr>
                  </w:pPr>
                </w:p>
              </w:tc>
            </w:tr>
          </w:tbl>
          <w:p w14:paraId="06C013D9" w14:textId="77777777" w:rsidR="00BE4FBF" w:rsidRPr="00F31964" w:rsidRDefault="00957B80" w:rsidP="003A25AC">
            <w:pPr>
              <w:spacing w:after="0"/>
              <w:rPr>
                <w:sz w:val="20"/>
              </w:rPr>
            </w:pPr>
            <w:r w:rsidRPr="00F31964">
              <w:rPr>
                <w:sz w:val="20"/>
              </w:rPr>
              <w:t>9:00 Bean Bag</w:t>
            </w:r>
          </w:p>
          <w:p w14:paraId="7C4BF33C" w14:textId="77777777" w:rsidR="009E3E24" w:rsidRPr="00F31964" w:rsidRDefault="009E3E24" w:rsidP="003A25AC">
            <w:pPr>
              <w:spacing w:after="0"/>
              <w:rPr>
                <w:sz w:val="20"/>
              </w:rPr>
            </w:pPr>
            <w:r w:rsidRPr="00F31964">
              <w:rPr>
                <w:sz w:val="20"/>
              </w:rPr>
              <w:t xml:space="preserve">3:00 Chase </w:t>
            </w:r>
            <w:r w:rsidR="00F31964" w:rsidRPr="00F31964">
              <w:rPr>
                <w:sz w:val="20"/>
              </w:rPr>
              <w:t>the</w:t>
            </w:r>
            <w:r w:rsidRPr="00F31964">
              <w:rPr>
                <w:sz w:val="20"/>
              </w:rPr>
              <w:t xml:space="preserve"> Ace</w:t>
            </w:r>
          </w:p>
          <w:p w14:paraId="151D611F" w14:textId="3FBA03D8" w:rsidR="00F31964" w:rsidRPr="00F31964" w:rsidRDefault="00F31964" w:rsidP="003A25AC">
            <w:pPr>
              <w:spacing w:after="0"/>
              <w:rPr>
                <w:sz w:val="20"/>
              </w:rPr>
            </w:pPr>
            <w:r w:rsidRPr="00F31964">
              <w:rPr>
                <w:sz w:val="20"/>
              </w:rPr>
              <w:t>6:30 Good News</w:t>
            </w:r>
          </w:p>
        </w:tc>
        <w:tc>
          <w:tcPr>
            <w:tcW w:w="1689"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294AED47" w14:textId="77777777" w:rsidTr="00E76CA8">
              <w:tc>
                <w:tcPr>
                  <w:tcW w:w="0" w:type="auto"/>
                </w:tcPr>
                <w:p w14:paraId="2323A3AD" w14:textId="77777777" w:rsidR="00BE4FBF" w:rsidRPr="00F31964" w:rsidRDefault="00BE4FBF" w:rsidP="003A25AC">
                  <w:pPr>
                    <w:rPr>
                      <w:sz w:val="20"/>
                    </w:rPr>
                  </w:pPr>
                  <w:r w:rsidRPr="00F31964">
                    <w:rPr>
                      <w:b/>
                      <w:bCs/>
                      <w:sz w:val="20"/>
                    </w:rPr>
                    <w:t>13</w:t>
                  </w:r>
                </w:p>
              </w:tc>
            </w:tr>
            <w:tr w:rsidR="00BE4FBF" w:rsidRPr="00F31964" w14:paraId="7F141601" w14:textId="77777777" w:rsidTr="00E76CA8">
              <w:tc>
                <w:tcPr>
                  <w:tcW w:w="0" w:type="auto"/>
                </w:tcPr>
                <w:p w14:paraId="3A7D96EF" w14:textId="73F29F52" w:rsidR="00BE4FBF" w:rsidRPr="00F31964" w:rsidRDefault="00BE4FBF" w:rsidP="003A25AC">
                  <w:pPr>
                    <w:rPr>
                      <w:sz w:val="20"/>
                    </w:rPr>
                  </w:pPr>
                </w:p>
              </w:tc>
            </w:tr>
          </w:tbl>
          <w:p w14:paraId="409D13A2" w14:textId="6FB22B3B" w:rsidR="00BE4FBF" w:rsidRPr="00F31964" w:rsidRDefault="00BE4FBF" w:rsidP="003A25AC">
            <w:pPr>
              <w:spacing w:after="0"/>
              <w:rPr>
                <w:sz w:val="20"/>
              </w:rPr>
            </w:pPr>
          </w:p>
          <w:p w14:paraId="0C1DDF12" w14:textId="6C2CAF54" w:rsidR="00957B80" w:rsidRPr="00F31964" w:rsidRDefault="00957B80" w:rsidP="003A25AC">
            <w:pPr>
              <w:spacing w:after="0"/>
              <w:rPr>
                <w:sz w:val="20"/>
              </w:rPr>
            </w:pPr>
            <w:r w:rsidRPr="00F31964">
              <w:rPr>
                <w:sz w:val="20"/>
              </w:rPr>
              <w:t>9:00 Balloon Badminton</w:t>
            </w:r>
          </w:p>
          <w:p w14:paraId="378366FD" w14:textId="69D5FC51" w:rsidR="00BE4FBF" w:rsidRPr="00F31964" w:rsidRDefault="00C21E5B" w:rsidP="003A25AC">
            <w:pPr>
              <w:spacing w:after="0"/>
              <w:rPr>
                <w:sz w:val="20"/>
              </w:rPr>
            </w:pPr>
            <w:r w:rsidRPr="00F31964">
              <w:rPr>
                <w:sz w:val="20"/>
              </w:rPr>
              <w:t>10:30 Exercises</w:t>
            </w:r>
          </w:p>
          <w:p w14:paraId="6506FDA6" w14:textId="66B84280" w:rsidR="003075A5" w:rsidRPr="00F31964" w:rsidRDefault="003075A5" w:rsidP="003A25AC">
            <w:pPr>
              <w:spacing w:after="0"/>
              <w:rPr>
                <w:sz w:val="20"/>
              </w:rPr>
            </w:pPr>
            <w:r w:rsidRPr="00F31964">
              <w:rPr>
                <w:sz w:val="20"/>
              </w:rPr>
              <w:t>3:00</w:t>
            </w:r>
            <w:r w:rsidR="00F31964" w:rsidRPr="00F31964">
              <w:rPr>
                <w:sz w:val="20"/>
              </w:rPr>
              <w:t xml:space="preserve"> </w:t>
            </w:r>
            <w:r w:rsidR="003C1237">
              <w:rPr>
                <w:sz w:val="20"/>
              </w:rPr>
              <w:t>Craft</w:t>
            </w:r>
          </w:p>
        </w:tc>
        <w:tc>
          <w:tcPr>
            <w:tcW w:w="154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523AD67F" w14:textId="77777777" w:rsidTr="00E76CA8">
              <w:tc>
                <w:tcPr>
                  <w:tcW w:w="0" w:type="auto"/>
                </w:tcPr>
                <w:p w14:paraId="583DB44D" w14:textId="77777777" w:rsidR="00BE4FBF" w:rsidRPr="00F31964" w:rsidRDefault="00BE4FBF" w:rsidP="003A25AC">
                  <w:pPr>
                    <w:rPr>
                      <w:sz w:val="20"/>
                    </w:rPr>
                  </w:pPr>
                  <w:r w:rsidRPr="00F31964">
                    <w:rPr>
                      <w:b/>
                      <w:bCs/>
                      <w:sz w:val="20"/>
                    </w:rPr>
                    <w:t>14</w:t>
                  </w:r>
                </w:p>
              </w:tc>
            </w:tr>
            <w:tr w:rsidR="00BE4FBF" w:rsidRPr="00F31964" w14:paraId="5D9911C1" w14:textId="77777777" w:rsidTr="00E76CA8">
              <w:tc>
                <w:tcPr>
                  <w:tcW w:w="0" w:type="auto"/>
                </w:tcPr>
                <w:p w14:paraId="3643AEE3" w14:textId="3D911DAA" w:rsidR="00BE4FBF" w:rsidRPr="00F31964" w:rsidRDefault="00BE4FBF" w:rsidP="003A25AC">
                  <w:pPr>
                    <w:rPr>
                      <w:sz w:val="20"/>
                    </w:rPr>
                  </w:pPr>
                  <w:r w:rsidRPr="00F31964">
                    <w:rPr>
                      <w:noProof/>
                      <w:sz w:val="20"/>
                    </w:rPr>
                    <w:drawing>
                      <wp:anchor distT="0" distB="0" distL="114300" distR="114300" simplePos="0" relativeHeight="251845632" behindDoc="0" locked="0" layoutInCell="1" allowOverlap="1" wp14:anchorId="3E5314C0" wp14:editId="045B4C77">
                        <wp:simplePos x="0" y="0"/>
                        <wp:positionH relativeFrom="margin">
                          <wp:align>right</wp:align>
                        </wp:positionH>
                        <wp:positionV relativeFrom="line">
                          <wp:posOffset>0</wp:posOffset>
                        </wp:positionV>
                        <wp:extent cx="190500" cy="1905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CE65EE0" w14:textId="77777777" w:rsidR="00C21E5B" w:rsidRPr="00F31964" w:rsidRDefault="00D17CFE" w:rsidP="003A25AC">
            <w:pPr>
              <w:spacing w:after="0"/>
              <w:rPr>
                <w:sz w:val="20"/>
              </w:rPr>
            </w:pPr>
            <w:hyperlink r:id="rId24" w:history="1">
              <w:r w:rsidR="00BE4FBF" w:rsidRPr="00F31964">
                <w:rPr>
                  <w:sz w:val="20"/>
                </w:rPr>
                <w:t>Valentine's Day</w:t>
              </w:r>
            </w:hyperlink>
          </w:p>
          <w:p w14:paraId="02243A17" w14:textId="6CA4429F" w:rsidR="00957B80" w:rsidRPr="00F31964" w:rsidRDefault="00957B80" w:rsidP="003A25AC">
            <w:pPr>
              <w:spacing w:after="0"/>
              <w:rPr>
                <w:sz w:val="20"/>
              </w:rPr>
            </w:pPr>
            <w:r w:rsidRPr="00F31964">
              <w:rPr>
                <w:sz w:val="20"/>
              </w:rPr>
              <w:t>9:00 Roller Ball</w:t>
            </w:r>
          </w:p>
          <w:p w14:paraId="2C555F3F" w14:textId="3FF00964" w:rsidR="00BE4FBF" w:rsidRPr="00F31964" w:rsidRDefault="00C21E5B" w:rsidP="003A25AC">
            <w:pPr>
              <w:spacing w:after="0"/>
              <w:rPr>
                <w:sz w:val="20"/>
              </w:rPr>
            </w:pPr>
            <w:r w:rsidRPr="00F31964">
              <w:rPr>
                <w:sz w:val="20"/>
              </w:rPr>
              <w:t>10:30 Exercises</w:t>
            </w:r>
          </w:p>
          <w:p w14:paraId="544B0A67" w14:textId="2EDF26A9" w:rsidR="003075A5" w:rsidRPr="00F31964" w:rsidRDefault="00F31964" w:rsidP="003A25AC">
            <w:pPr>
              <w:spacing w:after="0"/>
              <w:rPr>
                <w:sz w:val="20"/>
              </w:rPr>
            </w:pPr>
            <w:r w:rsidRPr="00F31964">
              <w:rPr>
                <w:sz w:val="20"/>
              </w:rPr>
              <w:t>2:30 Valentine’s Celebration</w:t>
            </w:r>
          </w:p>
        </w:tc>
        <w:tc>
          <w:tcPr>
            <w:tcW w:w="153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362EEA3B" w14:textId="77777777" w:rsidTr="00E76CA8">
              <w:tc>
                <w:tcPr>
                  <w:tcW w:w="0" w:type="auto"/>
                </w:tcPr>
                <w:p w14:paraId="5DDB03D5" w14:textId="77777777" w:rsidR="00BE4FBF" w:rsidRPr="00F31964" w:rsidRDefault="00BE4FBF" w:rsidP="00F31964">
                  <w:pPr>
                    <w:rPr>
                      <w:sz w:val="20"/>
                    </w:rPr>
                  </w:pPr>
                  <w:r w:rsidRPr="00F31964">
                    <w:rPr>
                      <w:b/>
                      <w:bCs/>
                      <w:sz w:val="20"/>
                    </w:rPr>
                    <w:t>15</w:t>
                  </w:r>
                </w:p>
              </w:tc>
            </w:tr>
          </w:tbl>
          <w:p w14:paraId="1D42F3D3" w14:textId="36342076" w:rsidR="00957B80" w:rsidRPr="003C1237" w:rsidRDefault="00957B80" w:rsidP="00F31964">
            <w:pPr>
              <w:spacing w:after="0"/>
              <w:rPr>
                <w:sz w:val="18"/>
                <w:szCs w:val="18"/>
              </w:rPr>
            </w:pPr>
            <w:r w:rsidRPr="003C1237">
              <w:rPr>
                <w:sz w:val="18"/>
                <w:szCs w:val="18"/>
              </w:rPr>
              <w:t>9:00</w:t>
            </w:r>
            <w:r w:rsidR="00F31964" w:rsidRPr="003C1237">
              <w:rPr>
                <w:sz w:val="18"/>
                <w:szCs w:val="18"/>
              </w:rPr>
              <w:t>Tabletop Curling</w:t>
            </w:r>
          </w:p>
          <w:p w14:paraId="741D6C15" w14:textId="77777777" w:rsidR="00BE4FBF" w:rsidRPr="003C1237" w:rsidRDefault="00C21E5B" w:rsidP="00F31964">
            <w:pPr>
              <w:spacing w:after="0"/>
              <w:rPr>
                <w:sz w:val="18"/>
                <w:szCs w:val="18"/>
              </w:rPr>
            </w:pPr>
            <w:r w:rsidRPr="003C1237">
              <w:rPr>
                <w:sz w:val="18"/>
                <w:szCs w:val="18"/>
              </w:rPr>
              <w:t>10:30 Pool Noodle Exercises</w:t>
            </w:r>
          </w:p>
          <w:p w14:paraId="2ECE13E2" w14:textId="0409869E" w:rsidR="00F31964" w:rsidRPr="003C1237" w:rsidRDefault="00F31964" w:rsidP="00F31964">
            <w:pPr>
              <w:spacing w:after="0"/>
              <w:rPr>
                <w:sz w:val="18"/>
                <w:szCs w:val="18"/>
              </w:rPr>
            </w:pPr>
            <w:r w:rsidRPr="003C1237">
              <w:rPr>
                <w:sz w:val="18"/>
                <w:szCs w:val="18"/>
              </w:rPr>
              <w:t>1:00 Reader’s Build</w:t>
            </w:r>
          </w:p>
          <w:p w14:paraId="40DCA9D5" w14:textId="361AA11A" w:rsidR="003075A5" w:rsidRPr="00F31964" w:rsidRDefault="003075A5" w:rsidP="00F31964">
            <w:pPr>
              <w:spacing w:after="0"/>
              <w:rPr>
                <w:sz w:val="20"/>
              </w:rPr>
            </w:pPr>
            <w:r w:rsidRPr="003C1237">
              <w:rPr>
                <w:sz w:val="18"/>
                <w:szCs w:val="18"/>
              </w:rPr>
              <w:t>3:00</w:t>
            </w:r>
            <w:r w:rsidR="00F31964" w:rsidRPr="003C1237">
              <w:rPr>
                <w:sz w:val="18"/>
                <w:szCs w:val="18"/>
              </w:rPr>
              <w:t xml:space="preserve"> Cranium Crunches</w:t>
            </w:r>
          </w:p>
        </w:tc>
        <w:tc>
          <w:tcPr>
            <w:tcW w:w="150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0C09DE9D" w14:textId="77777777" w:rsidTr="00E76CA8">
              <w:tc>
                <w:tcPr>
                  <w:tcW w:w="0" w:type="auto"/>
                </w:tcPr>
                <w:p w14:paraId="6C6C2665" w14:textId="77777777" w:rsidR="00BE4FBF" w:rsidRPr="00F31964" w:rsidRDefault="00BE4FBF" w:rsidP="00F31964">
                  <w:pPr>
                    <w:rPr>
                      <w:sz w:val="20"/>
                    </w:rPr>
                  </w:pPr>
                  <w:r w:rsidRPr="00F31964">
                    <w:rPr>
                      <w:b/>
                      <w:bCs/>
                      <w:sz w:val="20"/>
                    </w:rPr>
                    <w:t>16</w:t>
                  </w:r>
                </w:p>
              </w:tc>
            </w:tr>
          </w:tbl>
          <w:p w14:paraId="75D6AF14" w14:textId="2ACBE697" w:rsidR="003075A5" w:rsidRPr="00F31964" w:rsidRDefault="003075A5" w:rsidP="00F31964">
            <w:pPr>
              <w:spacing w:after="0"/>
              <w:rPr>
                <w:sz w:val="20"/>
              </w:rPr>
            </w:pPr>
            <w:r w:rsidRPr="00F31964">
              <w:rPr>
                <w:sz w:val="20"/>
              </w:rPr>
              <w:t>9:00 Soccer</w:t>
            </w:r>
          </w:p>
          <w:p w14:paraId="0DC6818A" w14:textId="77777777" w:rsidR="00BE4FBF" w:rsidRPr="00F31964" w:rsidRDefault="004D3797" w:rsidP="00F31964">
            <w:pPr>
              <w:spacing w:after="0"/>
              <w:rPr>
                <w:sz w:val="20"/>
              </w:rPr>
            </w:pPr>
            <w:r w:rsidRPr="00F31964">
              <w:rPr>
                <w:sz w:val="20"/>
              </w:rPr>
              <w:t>10:30 Bible Study</w:t>
            </w:r>
          </w:p>
          <w:p w14:paraId="0B5B760A" w14:textId="77777777" w:rsidR="003075A5" w:rsidRPr="00F31964" w:rsidRDefault="003075A5" w:rsidP="00F31964">
            <w:pPr>
              <w:spacing w:after="0"/>
              <w:rPr>
                <w:sz w:val="20"/>
              </w:rPr>
            </w:pPr>
            <w:r w:rsidRPr="00F31964">
              <w:rPr>
                <w:sz w:val="20"/>
              </w:rPr>
              <w:t>3:</w:t>
            </w:r>
            <w:r w:rsidR="00F31964" w:rsidRPr="00F31964">
              <w:rPr>
                <w:sz w:val="20"/>
              </w:rPr>
              <w:t>00 Left, Right, Centre</w:t>
            </w:r>
          </w:p>
          <w:p w14:paraId="71ADF27E" w14:textId="65C5A6B2" w:rsidR="00F31964" w:rsidRPr="00F31964" w:rsidRDefault="00F31964" w:rsidP="00F31964">
            <w:pPr>
              <w:spacing w:after="0"/>
              <w:rPr>
                <w:sz w:val="20"/>
              </w:rPr>
            </w:pPr>
            <w:r w:rsidRPr="00F31964">
              <w:rPr>
                <w:sz w:val="20"/>
              </w:rPr>
              <w:t>6:30 Social Hour</w:t>
            </w:r>
          </w:p>
        </w:tc>
        <w:tc>
          <w:tcPr>
            <w:tcW w:w="1565"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68DAD0A3" w14:textId="77777777" w:rsidTr="00E76CA8">
              <w:tc>
                <w:tcPr>
                  <w:tcW w:w="0" w:type="auto"/>
                </w:tcPr>
                <w:p w14:paraId="393CB439" w14:textId="77777777" w:rsidR="00BE4FBF" w:rsidRPr="00F31964" w:rsidRDefault="00BE4FBF" w:rsidP="00F31964">
                  <w:pPr>
                    <w:rPr>
                      <w:sz w:val="20"/>
                    </w:rPr>
                  </w:pPr>
                  <w:r w:rsidRPr="00F31964">
                    <w:rPr>
                      <w:b/>
                      <w:bCs/>
                      <w:sz w:val="20"/>
                    </w:rPr>
                    <w:t>17</w:t>
                  </w:r>
                </w:p>
              </w:tc>
            </w:tr>
          </w:tbl>
          <w:p w14:paraId="6E6C8DA6" w14:textId="77777777" w:rsidR="00BE4FBF" w:rsidRPr="00F31964" w:rsidRDefault="00C21E5B" w:rsidP="00F31964">
            <w:pPr>
              <w:spacing w:after="0"/>
              <w:rPr>
                <w:sz w:val="20"/>
              </w:rPr>
            </w:pPr>
            <w:r w:rsidRPr="00F31964">
              <w:rPr>
                <w:sz w:val="20"/>
              </w:rPr>
              <w:t>10:30 Pool Noodle Exercises</w:t>
            </w:r>
          </w:p>
          <w:p w14:paraId="2D82E691" w14:textId="0A07F78F" w:rsidR="00446C1E" w:rsidRPr="00F31964" w:rsidRDefault="00446C1E" w:rsidP="00F31964">
            <w:pPr>
              <w:spacing w:after="0"/>
              <w:rPr>
                <w:sz w:val="20"/>
              </w:rPr>
            </w:pPr>
            <w:r w:rsidRPr="00F31964">
              <w:rPr>
                <w:sz w:val="20"/>
              </w:rPr>
              <w:t>2:30</w:t>
            </w:r>
            <w:r w:rsidR="00F31964" w:rsidRPr="00F31964">
              <w:rPr>
                <w:sz w:val="20"/>
              </w:rPr>
              <w:t xml:space="preserve"> Phase 10</w:t>
            </w:r>
          </w:p>
        </w:tc>
      </w:tr>
      <w:tr w:rsidR="00BE4FBF" w14:paraId="1C3C3740" w14:textId="77777777" w:rsidTr="003C1237">
        <w:trPr>
          <w:trHeight w:val="1790"/>
        </w:trPr>
        <w:tc>
          <w:tcPr>
            <w:tcW w:w="1492"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04FD38DA" w14:textId="77777777" w:rsidTr="00E76CA8">
              <w:tc>
                <w:tcPr>
                  <w:tcW w:w="0" w:type="auto"/>
                </w:tcPr>
                <w:p w14:paraId="0EB65C3D" w14:textId="77777777" w:rsidR="00BE4FBF" w:rsidRPr="00F31964" w:rsidRDefault="00BE4FBF" w:rsidP="003A25AC">
                  <w:pPr>
                    <w:rPr>
                      <w:sz w:val="20"/>
                    </w:rPr>
                  </w:pPr>
                  <w:r w:rsidRPr="00F31964">
                    <w:rPr>
                      <w:b/>
                      <w:bCs/>
                      <w:sz w:val="20"/>
                    </w:rPr>
                    <w:t>18</w:t>
                  </w:r>
                </w:p>
              </w:tc>
            </w:tr>
          </w:tbl>
          <w:p w14:paraId="44F5FB5A" w14:textId="77777777" w:rsidR="00BE4FBF" w:rsidRPr="00F31964" w:rsidRDefault="00C21E5B" w:rsidP="003A25AC">
            <w:pPr>
              <w:spacing w:after="0"/>
              <w:rPr>
                <w:sz w:val="20"/>
              </w:rPr>
            </w:pPr>
            <w:r w:rsidRPr="00F31964">
              <w:rPr>
                <w:sz w:val="20"/>
              </w:rPr>
              <w:t>10:30 Pool Noodle Exercises</w:t>
            </w:r>
          </w:p>
          <w:p w14:paraId="017AA884" w14:textId="52864093" w:rsidR="00C21E5B" w:rsidRPr="00F31964" w:rsidRDefault="00C21E5B" w:rsidP="003A25AC">
            <w:pPr>
              <w:spacing w:after="0"/>
              <w:rPr>
                <w:sz w:val="20"/>
              </w:rPr>
            </w:pPr>
            <w:r w:rsidRPr="00F31964">
              <w:rPr>
                <w:sz w:val="20"/>
              </w:rPr>
              <w:t>2:30 Dice</w:t>
            </w:r>
          </w:p>
        </w:tc>
        <w:tc>
          <w:tcPr>
            <w:tcW w:w="1497"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5462C896" w14:textId="77777777" w:rsidTr="00E76CA8">
              <w:tc>
                <w:tcPr>
                  <w:tcW w:w="0" w:type="auto"/>
                </w:tcPr>
                <w:p w14:paraId="599F6E99" w14:textId="77777777" w:rsidR="00BE4FBF" w:rsidRPr="00F31964" w:rsidRDefault="00BE4FBF" w:rsidP="003A25AC">
                  <w:pPr>
                    <w:rPr>
                      <w:sz w:val="20"/>
                    </w:rPr>
                  </w:pPr>
                  <w:r w:rsidRPr="00F31964">
                    <w:rPr>
                      <w:b/>
                      <w:bCs/>
                      <w:sz w:val="20"/>
                    </w:rPr>
                    <w:t>19</w:t>
                  </w:r>
                </w:p>
              </w:tc>
            </w:tr>
          </w:tbl>
          <w:p w14:paraId="404342BC" w14:textId="77777777" w:rsidR="00F31964" w:rsidRDefault="003106A2" w:rsidP="003A25AC">
            <w:pPr>
              <w:spacing w:after="0"/>
              <w:rPr>
                <w:sz w:val="20"/>
              </w:rPr>
            </w:pPr>
            <w:r>
              <w:rPr>
                <w:sz w:val="20"/>
              </w:rPr>
              <w:t>Family Day</w:t>
            </w:r>
          </w:p>
          <w:p w14:paraId="6C1DF39A" w14:textId="77777777" w:rsidR="003106A2" w:rsidRDefault="003106A2" w:rsidP="003A25AC">
            <w:pPr>
              <w:spacing w:after="0"/>
              <w:rPr>
                <w:sz w:val="20"/>
              </w:rPr>
            </w:pPr>
          </w:p>
          <w:p w14:paraId="4EBF580B" w14:textId="77777777" w:rsidR="003106A2" w:rsidRDefault="003106A2" w:rsidP="003A25AC">
            <w:pPr>
              <w:spacing w:after="0"/>
              <w:rPr>
                <w:sz w:val="20"/>
              </w:rPr>
            </w:pPr>
            <w:r>
              <w:rPr>
                <w:sz w:val="20"/>
              </w:rPr>
              <w:t>10:30 Pool Noodle Exercises</w:t>
            </w:r>
          </w:p>
          <w:p w14:paraId="1D7B7098" w14:textId="7DC2AD77" w:rsidR="003106A2" w:rsidRPr="00F31964" w:rsidRDefault="003106A2" w:rsidP="003A25AC">
            <w:pPr>
              <w:spacing w:after="0"/>
              <w:rPr>
                <w:sz w:val="20"/>
              </w:rPr>
            </w:pPr>
            <w:r>
              <w:rPr>
                <w:sz w:val="20"/>
              </w:rPr>
              <w:t>3:00 31 Card Game</w:t>
            </w:r>
          </w:p>
        </w:tc>
        <w:tc>
          <w:tcPr>
            <w:tcW w:w="1689"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16E390BF" w14:textId="77777777" w:rsidTr="00E76CA8">
              <w:tc>
                <w:tcPr>
                  <w:tcW w:w="0" w:type="auto"/>
                </w:tcPr>
                <w:p w14:paraId="239B4645" w14:textId="77777777" w:rsidR="00BE4FBF" w:rsidRPr="00F31964" w:rsidRDefault="00BE4FBF" w:rsidP="003A25AC">
                  <w:pPr>
                    <w:rPr>
                      <w:sz w:val="20"/>
                    </w:rPr>
                  </w:pPr>
                  <w:r w:rsidRPr="00F31964">
                    <w:rPr>
                      <w:b/>
                      <w:bCs/>
                      <w:sz w:val="20"/>
                    </w:rPr>
                    <w:t>20</w:t>
                  </w:r>
                </w:p>
              </w:tc>
            </w:tr>
          </w:tbl>
          <w:p w14:paraId="3A7C668F" w14:textId="7984A2AB" w:rsidR="00957B80" w:rsidRPr="00F31964" w:rsidRDefault="00957B80" w:rsidP="003A25AC">
            <w:pPr>
              <w:spacing w:after="0"/>
              <w:rPr>
                <w:sz w:val="20"/>
              </w:rPr>
            </w:pPr>
            <w:r w:rsidRPr="00F31964">
              <w:rPr>
                <w:sz w:val="20"/>
              </w:rPr>
              <w:t>9:00 Balloon Badminton</w:t>
            </w:r>
          </w:p>
          <w:p w14:paraId="626CE755" w14:textId="58D3D9EF" w:rsidR="00BE4FBF" w:rsidRPr="00F31964" w:rsidRDefault="00C21E5B" w:rsidP="003A25AC">
            <w:pPr>
              <w:spacing w:after="0"/>
              <w:rPr>
                <w:sz w:val="20"/>
              </w:rPr>
            </w:pPr>
            <w:r w:rsidRPr="00F31964">
              <w:rPr>
                <w:sz w:val="20"/>
              </w:rPr>
              <w:t>10:30 Exercises</w:t>
            </w:r>
          </w:p>
          <w:p w14:paraId="3334B466" w14:textId="24F94DC7" w:rsidR="003075A5" w:rsidRPr="00F31964" w:rsidRDefault="003C1237" w:rsidP="003A25AC">
            <w:pPr>
              <w:spacing w:after="0"/>
              <w:rPr>
                <w:sz w:val="20"/>
              </w:rPr>
            </w:pPr>
            <w:r>
              <w:rPr>
                <w:sz w:val="20"/>
              </w:rPr>
              <w:t>2</w:t>
            </w:r>
            <w:r w:rsidR="003075A5" w:rsidRPr="00F31964">
              <w:rPr>
                <w:sz w:val="20"/>
              </w:rPr>
              <w:t>:00</w:t>
            </w:r>
            <w:r w:rsidR="00F31964" w:rsidRPr="00F31964">
              <w:rPr>
                <w:sz w:val="20"/>
              </w:rPr>
              <w:t xml:space="preserve"> Movie Afternoon</w:t>
            </w:r>
          </w:p>
        </w:tc>
        <w:tc>
          <w:tcPr>
            <w:tcW w:w="154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06A55FD0" w14:textId="77777777" w:rsidTr="00E76CA8">
              <w:tc>
                <w:tcPr>
                  <w:tcW w:w="0" w:type="auto"/>
                </w:tcPr>
                <w:p w14:paraId="07F96BB3" w14:textId="77777777" w:rsidR="00BE4FBF" w:rsidRPr="00F31964" w:rsidRDefault="00BE4FBF" w:rsidP="003A25AC">
                  <w:pPr>
                    <w:rPr>
                      <w:sz w:val="20"/>
                    </w:rPr>
                  </w:pPr>
                  <w:r w:rsidRPr="00F31964">
                    <w:rPr>
                      <w:b/>
                      <w:bCs/>
                      <w:sz w:val="20"/>
                    </w:rPr>
                    <w:t>21</w:t>
                  </w:r>
                </w:p>
              </w:tc>
            </w:tr>
            <w:tr w:rsidR="00BE4FBF" w:rsidRPr="00F31964" w14:paraId="2CF90C78" w14:textId="77777777" w:rsidTr="00E76CA8">
              <w:tc>
                <w:tcPr>
                  <w:tcW w:w="0" w:type="auto"/>
                </w:tcPr>
                <w:p w14:paraId="1159615E" w14:textId="5320D68F" w:rsidR="00BE4FBF" w:rsidRPr="00F31964" w:rsidRDefault="00BE4FBF" w:rsidP="003A25AC">
                  <w:pPr>
                    <w:rPr>
                      <w:sz w:val="20"/>
                    </w:rPr>
                  </w:pPr>
                </w:p>
              </w:tc>
            </w:tr>
          </w:tbl>
          <w:p w14:paraId="08141AA5" w14:textId="77777777" w:rsidR="00957B80" w:rsidRPr="00F31964" w:rsidRDefault="00957B80" w:rsidP="003A25AC">
            <w:pPr>
              <w:spacing w:after="0"/>
              <w:rPr>
                <w:sz w:val="20"/>
              </w:rPr>
            </w:pPr>
            <w:r w:rsidRPr="00F31964">
              <w:rPr>
                <w:sz w:val="20"/>
              </w:rPr>
              <w:t>9:00 Roller Ball</w:t>
            </w:r>
          </w:p>
          <w:p w14:paraId="3BB0AFD8" w14:textId="76A50F10" w:rsidR="00BE4FBF" w:rsidRPr="00F31964" w:rsidRDefault="00C21E5B" w:rsidP="003A25AC">
            <w:pPr>
              <w:spacing w:after="0"/>
              <w:rPr>
                <w:sz w:val="20"/>
              </w:rPr>
            </w:pPr>
            <w:r w:rsidRPr="00F31964">
              <w:rPr>
                <w:sz w:val="20"/>
              </w:rPr>
              <w:t>10:30 Exercises</w:t>
            </w:r>
          </w:p>
          <w:p w14:paraId="69602FB5" w14:textId="23521064" w:rsidR="00957B80" w:rsidRPr="00F31964" w:rsidRDefault="00F31964" w:rsidP="003A25AC">
            <w:pPr>
              <w:spacing w:after="0"/>
              <w:rPr>
                <w:sz w:val="20"/>
              </w:rPr>
            </w:pPr>
            <w:r w:rsidRPr="00F31964">
              <w:rPr>
                <w:sz w:val="20"/>
              </w:rPr>
              <w:t>3</w:t>
            </w:r>
            <w:r w:rsidR="00957B80" w:rsidRPr="00F31964">
              <w:rPr>
                <w:sz w:val="20"/>
              </w:rPr>
              <w:t xml:space="preserve">:00 </w:t>
            </w:r>
            <w:r w:rsidRPr="00F31964">
              <w:rPr>
                <w:sz w:val="20"/>
              </w:rPr>
              <w:t>Hangman</w:t>
            </w:r>
            <w:r w:rsidR="003C1237">
              <w:rPr>
                <w:sz w:val="20"/>
              </w:rPr>
              <w:t xml:space="preserve"> and Pet Visit</w:t>
            </w:r>
          </w:p>
        </w:tc>
        <w:tc>
          <w:tcPr>
            <w:tcW w:w="153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3B57CC8B" w14:textId="77777777" w:rsidTr="00E76CA8">
              <w:tc>
                <w:tcPr>
                  <w:tcW w:w="0" w:type="auto"/>
                </w:tcPr>
                <w:p w14:paraId="2A1323F9" w14:textId="77777777" w:rsidR="00BE4FBF" w:rsidRPr="00F31964" w:rsidRDefault="00BE4FBF" w:rsidP="00F31964">
                  <w:pPr>
                    <w:rPr>
                      <w:sz w:val="20"/>
                    </w:rPr>
                  </w:pPr>
                  <w:r w:rsidRPr="00F31964">
                    <w:rPr>
                      <w:b/>
                      <w:bCs/>
                      <w:sz w:val="20"/>
                    </w:rPr>
                    <w:t>22</w:t>
                  </w:r>
                </w:p>
              </w:tc>
            </w:tr>
          </w:tbl>
          <w:p w14:paraId="0045BA33" w14:textId="68F7DDE0" w:rsidR="00957B80" w:rsidRPr="00F31964" w:rsidRDefault="00957B80" w:rsidP="00F31964">
            <w:pPr>
              <w:spacing w:after="0"/>
              <w:rPr>
                <w:sz w:val="20"/>
              </w:rPr>
            </w:pPr>
            <w:r w:rsidRPr="00F31964">
              <w:rPr>
                <w:sz w:val="20"/>
              </w:rPr>
              <w:t>9:00</w:t>
            </w:r>
            <w:r w:rsidR="003C1237">
              <w:rPr>
                <w:sz w:val="20"/>
              </w:rPr>
              <w:t xml:space="preserve"> Bocce Ball</w:t>
            </w:r>
          </w:p>
          <w:p w14:paraId="618B2F0A" w14:textId="77777777" w:rsidR="00BE4FBF" w:rsidRPr="00F31964" w:rsidRDefault="00C21E5B" w:rsidP="00F31964">
            <w:pPr>
              <w:spacing w:after="0"/>
              <w:rPr>
                <w:sz w:val="20"/>
              </w:rPr>
            </w:pPr>
            <w:r w:rsidRPr="00F31964">
              <w:rPr>
                <w:sz w:val="20"/>
              </w:rPr>
              <w:t>10:30 Pool Noodle Exercises</w:t>
            </w:r>
          </w:p>
          <w:p w14:paraId="10ACF9D6" w14:textId="4C7F8FD6" w:rsidR="003075A5" w:rsidRPr="00F31964" w:rsidRDefault="00F31964" w:rsidP="00F31964">
            <w:pPr>
              <w:spacing w:after="0"/>
              <w:rPr>
                <w:sz w:val="20"/>
              </w:rPr>
            </w:pPr>
            <w:r w:rsidRPr="00F31964">
              <w:rPr>
                <w:sz w:val="20"/>
              </w:rPr>
              <w:t>2:00 Neighborly Visit</w:t>
            </w:r>
          </w:p>
        </w:tc>
        <w:tc>
          <w:tcPr>
            <w:tcW w:w="150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99"/>
            </w:tblGrid>
            <w:tr w:rsidR="00BE4FBF" w:rsidRPr="00F31964" w14:paraId="322FC889" w14:textId="77777777" w:rsidTr="00E76CA8">
              <w:tc>
                <w:tcPr>
                  <w:tcW w:w="0" w:type="auto"/>
                </w:tcPr>
                <w:p w14:paraId="56F939EB" w14:textId="06EBDE0E" w:rsidR="00BE4FBF" w:rsidRPr="00F31964" w:rsidRDefault="004D3797" w:rsidP="00F31964">
                  <w:pPr>
                    <w:rPr>
                      <w:sz w:val="20"/>
                    </w:rPr>
                  </w:pPr>
                  <w:r w:rsidRPr="00F31964">
                    <w:rPr>
                      <w:b/>
                      <w:bCs/>
                      <w:sz w:val="20"/>
                    </w:rPr>
                    <w:t xml:space="preserve"> </w:t>
                  </w:r>
                  <w:r w:rsidR="00BE4FBF" w:rsidRPr="00F31964">
                    <w:rPr>
                      <w:b/>
                      <w:bCs/>
                      <w:sz w:val="20"/>
                    </w:rPr>
                    <w:t>23</w:t>
                  </w:r>
                </w:p>
              </w:tc>
            </w:tr>
          </w:tbl>
          <w:p w14:paraId="08B701CB" w14:textId="116F09F8" w:rsidR="003075A5" w:rsidRPr="00F31964" w:rsidRDefault="003075A5" w:rsidP="00F31964">
            <w:pPr>
              <w:spacing w:after="0"/>
              <w:rPr>
                <w:sz w:val="20"/>
              </w:rPr>
            </w:pPr>
            <w:r w:rsidRPr="00F31964">
              <w:rPr>
                <w:sz w:val="20"/>
              </w:rPr>
              <w:t>9:00 Floor Curling</w:t>
            </w:r>
          </w:p>
          <w:p w14:paraId="4681AE73" w14:textId="77777777" w:rsidR="00BE4FBF" w:rsidRPr="00F31964" w:rsidRDefault="004D3797" w:rsidP="00F31964">
            <w:pPr>
              <w:spacing w:after="0"/>
              <w:rPr>
                <w:sz w:val="20"/>
              </w:rPr>
            </w:pPr>
            <w:r w:rsidRPr="00F31964">
              <w:rPr>
                <w:sz w:val="20"/>
              </w:rPr>
              <w:t>10:30 Bible Study</w:t>
            </w:r>
          </w:p>
          <w:p w14:paraId="5470C2B4" w14:textId="77777777" w:rsidR="003075A5" w:rsidRPr="00F31964" w:rsidRDefault="003075A5" w:rsidP="00F31964">
            <w:pPr>
              <w:spacing w:after="0"/>
              <w:rPr>
                <w:sz w:val="20"/>
              </w:rPr>
            </w:pPr>
            <w:r w:rsidRPr="00F31964">
              <w:rPr>
                <w:sz w:val="20"/>
              </w:rPr>
              <w:t xml:space="preserve">3:00 </w:t>
            </w:r>
            <w:r w:rsidR="00F31964" w:rsidRPr="00F31964">
              <w:rPr>
                <w:sz w:val="20"/>
              </w:rPr>
              <w:t>Ice Cream $2</w:t>
            </w:r>
          </w:p>
          <w:p w14:paraId="6E2CF347" w14:textId="105ACEFC" w:rsidR="00F31964" w:rsidRPr="00F31964" w:rsidRDefault="00F31964" w:rsidP="00F31964">
            <w:pPr>
              <w:spacing w:after="0"/>
              <w:rPr>
                <w:sz w:val="20"/>
              </w:rPr>
            </w:pPr>
            <w:r w:rsidRPr="00F31964">
              <w:rPr>
                <w:sz w:val="20"/>
              </w:rPr>
              <w:t>6:30 Social Hour</w:t>
            </w:r>
          </w:p>
        </w:tc>
        <w:tc>
          <w:tcPr>
            <w:tcW w:w="1565"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rsidRPr="00F31964" w14:paraId="70B600F0" w14:textId="77777777" w:rsidTr="00E76CA8">
              <w:tc>
                <w:tcPr>
                  <w:tcW w:w="0" w:type="auto"/>
                </w:tcPr>
                <w:p w14:paraId="4D7DDDE2" w14:textId="77777777" w:rsidR="00BE4FBF" w:rsidRPr="00F31964" w:rsidRDefault="00BE4FBF" w:rsidP="00F31964">
                  <w:pPr>
                    <w:rPr>
                      <w:sz w:val="20"/>
                    </w:rPr>
                  </w:pPr>
                  <w:r w:rsidRPr="00F31964">
                    <w:rPr>
                      <w:b/>
                      <w:bCs/>
                      <w:sz w:val="20"/>
                    </w:rPr>
                    <w:t>24</w:t>
                  </w:r>
                </w:p>
              </w:tc>
            </w:tr>
          </w:tbl>
          <w:p w14:paraId="4BBB6D8B" w14:textId="77777777" w:rsidR="00BE4FBF" w:rsidRPr="00F31964" w:rsidRDefault="00957B80" w:rsidP="00F31964">
            <w:pPr>
              <w:spacing w:after="0"/>
              <w:rPr>
                <w:sz w:val="20"/>
              </w:rPr>
            </w:pPr>
            <w:r w:rsidRPr="00F31964">
              <w:rPr>
                <w:sz w:val="20"/>
              </w:rPr>
              <w:t>10:30 Pool Noodle Exercises</w:t>
            </w:r>
          </w:p>
          <w:p w14:paraId="114EEF3A" w14:textId="6FB167AF" w:rsidR="00446C1E" w:rsidRPr="00F31964" w:rsidRDefault="00446C1E" w:rsidP="00F31964">
            <w:pPr>
              <w:spacing w:after="0"/>
              <w:rPr>
                <w:sz w:val="20"/>
              </w:rPr>
            </w:pPr>
            <w:r w:rsidRPr="00F31964">
              <w:rPr>
                <w:sz w:val="20"/>
              </w:rPr>
              <w:t>2:30</w:t>
            </w:r>
            <w:r w:rsidR="00F31964" w:rsidRPr="00F31964">
              <w:rPr>
                <w:sz w:val="20"/>
              </w:rPr>
              <w:t xml:space="preserve"> Crib</w:t>
            </w:r>
          </w:p>
        </w:tc>
      </w:tr>
      <w:tr w:rsidR="00BE4FBF" w14:paraId="488A4B32" w14:textId="77777777" w:rsidTr="00F31964">
        <w:trPr>
          <w:trHeight w:val="1931"/>
        </w:trPr>
        <w:tc>
          <w:tcPr>
            <w:tcW w:w="1492"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14:paraId="6A78DE3B" w14:textId="77777777" w:rsidTr="00E76CA8">
              <w:tc>
                <w:tcPr>
                  <w:tcW w:w="0" w:type="auto"/>
                </w:tcPr>
                <w:p w14:paraId="4D20480C" w14:textId="77777777" w:rsidR="00BE4FBF" w:rsidRDefault="00BE4FBF" w:rsidP="00E76CA8">
                  <w:r>
                    <w:rPr>
                      <w:b/>
                      <w:bCs/>
                      <w:sz w:val="20"/>
                    </w:rPr>
                    <w:t>25</w:t>
                  </w:r>
                </w:p>
              </w:tc>
            </w:tr>
          </w:tbl>
          <w:p w14:paraId="4D9F1B59" w14:textId="77777777" w:rsidR="00BE4FBF" w:rsidRDefault="00C21E5B" w:rsidP="00E76CA8">
            <w:r>
              <w:t>10:30 Pool Noodle Exercises</w:t>
            </w:r>
          </w:p>
          <w:p w14:paraId="39F27086" w14:textId="189CA479" w:rsidR="00C21E5B" w:rsidRDefault="00C21E5B" w:rsidP="00E76CA8">
            <w:r>
              <w:t>2:30 Dice</w:t>
            </w:r>
          </w:p>
        </w:tc>
        <w:tc>
          <w:tcPr>
            <w:tcW w:w="1497"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14:paraId="657525FC" w14:textId="77777777" w:rsidTr="00E76CA8">
              <w:tc>
                <w:tcPr>
                  <w:tcW w:w="0" w:type="auto"/>
                </w:tcPr>
                <w:p w14:paraId="24D39E85" w14:textId="77777777" w:rsidR="00BE4FBF" w:rsidRDefault="00BE4FBF" w:rsidP="00E76CA8">
                  <w:r>
                    <w:rPr>
                      <w:b/>
                      <w:bCs/>
                      <w:sz w:val="20"/>
                    </w:rPr>
                    <w:t>26</w:t>
                  </w:r>
                </w:p>
              </w:tc>
            </w:tr>
          </w:tbl>
          <w:p w14:paraId="6F325745" w14:textId="77777777" w:rsidR="00BE4FBF" w:rsidRPr="003075A5" w:rsidRDefault="009E3E24" w:rsidP="00E76CA8">
            <w:pPr>
              <w:rPr>
                <w:sz w:val="20"/>
              </w:rPr>
            </w:pPr>
            <w:r w:rsidRPr="003075A5">
              <w:rPr>
                <w:sz w:val="20"/>
              </w:rPr>
              <w:t>9:00 Bean Bag</w:t>
            </w:r>
          </w:p>
          <w:p w14:paraId="4B0AC7F2" w14:textId="77777777" w:rsidR="009E3E24" w:rsidRDefault="009E3E24" w:rsidP="00E76CA8">
            <w:pPr>
              <w:rPr>
                <w:sz w:val="20"/>
              </w:rPr>
            </w:pPr>
            <w:r w:rsidRPr="003075A5">
              <w:rPr>
                <w:sz w:val="20"/>
              </w:rPr>
              <w:t xml:space="preserve">3:00 Chase </w:t>
            </w:r>
            <w:proofErr w:type="gramStart"/>
            <w:r w:rsidRPr="003075A5">
              <w:rPr>
                <w:sz w:val="20"/>
              </w:rPr>
              <w:t>The</w:t>
            </w:r>
            <w:proofErr w:type="gramEnd"/>
            <w:r w:rsidRPr="003075A5">
              <w:rPr>
                <w:sz w:val="20"/>
              </w:rPr>
              <w:t xml:space="preserve"> Ace</w:t>
            </w:r>
          </w:p>
          <w:p w14:paraId="5A3F344C" w14:textId="2D3757DF" w:rsidR="00F31964" w:rsidRDefault="00F31964" w:rsidP="00E76CA8">
            <w:r>
              <w:t>6:30 Good News</w:t>
            </w:r>
          </w:p>
        </w:tc>
        <w:tc>
          <w:tcPr>
            <w:tcW w:w="1689"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14:paraId="61003C47" w14:textId="77777777" w:rsidTr="00E76CA8">
              <w:tc>
                <w:tcPr>
                  <w:tcW w:w="0" w:type="auto"/>
                </w:tcPr>
                <w:p w14:paraId="45C63C33" w14:textId="77777777" w:rsidR="00BE4FBF" w:rsidRDefault="00BE4FBF" w:rsidP="00E76CA8">
                  <w:r>
                    <w:rPr>
                      <w:b/>
                      <w:bCs/>
                      <w:sz w:val="20"/>
                    </w:rPr>
                    <w:t>27</w:t>
                  </w:r>
                </w:p>
              </w:tc>
            </w:tr>
          </w:tbl>
          <w:p w14:paraId="66BE328D" w14:textId="5C06A36F" w:rsidR="00957B80" w:rsidRPr="003075A5" w:rsidRDefault="00957B80" w:rsidP="00E76CA8">
            <w:pPr>
              <w:rPr>
                <w:sz w:val="20"/>
              </w:rPr>
            </w:pPr>
            <w:r w:rsidRPr="003075A5">
              <w:rPr>
                <w:sz w:val="20"/>
              </w:rPr>
              <w:t>9:00 Balloon Badminton</w:t>
            </w:r>
          </w:p>
          <w:p w14:paraId="7418AAC1" w14:textId="77777777" w:rsidR="00BE4FBF" w:rsidRDefault="00C21E5B" w:rsidP="00E76CA8">
            <w:pPr>
              <w:rPr>
                <w:sz w:val="20"/>
              </w:rPr>
            </w:pPr>
            <w:r w:rsidRPr="003075A5">
              <w:rPr>
                <w:sz w:val="20"/>
              </w:rPr>
              <w:t>10:30 Exercises</w:t>
            </w:r>
          </w:p>
          <w:p w14:paraId="61156222" w14:textId="047B5D46" w:rsidR="003075A5" w:rsidRDefault="003075A5" w:rsidP="00E76CA8">
            <w:r>
              <w:t>3:00</w:t>
            </w:r>
            <w:r w:rsidR="00F31964">
              <w:t xml:space="preserve"> Left, Right, Centre</w:t>
            </w:r>
          </w:p>
        </w:tc>
        <w:tc>
          <w:tcPr>
            <w:tcW w:w="154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14:paraId="3CB73951" w14:textId="77777777" w:rsidTr="00E76CA8">
              <w:tc>
                <w:tcPr>
                  <w:tcW w:w="0" w:type="auto"/>
                </w:tcPr>
                <w:p w14:paraId="0C62933D" w14:textId="77777777" w:rsidR="00BE4FBF" w:rsidRDefault="00BE4FBF" w:rsidP="00E76CA8">
                  <w:r>
                    <w:rPr>
                      <w:b/>
                      <w:bCs/>
                      <w:sz w:val="20"/>
                    </w:rPr>
                    <w:t>28</w:t>
                  </w:r>
                </w:p>
              </w:tc>
            </w:tr>
          </w:tbl>
          <w:p w14:paraId="1AE39D49" w14:textId="59E758FC" w:rsidR="00957B80" w:rsidRPr="003075A5" w:rsidRDefault="00957B80" w:rsidP="00E76CA8">
            <w:pPr>
              <w:rPr>
                <w:sz w:val="20"/>
              </w:rPr>
            </w:pPr>
            <w:r w:rsidRPr="003075A5">
              <w:rPr>
                <w:sz w:val="20"/>
              </w:rPr>
              <w:t>9:00 Roller Ball</w:t>
            </w:r>
          </w:p>
          <w:p w14:paraId="2D2E6EE3" w14:textId="77777777" w:rsidR="00BE4FBF" w:rsidRPr="003075A5" w:rsidRDefault="00C21E5B" w:rsidP="00E76CA8">
            <w:pPr>
              <w:rPr>
                <w:sz w:val="20"/>
              </w:rPr>
            </w:pPr>
            <w:r w:rsidRPr="003075A5">
              <w:rPr>
                <w:sz w:val="20"/>
              </w:rPr>
              <w:t>10:</w:t>
            </w:r>
            <w:r w:rsidR="003075A5" w:rsidRPr="003075A5">
              <w:rPr>
                <w:sz w:val="20"/>
              </w:rPr>
              <w:t>30</w:t>
            </w:r>
            <w:r w:rsidRPr="003075A5">
              <w:rPr>
                <w:sz w:val="20"/>
              </w:rPr>
              <w:t xml:space="preserve"> Exercises</w:t>
            </w:r>
          </w:p>
          <w:p w14:paraId="5C1EAE11" w14:textId="24DB6A9C" w:rsidR="003075A5" w:rsidRDefault="003075A5" w:rsidP="00E76CA8">
            <w:r w:rsidRPr="003075A5">
              <w:rPr>
                <w:sz w:val="20"/>
              </w:rPr>
              <w:t>3:00</w:t>
            </w:r>
            <w:r w:rsidR="00F31964">
              <w:rPr>
                <w:sz w:val="20"/>
              </w:rPr>
              <w:t xml:space="preserve"> </w:t>
            </w:r>
            <w:proofErr w:type="spellStart"/>
            <w:r w:rsidR="00F31964">
              <w:rPr>
                <w:sz w:val="20"/>
              </w:rPr>
              <w:t>Rumm</w:t>
            </w:r>
            <w:r w:rsidR="00A26738">
              <w:rPr>
                <w:sz w:val="20"/>
              </w:rPr>
              <w:t>i</w:t>
            </w:r>
            <w:r w:rsidR="00F31964">
              <w:rPr>
                <w:sz w:val="20"/>
              </w:rPr>
              <w:t>kub</w:t>
            </w:r>
            <w:proofErr w:type="spellEnd"/>
          </w:p>
        </w:tc>
        <w:tc>
          <w:tcPr>
            <w:tcW w:w="1530"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243"/>
            </w:tblGrid>
            <w:tr w:rsidR="00BE4FBF" w14:paraId="08DF8E64" w14:textId="77777777" w:rsidTr="00E76CA8">
              <w:tc>
                <w:tcPr>
                  <w:tcW w:w="0" w:type="auto"/>
                </w:tcPr>
                <w:p w14:paraId="2008B39F" w14:textId="77777777" w:rsidR="00BE4FBF" w:rsidRDefault="00BE4FBF" w:rsidP="00E76CA8">
                  <w:r>
                    <w:rPr>
                      <w:b/>
                      <w:bCs/>
                      <w:sz w:val="20"/>
                    </w:rPr>
                    <w:t>29</w:t>
                  </w:r>
                </w:p>
              </w:tc>
            </w:tr>
          </w:tbl>
          <w:p w14:paraId="5DF196BE" w14:textId="613DF079" w:rsidR="003075A5" w:rsidRPr="003075A5" w:rsidRDefault="003075A5" w:rsidP="00E76CA8">
            <w:pPr>
              <w:rPr>
                <w:sz w:val="20"/>
              </w:rPr>
            </w:pPr>
            <w:r w:rsidRPr="003075A5">
              <w:rPr>
                <w:sz w:val="20"/>
              </w:rPr>
              <w:t>9:00</w:t>
            </w:r>
            <w:proofErr w:type="gramStart"/>
            <w:r w:rsidR="003C1237">
              <w:rPr>
                <w:sz w:val="20"/>
              </w:rPr>
              <w:t>Table Top</w:t>
            </w:r>
            <w:proofErr w:type="gramEnd"/>
            <w:r w:rsidR="003C1237">
              <w:rPr>
                <w:sz w:val="20"/>
              </w:rPr>
              <w:t xml:space="preserve"> Curling</w:t>
            </w:r>
          </w:p>
          <w:p w14:paraId="542357F4" w14:textId="33DA6F6E" w:rsidR="00BE4FBF" w:rsidRPr="003075A5" w:rsidRDefault="00C21E5B" w:rsidP="00E76CA8">
            <w:pPr>
              <w:rPr>
                <w:sz w:val="20"/>
              </w:rPr>
            </w:pPr>
            <w:r w:rsidRPr="003075A5">
              <w:rPr>
                <w:sz w:val="20"/>
              </w:rPr>
              <w:t>10:30 Pool Noodle Exercises</w:t>
            </w:r>
          </w:p>
          <w:p w14:paraId="03664B94" w14:textId="6CA0532B" w:rsidR="003075A5" w:rsidRDefault="00F31964" w:rsidP="00E76CA8">
            <w:r>
              <w:rPr>
                <w:sz w:val="20"/>
              </w:rPr>
              <w:t>2</w:t>
            </w:r>
            <w:r w:rsidR="003075A5" w:rsidRPr="003075A5">
              <w:rPr>
                <w:sz w:val="20"/>
              </w:rPr>
              <w:t>:00</w:t>
            </w:r>
            <w:r w:rsidR="007C212B">
              <w:rPr>
                <w:sz w:val="20"/>
              </w:rPr>
              <w:t xml:space="preserve"> Monthly Birthday Party</w:t>
            </w:r>
            <w:r>
              <w:rPr>
                <w:sz w:val="20"/>
              </w:rPr>
              <w:t xml:space="preserve"> </w:t>
            </w:r>
          </w:p>
        </w:tc>
        <w:tc>
          <w:tcPr>
            <w:tcW w:w="3065" w:type="dxa"/>
            <w:gridSpan w:val="2"/>
            <w:vAlign w:val="center"/>
          </w:tcPr>
          <w:p w14:paraId="066E178E" w14:textId="6A7FC035" w:rsidR="00BE4FBF" w:rsidRDefault="00BE4FBF" w:rsidP="00E76CA8">
            <w:pPr>
              <w:jc w:val="center"/>
            </w:pPr>
          </w:p>
        </w:tc>
      </w:tr>
    </w:tbl>
    <w:p w14:paraId="60051730" w14:textId="77777777" w:rsidR="005A7ACB" w:rsidRDefault="005A7ACB" w:rsidP="008276C8"/>
    <w:p w14:paraId="7FD61474" w14:textId="6677A75B" w:rsidR="00D7623C" w:rsidRPr="00746126" w:rsidRDefault="00364F66" w:rsidP="00056274">
      <w:pPr>
        <w:widowControl w:val="0"/>
        <w:spacing w:line="276" w:lineRule="auto"/>
        <w:jc w:val="both"/>
        <w:rPr>
          <w:sz w:val="26"/>
          <w:szCs w:val="26"/>
        </w:rPr>
      </w:pPr>
      <w:r w:rsidRPr="004717FB">
        <w:rPr>
          <w:noProof/>
        </w:rPr>
        <w:lastRenderedPageBreak/>
        <w:drawing>
          <wp:anchor distT="0" distB="0" distL="114300" distR="114300" simplePos="0" relativeHeight="251703296" behindDoc="1" locked="0" layoutInCell="1" allowOverlap="1" wp14:anchorId="37E6C520" wp14:editId="0702EA54">
            <wp:simplePos x="0" y="0"/>
            <wp:positionH relativeFrom="column">
              <wp:posOffset>4222750</wp:posOffset>
            </wp:positionH>
            <wp:positionV relativeFrom="paragraph">
              <wp:posOffset>662305</wp:posOffset>
            </wp:positionV>
            <wp:extent cx="2178050" cy="2821940"/>
            <wp:effectExtent l="0" t="0" r="0" b="0"/>
            <wp:wrapTight wrapText="bothSides">
              <wp:wrapPolygon edited="0">
                <wp:start x="10957" y="0"/>
                <wp:lineTo x="10769" y="1604"/>
                <wp:lineTo x="11146" y="2187"/>
                <wp:lineTo x="0" y="2479"/>
                <wp:lineTo x="0" y="6999"/>
                <wp:lineTo x="1134" y="6999"/>
                <wp:lineTo x="567" y="8166"/>
                <wp:lineTo x="1700" y="8457"/>
                <wp:lineTo x="7935" y="9332"/>
                <wp:lineTo x="6612" y="10499"/>
                <wp:lineTo x="6234" y="11082"/>
                <wp:lineTo x="7368" y="13998"/>
                <wp:lineTo x="8501" y="16331"/>
                <wp:lineTo x="7368" y="17060"/>
                <wp:lineTo x="5857" y="18373"/>
                <wp:lineTo x="5290" y="19831"/>
                <wp:lineTo x="5857" y="20122"/>
                <wp:lineTo x="10013" y="20997"/>
                <wp:lineTo x="10013" y="21143"/>
                <wp:lineTo x="18325" y="21435"/>
                <wp:lineTo x="19837" y="21435"/>
                <wp:lineTo x="20026" y="20997"/>
                <wp:lineTo x="21348" y="19831"/>
                <wp:lineTo x="21348" y="16623"/>
                <wp:lineTo x="18892" y="16331"/>
                <wp:lineTo x="19837" y="13998"/>
                <wp:lineTo x="21348" y="11228"/>
                <wp:lineTo x="20592" y="10499"/>
                <wp:lineTo x="19270" y="9332"/>
                <wp:lineTo x="20026" y="6999"/>
                <wp:lineTo x="17948" y="4666"/>
                <wp:lineTo x="19648" y="4520"/>
                <wp:lineTo x="19270" y="2333"/>
                <wp:lineTo x="16058" y="2333"/>
                <wp:lineTo x="17003" y="1604"/>
                <wp:lineTo x="15680" y="875"/>
                <wp:lineTo x="12091" y="0"/>
                <wp:lineTo x="109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78050" cy="2821940"/>
                    </a:xfrm>
                    <a:prstGeom prst="rect">
                      <a:avLst/>
                    </a:prstGeom>
                  </pic:spPr>
                </pic:pic>
              </a:graphicData>
            </a:graphic>
            <wp14:sizeRelH relativeFrom="page">
              <wp14:pctWidth>0</wp14:pctWidth>
            </wp14:sizeRelH>
            <wp14:sizeRelV relativeFrom="page">
              <wp14:pctHeight>0</wp14:pctHeight>
            </wp14:sizeRelV>
          </wp:anchor>
        </w:drawing>
      </w:r>
      <w:r w:rsidR="001F72AE">
        <w:rPr>
          <w:sz w:val="28"/>
          <w:szCs w:val="28"/>
        </w:rPr>
        <w:t> </w:t>
      </w:r>
      <w:r w:rsidR="00D7623C" w:rsidRPr="00874CA3">
        <w:rPr>
          <w:noProof/>
        </w:rPr>
        <mc:AlternateContent>
          <mc:Choice Requires="wps">
            <w:drawing>
              <wp:inline distT="0" distB="0" distL="0" distR="0" wp14:anchorId="3B4EF537" wp14:editId="4F314993">
                <wp:extent cx="4886325" cy="619125"/>
                <wp:effectExtent l="0" t="0" r="0" b="9525"/>
                <wp:docPr id="9" name="Text Box 9"/>
                <wp:cNvGraphicFramePr/>
                <a:graphic xmlns:a="http://schemas.openxmlformats.org/drawingml/2006/main">
                  <a:graphicData uri="http://schemas.microsoft.com/office/word/2010/wordprocessingShape">
                    <wps:wsp>
                      <wps:cNvSpPr txBox="1"/>
                      <wps:spPr>
                        <a:xfrm>
                          <a:off x="0" y="0"/>
                          <a:ext cx="4886325" cy="619125"/>
                        </a:xfrm>
                        <a:prstGeom prst="rect">
                          <a:avLst/>
                        </a:prstGeom>
                        <a:noFill/>
                        <a:ln w="6350">
                          <a:noFill/>
                        </a:ln>
                      </wps:spPr>
                      <wps:txbx>
                        <w:txbxContent>
                          <w:p w14:paraId="272CF4E6" w14:textId="30FCF294" w:rsidR="003267F2" w:rsidRPr="00746126" w:rsidRDefault="000520C3" w:rsidP="00D7623C">
                            <w:pPr>
                              <w:pStyle w:val="Heading1"/>
                              <w:rPr>
                                <w:sz w:val="80"/>
                                <w:szCs w:val="80"/>
                              </w:rPr>
                            </w:pPr>
                            <w:bookmarkStart w:id="4" w:name="_Toc44283862"/>
                            <w:bookmarkStart w:id="5" w:name="_Toc44283935"/>
                            <w:r>
                              <w:rPr>
                                <w:sz w:val="80"/>
                                <w:szCs w:val="80"/>
                              </w:rPr>
                              <w:t>February</w:t>
                            </w:r>
                            <w:r w:rsidR="003267F2">
                              <w:rPr>
                                <w:sz w:val="80"/>
                                <w:szCs w:val="80"/>
                              </w:rPr>
                              <w:t xml:space="preserve"> Birthdays</w:t>
                            </w:r>
                            <w:bookmarkEnd w:id="4"/>
                            <w:bookmarkEnd w:id="5"/>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B4EF537" id="Text Box 9" o:spid="_x0000_s1045" type="#_x0000_t202" style="width:384.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" filled="f" stroked="f" strokeweight=".5pt">
                <v:textbox inset="0,0,,0">
                  <w:txbxContent>
                    <w:p w14:paraId="272CF4E6" w14:textId="30FCF294" w:rsidR="003267F2" w:rsidRPr="00746126" w:rsidRDefault="000520C3" w:rsidP="00D7623C">
                      <w:pPr>
                        <w:pStyle w:val="Heading1"/>
                        <w:rPr>
                          <w:sz w:val="80"/>
                          <w:szCs w:val="80"/>
                        </w:rPr>
                      </w:pPr>
                      <w:bookmarkStart w:id="10" w:name="_Toc44283862"/>
                      <w:bookmarkStart w:id="11" w:name="_Toc44283935"/>
                      <w:r>
                        <w:rPr>
                          <w:sz w:val="80"/>
                          <w:szCs w:val="80"/>
                        </w:rPr>
                        <w:t>February</w:t>
                      </w:r>
                      <w:r w:rsidR="003267F2">
                        <w:rPr>
                          <w:sz w:val="80"/>
                          <w:szCs w:val="80"/>
                        </w:rPr>
                        <w:t xml:space="preserve"> Birthdays</w:t>
                      </w:r>
                      <w:bookmarkEnd w:id="10"/>
                      <w:bookmarkEnd w:id="11"/>
                    </w:p>
                  </w:txbxContent>
                </v:textbox>
                <w10:anchorlock/>
              </v:shape>
            </w:pict>
          </mc:Fallback>
        </mc:AlternateContent>
      </w:r>
      <w:r w:rsidR="00D7623C">
        <w:t xml:space="preserve"> </w:t>
      </w:r>
    </w:p>
    <w:p w14:paraId="04F41275" w14:textId="37D9CD8B" w:rsidR="00F506DD" w:rsidRDefault="00F506DD" w:rsidP="00056274">
      <w:pPr>
        <w:spacing w:line="276" w:lineRule="auto"/>
      </w:pPr>
    </w:p>
    <w:p w14:paraId="390990EF" w14:textId="485EB96E" w:rsidR="00495DCF" w:rsidRPr="00495DCF" w:rsidRDefault="002E2565" w:rsidP="00056274">
      <w:pPr>
        <w:spacing w:line="276" w:lineRule="auto"/>
      </w:pPr>
      <w:r>
        <w:rPr>
          <w:noProof/>
        </w:rPr>
        <mc:AlternateContent>
          <mc:Choice Requires="wps">
            <w:drawing>
              <wp:anchor distT="45720" distB="45720" distL="114300" distR="114300" simplePos="0" relativeHeight="251702272" behindDoc="0" locked="0" layoutInCell="1" allowOverlap="1" wp14:anchorId="7D627840" wp14:editId="6C73C29A">
                <wp:simplePos x="0" y="0"/>
                <wp:positionH relativeFrom="margin">
                  <wp:align>left</wp:align>
                </wp:positionH>
                <wp:positionV relativeFrom="paragraph">
                  <wp:posOffset>214630</wp:posOffset>
                </wp:positionV>
                <wp:extent cx="6791325" cy="2368550"/>
                <wp:effectExtent l="0" t="0" r="28575" b="127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1498600"/>
                          <a:ext cx="6791325" cy="2368550"/>
                        </a:xfrm>
                        <a:prstGeom prst="roundRect">
                          <a:avLst>
                            <a:gd name="adj" fmla="val 8356"/>
                          </a:avLst>
                        </a:prstGeom>
                        <a:solidFill>
                          <a:schemeClr val="accent6">
                            <a:lumMod val="20000"/>
                            <a:lumOff val="80000"/>
                          </a:schemeClr>
                        </a:solidFill>
                        <a:ln w="9525">
                          <a:solidFill>
                            <a:schemeClr val="accent6">
                              <a:lumMod val="60000"/>
                              <a:lumOff val="40000"/>
                            </a:schemeClr>
                          </a:solidFill>
                          <a:miter lim="800000"/>
                          <a:headEnd/>
                          <a:tailEnd/>
                        </a:ln>
                      </wps:spPr>
                      <wps:txbx>
                        <w:txbxContent>
                          <w:p w14:paraId="24428149" w14:textId="5611D7AE" w:rsidR="003267F2" w:rsidRDefault="003267F2" w:rsidP="00B54995">
                            <w:pPr>
                              <w:spacing w:line="276" w:lineRule="auto"/>
                              <w:ind w:left="142"/>
                              <w:rPr>
                                <w:sz w:val="24"/>
                                <w:szCs w:val="24"/>
                              </w:rPr>
                            </w:pPr>
                            <w:r w:rsidRPr="004717FB">
                              <w:rPr>
                                <w:sz w:val="24"/>
                                <w:szCs w:val="24"/>
                              </w:rPr>
                              <w:t xml:space="preserve">In </w:t>
                            </w:r>
                            <w:r w:rsidR="000520C3">
                              <w:rPr>
                                <w:sz w:val="24"/>
                                <w:szCs w:val="24"/>
                              </w:rPr>
                              <w:t>February</w:t>
                            </w:r>
                            <w:r w:rsidR="00B932B9">
                              <w:rPr>
                                <w:sz w:val="24"/>
                                <w:szCs w:val="24"/>
                              </w:rPr>
                              <w:t>,</w:t>
                            </w:r>
                            <w:r w:rsidRPr="004717FB">
                              <w:rPr>
                                <w:sz w:val="24"/>
                                <w:szCs w:val="24"/>
                              </w:rPr>
                              <w:t xml:space="preserve"> we celebrate birthdays with:</w:t>
                            </w:r>
                          </w:p>
                          <w:p w14:paraId="482AD9C9" w14:textId="77777777" w:rsidR="00B54995" w:rsidRPr="00B54995" w:rsidRDefault="00B54995" w:rsidP="00B54995">
                            <w:pPr>
                              <w:spacing w:line="276" w:lineRule="auto"/>
                              <w:ind w:left="142"/>
                              <w:rPr>
                                <w:sz w:val="24"/>
                                <w:szCs w:val="24"/>
                              </w:rPr>
                            </w:pPr>
                          </w:p>
                          <w:p w14:paraId="2666A3EA" w14:textId="0DE83064" w:rsidR="003267F2" w:rsidRPr="00B54995" w:rsidRDefault="00B541B8" w:rsidP="00B54995">
                            <w:pPr>
                              <w:pStyle w:val="ListParagraph"/>
                              <w:numPr>
                                <w:ilvl w:val="0"/>
                                <w:numId w:val="9"/>
                              </w:numPr>
                              <w:spacing w:line="276" w:lineRule="auto"/>
                              <w:rPr>
                                <w:rFonts w:ascii="Impact" w:hAnsi="Impact"/>
                                <w:sz w:val="32"/>
                                <w:szCs w:val="32"/>
                              </w:rPr>
                            </w:pPr>
                            <w:r>
                              <w:rPr>
                                <w:rFonts w:ascii="Impact" w:hAnsi="Impact"/>
                                <w:sz w:val="32"/>
                                <w:szCs w:val="32"/>
                              </w:rPr>
                              <w:t>February 18</w:t>
                            </w:r>
                            <w:r w:rsidRPr="00B541B8">
                              <w:rPr>
                                <w:rFonts w:ascii="Impact" w:hAnsi="Impact"/>
                                <w:sz w:val="32"/>
                                <w:szCs w:val="32"/>
                                <w:vertAlign w:val="superscript"/>
                              </w:rPr>
                              <w:t>th</w:t>
                            </w:r>
                            <w:r>
                              <w:rPr>
                                <w:rFonts w:ascii="Impact" w:hAnsi="Impact"/>
                                <w:sz w:val="32"/>
                                <w:szCs w:val="32"/>
                              </w:rPr>
                              <w:t xml:space="preserve"> – Sherry </w:t>
                            </w:r>
                            <w:proofErr w:type="gramStart"/>
                            <w:r>
                              <w:rPr>
                                <w:rFonts w:ascii="Impact" w:hAnsi="Impact"/>
                                <w:sz w:val="32"/>
                                <w:szCs w:val="32"/>
                              </w:rPr>
                              <w:t>K  -</w:t>
                            </w:r>
                            <w:proofErr w:type="gramEnd"/>
                            <w:r>
                              <w:rPr>
                                <w:rFonts w:ascii="Impact" w:hAnsi="Impact"/>
                                <w:sz w:val="32"/>
                                <w:szCs w:val="32"/>
                              </w:rPr>
                              <w:t>staff</w:t>
                            </w:r>
                          </w:p>
                          <w:p w14:paraId="4AAB0C0B" w14:textId="7FBFB77B" w:rsidR="003267F2" w:rsidRDefault="00B541B8" w:rsidP="00B54995">
                            <w:pPr>
                              <w:pStyle w:val="ListParagraph"/>
                              <w:numPr>
                                <w:ilvl w:val="0"/>
                                <w:numId w:val="9"/>
                              </w:numPr>
                              <w:spacing w:line="276" w:lineRule="auto"/>
                              <w:rPr>
                                <w:rFonts w:ascii="Impact" w:hAnsi="Impact"/>
                                <w:sz w:val="32"/>
                                <w:szCs w:val="32"/>
                              </w:rPr>
                            </w:pPr>
                            <w:r>
                              <w:rPr>
                                <w:rFonts w:ascii="Impact" w:hAnsi="Impact"/>
                                <w:sz w:val="32"/>
                                <w:szCs w:val="32"/>
                              </w:rPr>
                              <w:t>February 25</w:t>
                            </w:r>
                            <w:r w:rsidRPr="00B541B8">
                              <w:rPr>
                                <w:rFonts w:ascii="Impact" w:hAnsi="Impact"/>
                                <w:sz w:val="32"/>
                                <w:szCs w:val="32"/>
                                <w:vertAlign w:val="superscript"/>
                              </w:rPr>
                              <w:t>th</w:t>
                            </w:r>
                            <w:r>
                              <w:rPr>
                                <w:rFonts w:ascii="Impact" w:hAnsi="Impact"/>
                                <w:sz w:val="32"/>
                                <w:szCs w:val="32"/>
                              </w:rPr>
                              <w:t xml:space="preserve"> – Gladys R -resident</w:t>
                            </w:r>
                          </w:p>
                          <w:p w14:paraId="28900B4A" w14:textId="016D2AAF" w:rsidR="00B541B8" w:rsidRDefault="00B541B8" w:rsidP="00B54995">
                            <w:pPr>
                              <w:pStyle w:val="ListParagraph"/>
                              <w:numPr>
                                <w:ilvl w:val="0"/>
                                <w:numId w:val="9"/>
                              </w:numPr>
                              <w:spacing w:line="276" w:lineRule="auto"/>
                              <w:rPr>
                                <w:rFonts w:ascii="Impact" w:hAnsi="Impact"/>
                                <w:sz w:val="32"/>
                                <w:szCs w:val="32"/>
                              </w:rPr>
                            </w:pPr>
                            <w:r>
                              <w:rPr>
                                <w:rFonts w:ascii="Impact" w:hAnsi="Impact"/>
                                <w:sz w:val="32"/>
                                <w:szCs w:val="32"/>
                              </w:rPr>
                              <w:t>February 25</w:t>
                            </w:r>
                            <w:r w:rsidRPr="00B541B8">
                              <w:rPr>
                                <w:rFonts w:ascii="Impact" w:hAnsi="Impact"/>
                                <w:sz w:val="32"/>
                                <w:szCs w:val="32"/>
                                <w:vertAlign w:val="superscript"/>
                              </w:rPr>
                              <w:t>th</w:t>
                            </w:r>
                            <w:r>
                              <w:rPr>
                                <w:rFonts w:ascii="Impact" w:hAnsi="Impact"/>
                                <w:sz w:val="32"/>
                                <w:szCs w:val="32"/>
                              </w:rPr>
                              <w:t xml:space="preserve"> – Hal O -staff</w:t>
                            </w:r>
                          </w:p>
                          <w:p w14:paraId="1EF9D924" w14:textId="780D5E67" w:rsidR="003267F2" w:rsidRDefault="00B541B8" w:rsidP="00B54995">
                            <w:pPr>
                              <w:pStyle w:val="ListParagraph"/>
                              <w:numPr>
                                <w:ilvl w:val="0"/>
                                <w:numId w:val="9"/>
                              </w:numPr>
                              <w:spacing w:line="276" w:lineRule="auto"/>
                              <w:rPr>
                                <w:rFonts w:ascii="Impact" w:hAnsi="Impact"/>
                                <w:sz w:val="32"/>
                                <w:szCs w:val="32"/>
                              </w:rPr>
                            </w:pPr>
                            <w:r>
                              <w:rPr>
                                <w:rFonts w:ascii="Impact" w:hAnsi="Impact"/>
                                <w:sz w:val="32"/>
                                <w:szCs w:val="32"/>
                              </w:rPr>
                              <w:t>February 27</w:t>
                            </w:r>
                            <w:r w:rsidRPr="00B541B8">
                              <w:rPr>
                                <w:rFonts w:ascii="Impact" w:hAnsi="Impact"/>
                                <w:sz w:val="32"/>
                                <w:szCs w:val="32"/>
                                <w:vertAlign w:val="superscript"/>
                              </w:rPr>
                              <w:t>th</w:t>
                            </w:r>
                            <w:r>
                              <w:rPr>
                                <w:rFonts w:ascii="Impact" w:hAnsi="Impact"/>
                                <w:sz w:val="32"/>
                                <w:szCs w:val="32"/>
                              </w:rPr>
                              <w:t xml:space="preserve"> – Eugene W – resident </w:t>
                            </w:r>
                          </w:p>
                          <w:p w14:paraId="26B75438" w14:textId="77777777" w:rsidR="00B54995" w:rsidRDefault="00B54995" w:rsidP="00B54995">
                            <w:pPr>
                              <w:spacing w:line="276" w:lineRule="auto"/>
                              <w:ind w:left="142"/>
                              <w:rPr>
                                <w:sz w:val="24"/>
                                <w:szCs w:val="24"/>
                              </w:rPr>
                            </w:pPr>
                          </w:p>
                          <w:p w14:paraId="2BA2EC4A" w14:textId="191E6F70" w:rsidR="003267F2" w:rsidRPr="00964167" w:rsidRDefault="003267F2" w:rsidP="00B54995">
                            <w:pPr>
                              <w:spacing w:line="276" w:lineRule="auto"/>
                              <w:ind w:left="142"/>
                              <w:rPr>
                                <w:sz w:val="24"/>
                                <w:szCs w:val="24"/>
                              </w:rPr>
                            </w:pPr>
                            <w:r>
                              <w:rPr>
                                <w:sz w:val="24"/>
                                <w:szCs w:val="24"/>
                              </w:rPr>
                              <w:t xml:space="preserve">Please join us in </w:t>
                            </w:r>
                            <w:r w:rsidR="00B541B8">
                              <w:rPr>
                                <w:sz w:val="24"/>
                                <w:szCs w:val="24"/>
                              </w:rPr>
                              <w:t>wishing them a Happy Birthday!</w:t>
                            </w:r>
                          </w:p>
                        </w:txbxContent>
                      </wps:txbx>
                      <wps:bodyPr rot="0" vert="horz" wrap="square" lIns="10800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627840" id="_x0000_s1046" style="position:absolute;margin-left:0;margin-top:16.9pt;width:534.75pt;height:186.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" fillcolor="#dbe5f2 [665]" strokecolor="#94b3d8 [1945]">
                <v:stroke joinstyle="miter"/>
                <v:textbox inset="3mm,4mm">
                  <w:txbxContent>
                    <w:p w14:paraId="24428149" w14:textId="5611D7AE" w:rsidR="003267F2" w:rsidRDefault="003267F2" w:rsidP="00B54995">
                      <w:pPr>
                        <w:spacing w:line="276" w:lineRule="auto"/>
                        <w:ind w:left="142"/>
                        <w:rPr>
                          <w:sz w:val="24"/>
                          <w:szCs w:val="24"/>
                        </w:rPr>
                      </w:pPr>
                      <w:r w:rsidRPr="004717FB">
                        <w:rPr>
                          <w:sz w:val="24"/>
                          <w:szCs w:val="24"/>
                        </w:rPr>
                        <w:t xml:space="preserve">In </w:t>
                      </w:r>
                      <w:r w:rsidR="000520C3">
                        <w:rPr>
                          <w:sz w:val="24"/>
                          <w:szCs w:val="24"/>
                        </w:rPr>
                        <w:t>February</w:t>
                      </w:r>
                      <w:r w:rsidR="00B932B9">
                        <w:rPr>
                          <w:sz w:val="24"/>
                          <w:szCs w:val="24"/>
                        </w:rPr>
                        <w:t>,</w:t>
                      </w:r>
                      <w:r w:rsidRPr="004717FB">
                        <w:rPr>
                          <w:sz w:val="24"/>
                          <w:szCs w:val="24"/>
                        </w:rPr>
                        <w:t xml:space="preserve"> we celebrate birthdays with:</w:t>
                      </w:r>
                    </w:p>
                    <w:p w14:paraId="482AD9C9" w14:textId="77777777" w:rsidR="00B54995" w:rsidRPr="00B54995" w:rsidRDefault="00B54995" w:rsidP="00B54995">
                      <w:pPr>
                        <w:spacing w:line="276" w:lineRule="auto"/>
                        <w:ind w:left="142"/>
                        <w:rPr>
                          <w:sz w:val="24"/>
                          <w:szCs w:val="24"/>
                        </w:rPr>
                      </w:pPr>
                    </w:p>
                    <w:p w14:paraId="2666A3EA" w14:textId="0DE83064" w:rsidR="003267F2" w:rsidRPr="00B54995" w:rsidRDefault="00B541B8" w:rsidP="00B54995">
                      <w:pPr>
                        <w:pStyle w:val="ListParagraph"/>
                        <w:numPr>
                          <w:ilvl w:val="0"/>
                          <w:numId w:val="9"/>
                        </w:numPr>
                        <w:spacing w:line="276" w:lineRule="auto"/>
                        <w:rPr>
                          <w:rFonts w:ascii="Impact" w:hAnsi="Impact"/>
                          <w:sz w:val="32"/>
                          <w:szCs w:val="32"/>
                        </w:rPr>
                      </w:pPr>
                      <w:r>
                        <w:rPr>
                          <w:rFonts w:ascii="Impact" w:hAnsi="Impact"/>
                          <w:sz w:val="32"/>
                          <w:szCs w:val="32"/>
                        </w:rPr>
                        <w:t>February 18</w:t>
                      </w:r>
                      <w:r w:rsidRPr="00B541B8">
                        <w:rPr>
                          <w:rFonts w:ascii="Impact" w:hAnsi="Impact"/>
                          <w:sz w:val="32"/>
                          <w:szCs w:val="32"/>
                          <w:vertAlign w:val="superscript"/>
                        </w:rPr>
                        <w:t>th</w:t>
                      </w:r>
                      <w:r>
                        <w:rPr>
                          <w:rFonts w:ascii="Impact" w:hAnsi="Impact"/>
                          <w:sz w:val="32"/>
                          <w:szCs w:val="32"/>
                        </w:rPr>
                        <w:t xml:space="preserve"> – Sherry </w:t>
                      </w:r>
                      <w:proofErr w:type="gramStart"/>
                      <w:r>
                        <w:rPr>
                          <w:rFonts w:ascii="Impact" w:hAnsi="Impact"/>
                          <w:sz w:val="32"/>
                          <w:szCs w:val="32"/>
                        </w:rPr>
                        <w:t>K  -</w:t>
                      </w:r>
                      <w:proofErr w:type="gramEnd"/>
                      <w:r>
                        <w:rPr>
                          <w:rFonts w:ascii="Impact" w:hAnsi="Impact"/>
                          <w:sz w:val="32"/>
                          <w:szCs w:val="32"/>
                        </w:rPr>
                        <w:t>staff</w:t>
                      </w:r>
                    </w:p>
                    <w:p w14:paraId="4AAB0C0B" w14:textId="7FBFB77B" w:rsidR="003267F2" w:rsidRDefault="00B541B8" w:rsidP="00B54995">
                      <w:pPr>
                        <w:pStyle w:val="ListParagraph"/>
                        <w:numPr>
                          <w:ilvl w:val="0"/>
                          <w:numId w:val="9"/>
                        </w:numPr>
                        <w:spacing w:line="276" w:lineRule="auto"/>
                        <w:rPr>
                          <w:rFonts w:ascii="Impact" w:hAnsi="Impact"/>
                          <w:sz w:val="32"/>
                          <w:szCs w:val="32"/>
                        </w:rPr>
                      </w:pPr>
                      <w:r>
                        <w:rPr>
                          <w:rFonts w:ascii="Impact" w:hAnsi="Impact"/>
                          <w:sz w:val="32"/>
                          <w:szCs w:val="32"/>
                        </w:rPr>
                        <w:t>February 25</w:t>
                      </w:r>
                      <w:r w:rsidRPr="00B541B8">
                        <w:rPr>
                          <w:rFonts w:ascii="Impact" w:hAnsi="Impact"/>
                          <w:sz w:val="32"/>
                          <w:szCs w:val="32"/>
                          <w:vertAlign w:val="superscript"/>
                        </w:rPr>
                        <w:t>th</w:t>
                      </w:r>
                      <w:r>
                        <w:rPr>
                          <w:rFonts w:ascii="Impact" w:hAnsi="Impact"/>
                          <w:sz w:val="32"/>
                          <w:szCs w:val="32"/>
                        </w:rPr>
                        <w:t xml:space="preserve"> – Gladys R -resident</w:t>
                      </w:r>
                    </w:p>
                    <w:p w14:paraId="28900B4A" w14:textId="016D2AAF" w:rsidR="00B541B8" w:rsidRDefault="00B541B8" w:rsidP="00B54995">
                      <w:pPr>
                        <w:pStyle w:val="ListParagraph"/>
                        <w:numPr>
                          <w:ilvl w:val="0"/>
                          <w:numId w:val="9"/>
                        </w:numPr>
                        <w:spacing w:line="276" w:lineRule="auto"/>
                        <w:rPr>
                          <w:rFonts w:ascii="Impact" w:hAnsi="Impact"/>
                          <w:sz w:val="32"/>
                          <w:szCs w:val="32"/>
                        </w:rPr>
                      </w:pPr>
                      <w:r>
                        <w:rPr>
                          <w:rFonts w:ascii="Impact" w:hAnsi="Impact"/>
                          <w:sz w:val="32"/>
                          <w:szCs w:val="32"/>
                        </w:rPr>
                        <w:t>February 25</w:t>
                      </w:r>
                      <w:r w:rsidRPr="00B541B8">
                        <w:rPr>
                          <w:rFonts w:ascii="Impact" w:hAnsi="Impact"/>
                          <w:sz w:val="32"/>
                          <w:szCs w:val="32"/>
                          <w:vertAlign w:val="superscript"/>
                        </w:rPr>
                        <w:t>th</w:t>
                      </w:r>
                      <w:r>
                        <w:rPr>
                          <w:rFonts w:ascii="Impact" w:hAnsi="Impact"/>
                          <w:sz w:val="32"/>
                          <w:szCs w:val="32"/>
                        </w:rPr>
                        <w:t xml:space="preserve"> – Hal O -staff</w:t>
                      </w:r>
                    </w:p>
                    <w:p w14:paraId="1EF9D924" w14:textId="780D5E67" w:rsidR="003267F2" w:rsidRDefault="00B541B8" w:rsidP="00B54995">
                      <w:pPr>
                        <w:pStyle w:val="ListParagraph"/>
                        <w:numPr>
                          <w:ilvl w:val="0"/>
                          <w:numId w:val="9"/>
                        </w:numPr>
                        <w:spacing w:line="276" w:lineRule="auto"/>
                        <w:rPr>
                          <w:rFonts w:ascii="Impact" w:hAnsi="Impact"/>
                          <w:sz w:val="32"/>
                          <w:szCs w:val="32"/>
                        </w:rPr>
                      </w:pPr>
                      <w:r>
                        <w:rPr>
                          <w:rFonts w:ascii="Impact" w:hAnsi="Impact"/>
                          <w:sz w:val="32"/>
                          <w:szCs w:val="32"/>
                        </w:rPr>
                        <w:t>February 27</w:t>
                      </w:r>
                      <w:r w:rsidRPr="00B541B8">
                        <w:rPr>
                          <w:rFonts w:ascii="Impact" w:hAnsi="Impact"/>
                          <w:sz w:val="32"/>
                          <w:szCs w:val="32"/>
                          <w:vertAlign w:val="superscript"/>
                        </w:rPr>
                        <w:t>th</w:t>
                      </w:r>
                      <w:r>
                        <w:rPr>
                          <w:rFonts w:ascii="Impact" w:hAnsi="Impact"/>
                          <w:sz w:val="32"/>
                          <w:szCs w:val="32"/>
                        </w:rPr>
                        <w:t xml:space="preserve"> – Eugene W – resident </w:t>
                      </w:r>
                    </w:p>
                    <w:p w14:paraId="26B75438" w14:textId="77777777" w:rsidR="00B54995" w:rsidRDefault="00B54995" w:rsidP="00B54995">
                      <w:pPr>
                        <w:spacing w:line="276" w:lineRule="auto"/>
                        <w:ind w:left="142"/>
                        <w:rPr>
                          <w:sz w:val="24"/>
                          <w:szCs w:val="24"/>
                        </w:rPr>
                      </w:pPr>
                    </w:p>
                    <w:p w14:paraId="2BA2EC4A" w14:textId="191E6F70" w:rsidR="003267F2" w:rsidRPr="00964167" w:rsidRDefault="003267F2" w:rsidP="00B54995">
                      <w:pPr>
                        <w:spacing w:line="276" w:lineRule="auto"/>
                        <w:ind w:left="142"/>
                        <w:rPr>
                          <w:sz w:val="24"/>
                          <w:szCs w:val="24"/>
                        </w:rPr>
                      </w:pPr>
                      <w:r>
                        <w:rPr>
                          <w:sz w:val="24"/>
                          <w:szCs w:val="24"/>
                        </w:rPr>
                        <w:t xml:space="preserve">Please join us in </w:t>
                      </w:r>
                      <w:r w:rsidR="00B541B8">
                        <w:rPr>
                          <w:sz w:val="24"/>
                          <w:szCs w:val="24"/>
                        </w:rPr>
                        <w:t>wishing them a Happy Birthday!</w:t>
                      </w:r>
                    </w:p>
                  </w:txbxContent>
                </v:textbox>
                <w10:wrap type="square" anchorx="margin"/>
              </v:roundrect>
            </w:pict>
          </mc:Fallback>
        </mc:AlternateContent>
      </w:r>
    </w:p>
    <w:p w14:paraId="7AD13539" w14:textId="77777777" w:rsidR="00495DCF" w:rsidRPr="00495DCF" w:rsidRDefault="00495DCF" w:rsidP="00056274">
      <w:pPr>
        <w:spacing w:line="276" w:lineRule="auto"/>
      </w:pPr>
    </w:p>
    <w:p w14:paraId="3C7BA0D1" w14:textId="115A0C69" w:rsidR="00495DCF" w:rsidRPr="00B8409D" w:rsidRDefault="00550617" w:rsidP="00DC309E">
      <w:pPr>
        <w:spacing w:line="276" w:lineRule="auto"/>
        <w:rPr>
          <w:sz w:val="26"/>
          <w:szCs w:val="26"/>
        </w:rPr>
      </w:pPr>
      <w:r>
        <w:rPr>
          <w:noProof/>
        </w:rPr>
        <mc:AlternateContent>
          <mc:Choice Requires="wps">
            <w:drawing>
              <wp:anchor distT="45720" distB="45720" distL="114300" distR="114300" simplePos="0" relativeHeight="251708416" behindDoc="1" locked="0" layoutInCell="1" allowOverlap="1" wp14:anchorId="1C8CD588" wp14:editId="1429FD0C">
                <wp:simplePos x="0" y="0"/>
                <wp:positionH relativeFrom="column">
                  <wp:posOffset>4191000</wp:posOffset>
                </wp:positionH>
                <wp:positionV relativeFrom="paragraph">
                  <wp:posOffset>130810</wp:posOffset>
                </wp:positionV>
                <wp:extent cx="2622550" cy="3016250"/>
                <wp:effectExtent l="0" t="0" r="25400" b="12700"/>
                <wp:wrapTight wrapText="bothSides">
                  <wp:wrapPolygon edited="0">
                    <wp:start x="0" y="0"/>
                    <wp:lineTo x="0" y="21555"/>
                    <wp:lineTo x="21652" y="21555"/>
                    <wp:lineTo x="21652" y="0"/>
                    <wp:lineTo x="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016250"/>
                        </a:xfrm>
                        <a:prstGeom prst="rect">
                          <a:avLst/>
                        </a:prstGeom>
                        <a:solidFill>
                          <a:schemeClr val="bg1">
                            <a:lumMod val="95000"/>
                          </a:schemeClr>
                        </a:solidFill>
                        <a:ln w="9525">
                          <a:solidFill>
                            <a:schemeClr val="bg1">
                              <a:lumMod val="75000"/>
                            </a:schemeClr>
                          </a:solidFill>
                          <a:miter lim="800000"/>
                          <a:headEnd/>
                          <a:tailEnd/>
                        </a:ln>
                      </wps:spPr>
                      <wps:txbx>
                        <w:txbxContent>
                          <w:p w14:paraId="2762B127" w14:textId="1302A591" w:rsidR="009516E2" w:rsidRPr="00550617" w:rsidRDefault="009516E2" w:rsidP="009516E2">
                            <w:pPr>
                              <w:tabs>
                                <w:tab w:val="left" w:pos="1650"/>
                              </w:tabs>
                              <w:spacing w:line="360" w:lineRule="auto"/>
                              <w:rPr>
                                <w:b/>
                                <w:bCs/>
                                <w:sz w:val="26"/>
                                <w:szCs w:val="26"/>
                              </w:rPr>
                            </w:pPr>
                            <w:r>
                              <w:rPr>
                                <w:b/>
                                <w:bCs/>
                                <w:sz w:val="26"/>
                                <w:szCs w:val="26"/>
                              </w:rPr>
                              <w:t xml:space="preserve">Aquarius </w:t>
                            </w:r>
                            <w:r w:rsidRPr="00550617">
                              <w:rPr>
                                <w:b/>
                                <w:bCs/>
                                <w:sz w:val="26"/>
                                <w:szCs w:val="26"/>
                              </w:rPr>
                              <w:t>(</w:t>
                            </w:r>
                            <w:r>
                              <w:rPr>
                                <w:b/>
                                <w:bCs/>
                                <w:sz w:val="26"/>
                                <w:szCs w:val="26"/>
                              </w:rPr>
                              <w:t>Jan 20</w:t>
                            </w:r>
                            <w:r w:rsidRPr="00550617">
                              <w:rPr>
                                <w:b/>
                                <w:bCs/>
                                <w:sz w:val="26"/>
                                <w:szCs w:val="26"/>
                              </w:rPr>
                              <w:t xml:space="preserve"> </w:t>
                            </w:r>
                            <w:r>
                              <w:rPr>
                                <w:b/>
                                <w:bCs/>
                                <w:sz w:val="26"/>
                                <w:szCs w:val="26"/>
                              </w:rPr>
                              <w:t>– Feb 18</w:t>
                            </w:r>
                            <w:r w:rsidRPr="00550617">
                              <w:rPr>
                                <w:b/>
                                <w:bCs/>
                                <w:sz w:val="26"/>
                                <w:szCs w:val="26"/>
                              </w:rPr>
                              <w:t>)</w:t>
                            </w:r>
                          </w:p>
                          <w:p w14:paraId="6DC13031" w14:textId="39D31FBC" w:rsidR="009516E2" w:rsidRDefault="009516E2" w:rsidP="00010CCC">
                            <w:pPr>
                              <w:spacing w:line="360" w:lineRule="auto"/>
                              <w:rPr>
                                <w:sz w:val="26"/>
                                <w:szCs w:val="26"/>
                              </w:rPr>
                            </w:pPr>
                            <w:r>
                              <w:rPr>
                                <w:sz w:val="26"/>
                                <w:szCs w:val="26"/>
                              </w:rPr>
                              <w:t>Aquarians are shy &amp; quiet deep thinkers who love helping others.</w:t>
                            </w:r>
                          </w:p>
                          <w:p w14:paraId="73753547" w14:textId="7289D7A8" w:rsidR="007023DE" w:rsidRDefault="007023DE" w:rsidP="00010CCC">
                            <w:pPr>
                              <w:spacing w:line="360" w:lineRule="auto"/>
                              <w:rPr>
                                <w:sz w:val="26"/>
                                <w:szCs w:val="26"/>
                              </w:rPr>
                            </w:pPr>
                          </w:p>
                          <w:p w14:paraId="3A77DB7F" w14:textId="0A340A67" w:rsidR="007023DE" w:rsidRPr="00550617" w:rsidRDefault="007023DE" w:rsidP="007023DE">
                            <w:pPr>
                              <w:tabs>
                                <w:tab w:val="left" w:pos="1650"/>
                              </w:tabs>
                              <w:spacing w:line="360" w:lineRule="auto"/>
                              <w:rPr>
                                <w:b/>
                                <w:bCs/>
                                <w:sz w:val="26"/>
                                <w:szCs w:val="26"/>
                              </w:rPr>
                            </w:pPr>
                            <w:r>
                              <w:rPr>
                                <w:b/>
                                <w:bCs/>
                                <w:sz w:val="26"/>
                                <w:szCs w:val="26"/>
                              </w:rPr>
                              <w:t>Pisces</w:t>
                            </w:r>
                            <w:r w:rsidRPr="00550617">
                              <w:rPr>
                                <w:b/>
                                <w:bCs/>
                                <w:sz w:val="26"/>
                                <w:szCs w:val="26"/>
                              </w:rPr>
                              <w:t xml:space="preserve"> (</w:t>
                            </w:r>
                            <w:r>
                              <w:rPr>
                                <w:b/>
                                <w:bCs/>
                                <w:sz w:val="26"/>
                                <w:szCs w:val="26"/>
                              </w:rPr>
                              <w:t>Feb</w:t>
                            </w:r>
                            <w:r w:rsidRPr="00550617">
                              <w:rPr>
                                <w:b/>
                                <w:bCs/>
                                <w:sz w:val="26"/>
                                <w:szCs w:val="26"/>
                              </w:rPr>
                              <w:t xml:space="preserve"> </w:t>
                            </w:r>
                            <w:r>
                              <w:rPr>
                                <w:b/>
                                <w:bCs/>
                                <w:sz w:val="26"/>
                                <w:szCs w:val="26"/>
                              </w:rPr>
                              <w:t>19</w:t>
                            </w:r>
                            <w:r w:rsidRPr="00550617">
                              <w:rPr>
                                <w:b/>
                                <w:bCs/>
                                <w:sz w:val="26"/>
                                <w:szCs w:val="26"/>
                              </w:rPr>
                              <w:t xml:space="preserve"> </w:t>
                            </w:r>
                            <w:r>
                              <w:rPr>
                                <w:b/>
                                <w:bCs/>
                                <w:sz w:val="26"/>
                                <w:szCs w:val="26"/>
                              </w:rPr>
                              <w:t>– Mar 120</w:t>
                            </w:r>
                            <w:r w:rsidRPr="00550617">
                              <w:rPr>
                                <w:b/>
                                <w:bCs/>
                                <w:sz w:val="26"/>
                                <w:szCs w:val="26"/>
                              </w:rPr>
                              <w:t>)</w:t>
                            </w:r>
                          </w:p>
                          <w:p w14:paraId="2D233368" w14:textId="41E9F986" w:rsidR="007023DE" w:rsidRDefault="007023DE" w:rsidP="00010CCC">
                            <w:pPr>
                              <w:spacing w:line="360" w:lineRule="auto"/>
                            </w:pPr>
                            <w:r w:rsidRPr="007023DE">
                              <w:rPr>
                                <w:sz w:val="26"/>
                                <w:szCs w:val="26"/>
                              </w:rPr>
                              <w:t xml:space="preserve">Pisces are </w:t>
                            </w:r>
                            <w:r>
                              <w:rPr>
                                <w:sz w:val="26"/>
                                <w:szCs w:val="26"/>
                              </w:rPr>
                              <w:t xml:space="preserve">friendly and </w:t>
                            </w:r>
                            <w:r w:rsidRPr="007023DE">
                              <w:rPr>
                                <w:sz w:val="26"/>
                                <w:szCs w:val="26"/>
                              </w:rPr>
                              <w:t>selfless</w:t>
                            </w:r>
                            <w:r>
                              <w:rPr>
                                <w:sz w:val="26"/>
                                <w:szCs w:val="26"/>
                              </w:rPr>
                              <w:t>.</w:t>
                            </w:r>
                            <w:r w:rsidRPr="007023DE">
                              <w:rPr>
                                <w:sz w:val="26"/>
                                <w:szCs w:val="26"/>
                              </w:rPr>
                              <w:t xml:space="preserve"> </w:t>
                            </w:r>
                            <w:r>
                              <w:rPr>
                                <w:sz w:val="26"/>
                                <w:szCs w:val="26"/>
                              </w:rPr>
                              <w:t>T</w:t>
                            </w:r>
                            <w:r w:rsidRPr="007023DE">
                              <w:rPr>
                                <w:sz w:val="26"/>
                                <w:szCs w:val="26"/>
                              </w:rPr>
                              <w:t xml:space="preserve">hey are always willing to help </w:t>
                            </w:r>
                            <w:proofErr w:type="gramStart"/>
                            <w:r w:rsidRPr="007023DE">
                              <w:rPr>
                                <w:sz w:val="26"/>
                                <w:szCs w:val="26"/>
                              </w:rPr>
                              <w:t>others</w:t>
                            </w:r>
                            <w:proofErr w:type="gramEnd"/>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D588" id="_x0000_s1047" type="#_x0000_t202" style="position:absolute;margin-left:330pt;margin-top:10.3pt;width:206.5pt;height:237.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" fillcolor="#f2f2f2 [3052]" strokecolor="#bfbfbf [2412]">
                <v:textbox inset="3mm,3mm,3mm,3mm">
                  <w:txbxContent>
                    <w:p w14:paraId="2762B127" w14:textId="1302A591" w:rsidR="009516E2" w:rsidRPr="00550617" w:rsidRDefault="009516E2" w:rsidP="009516E2">
                      <w:pPr>
                        <w:tabs>
                          <w:tab w:val="left" w:pos="1650"/>
                        </w:tabs>
                        <w:spacing w:line="360" w:lineRule="auto"/>
                        <w:rPr>
                          <w:b/>
                          <w:bCs/>
                          <w:sz w:val="26"/>
                          <w:szCs w:val="26"/>
                        </w:rPr>
                      </w:pPr>
                      <w:r>
                        <w:rPr>
                          <w:b/>
                          <w:bCs/>
                          <w:sz w:val="26"/>
                          <w:szCs w:val="26"/>
                        </w:rPr>
                        <w:t xml:space="preserve">Aquarius </w:t>
                      </w:r>
                      <w:r w:rsidRPr="00550617">
                        <w:rPr>
                          <w:b/>
                          <w:bCs/>
                          <w:sz w:val="26"/>
                          <w:szCs w:val="26"/>
                        </w:rPr>
                        <w:t>(</w:t>
                      </w:r>
                      <w:r>
                        <w:rPr>
                          <w:b/>
                          <w:bCs/>
                          <w:sz w:val="26"/>
                          <w:szCs w:val="26"/>
                        </w:rPr>
                        <w:t>Jan 20</w:t>
                      </w:r>
                      <w:r w:rsidRPr="00550617">
                        <w:rPr>
                          <w:b/>
                          <w:bCs/>
                          <w:sz w:val="26"/>
                          <w:szCs w:val="26"/>
                        </w:rPr>
                        <w:t xml:space="preserve"> </w:t>
                      </w:r>
                      <w:r>
                        <w:rPr>
                          <w:b/>
                          <w:bCs/>
                          <w:sz w:val="26"/>
                          <w:szCs w:val="26"/>
                        </w:rPr>
                        <w:t>– Feb 18</w:t>
                      </w:r>
                      <w:r w:rsidRPr="00550617">
                        <w:rPr>
                          <w:b/>
                          <w:bCs/>
                          <w:sz w:val="26"/>
                          <w:szCs w:val="26"/>
                        </w:rPr>
                        <w:t>)</w:t>
                      </w:r>
                    </w:p>
                    <w:p w14:paraId="6DC13031" w14:textId="39D31FBC" w:rsidR="009516E2" w:rsidRDefault="009516E2" w:rsidP="00010CCC">
                      <w:pPr>
                        <w:spacing w:line="360" w:lineRule="auto"/>
                        <w:rPr>
                          <w:sz w:val="26"/>
                          <w:szCs w:val="26"/>
                        </w:rPr>
                      </w:pPr>
                      <w:r>
                        <w:rPr>
                          <w:sz w:val="26"/>
                          <w:szCs w:val="26"/>
                        </w:rPr>
                        <w:t>Aquarians are shy &amp; quiet deep thinkers who love helping others.</w:t>
                      </w:r>
                    </w:p>
                    <w:p w14:paraId="73753547" w14:textId="7289D7A8" w:rsidR="007023DE" w:rsidRDefault="007023DE" w:rsidP="00010CCC">
                      <w:pPr>
                        <w:spacing w:line="360" w:lineRule="auto"/>
                        <w:rPr>
                          <w:sz w:val="26"/>
                          <w:szCs w:val="26"/>
                        </w:rPr>
                      </w:pPr>
                    </w:p>
                    <w:p w14:paraId="3A77DB7F" w14:textId="0A340A67" w:rsidR="007023DE" w:rsidRPr="00550617" w:rsidRDefault="007023DE" w:rsidP="007023DE">
                      <w:pPr>
                        <w:tabs>
                          <w:tab w:val="left" w:pos="1650"/>
                        </w:tabs>
                        <w:spacing w:line="360" w:lineRule="auto"/>
                        <w:rPr>
                          <w:b/>
                          <w:bCs/>
                          <w:sz w:val="26"/>
                          <w:szCs w:val="26"/>
                        </w:rPr>
                      </w:pPr>
                      <w:r>
                        <w:rPr>
                          <w:b/>
                          <w:bCs/>
                          <w:sz w:val="26"/>
                          <w:szCs w:val="26"/>
                        </w:rPr>
                        <w:t>Pisces</w:t>
                      </w:r>
                      <w:r w:rsidRPr="00550617">
                        <w:rPr>
                          <w:b/>
                          <w:bCs/>
                          <w:sz w:val="26"/>
                          <w:szCs w:val="26"/>
                        </w:rPr>
                        <w:t xml:space="preserve"> (</w:t>
                      </w:r>
                      <w:r>
                        <w:rPr>
                          <w:b/>
                          <w:bCs/>
                          <w:sz w:val="26"/>
                          <w:szCs w:val="26"/>
                        </w:rPr>
                        <w:t>Feb</w:t>
                      </w:r>
                      <w:r w:rsidRPr="00550617">
                        <w:rPr>
                          <w:b/>
                          <w:bCs/>
                          <w:sz w:val="26"/>
                          <w:szCs w:val="26"/>
                        </w:rPr>
                        <w:t xml:space="preserve"> </w:t>
                      </w:r>
                      <w:r>
                        <w:rPr>
                          <w:b/>
                          <w:bCs/>
                          <w:sz w:val="26"/>
                          <w:szCs w:val="26"/>
                        </w:rPr>
                        <w:t>19</w:t>
                      </w:r>
                      <w:r w:rsidRPr="00550617">
                        <w:rPr>
                          <w:b/>
                          <w:bCs/>
                          <w:sz w:val="26"/>
                          <w:szCs w:val="26"/>
                        </w:rPr>
                        <w:t xml:space="preserve"> </w:t>
                      </w:r>
                      <w:r>
                        <w:rPr>
                          <w:b/>
                          <w:bCs/>
                          <w:sz w:val="26"/>
                          <w:szCs w:val="26"/>
                        </w:rPr>
                        <w:t>– Mar 120</w:t>
                      </w:r>
                      <w:r w:rsidRPr="00550617">
                        <w:rPr>
                          <w:b/>
                          <w:bCs/>
                          <w:sz w:val="26"/>
                          <w:szCs w:val="26"/>
                        </w:rPr>
                        <w:t>)</w:t>
                      </w:r>
                    </w:p>
                    <w:p w14:paraId="2D233368" w14:textId="41E9F986" w:rsidR="007023DE" w:rsidRDefault="007023DE" w:rsidP="00010CCC">
                      <w:pPr>
                        <w:spacing w:line="360" w:lineRule="auto"/>
                      </w:pPr>
                      <w:r w:rsidRPr="007023DE">
                        <w:rPr>
                          <w:sz w:val="26"/>
                          <w:szCs w:val="26"/>
                        </w:rPr>
                        <w:t xml:space="preserve">Pisces are </w:t>
                      </w:r>
                      <w:r>
                        <w:rPr>
                          <w:sz w:val="26"/>
                          <w:szCs w:val="26"/>
                        </w:rPr>
                        <w:t xml:space="preserve">friendly and </w:t>
                      </w:r>
                      <w:r w:rsidRPr="007023DE">
                        <w:rPr>
                          <w:sz w:val="26"/>
                          <w:szCs w:val="26"/>
                        </w:rPr>
                        <w:t>selfless</w:t>
                      </w:r>
                      <w:r>
                        <w:rPr>
                          <w:sz w:val="26"/>
                          <w:szCs w:val="26"/>
                        </w:rPr>
                        <w:t>.</w:t>
                      </w:r>
                      <w:r w:rsidRPr="007023DE">
                        <w:rPr>
                          <w:sz w:val="26"/>
                          <w:szCs w:val="26"/>
                        </w:rPr>
                        <w:t xml:space="preserve"> </w:t>
                      </w:r>
                      <w:r>
                        <w:rPr>
                          <w:sz w:val="26"/>
                          <w:szCs w:val="26"/>
                        </w:rPr>
                        <w:t>T</w:t>
                      </w:r>
                      <w:r w:rsidRPr="007023DE">
                        <w:rPr>
                          <w:sz w:val="26"/>
                          <w:szCs w:val="26"/>
                        </w:rPr>
                        <w:t xml:space="preserve">hey are always willing to help </w:t>
                      </w:r>
                      <w:proofErr w:type="gramStart"/>
                      <w:r w:rsidRPr="007023DE">
                        <w:rPr>
                          <w:sz w:val="26"/>
                          <w:szCs w:val="26"/>
                        </w:rPr>
                        <w:t>others</w:t>
                      </w:r>
                      <w:proofErr w:type="gramEnd"/>
                    </w:p>
                  </w:txbxContent>
                </v:textbox>
                <w10:wrap type="tight"/>
              </v:shape>
            </w:pict>
          </mc:Fallback>
        </mc:AlternateContent>
      </w:r>
    </w:p>
    <w:p w14:paraId="43A6A605" w14:textId="61BDF133" w:rsidR="00B95272" w:rsidRDefault="00B95272" w:rsidP="00C04C04">
      <w:pPr>
        <w:spacing w:line="360" w:lineRule="auto"/>
        <w:rPr>
          <w:b/>
          <w:sz w:val="26"/>
          <w:szCs w:val="26"/>
        </w:rPr>
      </w:pPr>
      <w:r>
        <w:rPr>
          <w:b/>
          <w:sz w:val="26"/>
          <w:szCs w:val="26"/>
        </w:rPr>
        <w:t>Mardi Gras in New Orleans</w:t>
      </w:r>
    </w:p>
    <w:p w14:paraId="56F194C3" w14:textId="19CC586D" w:rsidR="00B95272" w:rsidRDefault="00B95272" w:rsidP="00C04C04">
      <w:pPr>
        <w:spacing w:line="360" w:lineRule="auto"/>
        <w:rPr>
          <w:sz w:val="26"/>
          <w:szCs w:val="26"/>
        </w:rPr>
      </w:pPr>
      <w:r>
        <w:rPr>
          <w:sz w:val="26"/>
          <w:szCs w:val="26"/>
        </w:rPr>
        <w:t xml:space="preserve">In New Orleans, Mardi Gras parades happen for weeks before Fat Tuesday, where parade participants throw beads to watchers. Beads often get caught in the trees that line the streets. Instead of climbing a ladder to cut them down, residents simply keep the beads in the trees, creating Mardi Gras trees that celebrate </w:t>
      </w:r>
      <w:r w:rsidR="0063624C">
        <w:rPr>
          <w:sz w:val="26"/>
          <w:szCs w:val="26"/>
        </w:rPr>
        <w:t>year-round</w:t>
      </w:r>
      <w:r>
        <w:rPr>
          <w:sz w:val="26"/>
          <w:szCs w:val="26"/>
        </w:rPr>
        <w:t>!</w:t>
      </w:r>
    </w:p>
    <w:p w14:paraId="44E57719" w14:textId="6E77CC1F" w:rsidR="00B95272" w:rsidRDefault="00B95272" w:rsidP="00C04C04">
      <w:pPr>
        <w:spacing w:line="360" w:lineRule="auto"/>
        <w:rPr>
          <w:sz w:val="26"/>
          <w:szCs w:val="26"/>
        </w:rPr>
      </w:pPr>
      <w:r w:rsidRPr="00DD0878">
        <w:rPr>
          <w:noProof/>
        </w:rPr>
        <w:drawing>
          <wp:anchor distT="0" distB="0" distL="114300" distR="114300" simplePos="0" relativeHeight="251711488" behindDoc="0" locked="0" layoutInCell="1" allowOverlap="1" wp14:anchorId="4C697D95" wp14:editId="1A6F3CFD">
            <wp:simplePos x="0" y="0"/>
            <wp:positionH relativeFrom="column">
              <wp:posOffset>5586730</wp:posOffset>
            </wp:positionH>
            <wp:positionV relativeFrom="paragraph">
              <wp:posOffset>453390</wp:posOffset>
            </wp:positionV>
            <wp:extent cx="1242695" cy="778510"/>
            <wp:effectExtent l="0" t="0" r="0" b="254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2695" cy="778510"/>
                    </a:xfrm>
                    <a:prstGeom prst="rect">
                      <a:avLst/>
                    </a:prstGeom>
                  </pic:spPr>
                </pic:pic>
              </a:graphicData>
            </a:graphic>
            <wp14:sizeRelH relativeFrom="page">
              <wp14:pctWidth>0</wp14:pctWidth>
            </wp14:sizeRelH>
            <wp14:sizeRelV relativeFrom="page">
              <wp14:pctHeight>0</wp14:pctHeight>
            </wp14:sizeRelV>
          </wp:anchor>
        </w:drawing>
      </w:r>
      <w:r>
        <w:rPr>
          <w:sz w:val="26"/>
          <w:szCs w:val="26"/>
        </w:rPr>
        <w:t>Could you create a Mardi Gras tree in your room with the beads you collect this month?</w:t>
      </w:r>
    </w:p>
    <w:p w14:paraId="71434520" w14:textId="6E592F48" w:rsidR="00495DCF" w:rsidRPr="00C04C04" w:rsidRDefault="00B95272" w:rsidP="00C04C04">
      <w:pPr>
        <w:spacing w:line="360" w:lineRule="auto"/>
        <w:rPr>
          <w:sz w:val="26"/>
          <w:szCs w:val="26"/>
        </w:rPr>
      </w:pPr>
      <w:r>
        <w:rPr>
          <w:noProof/>
        </w:rPr>
        <mc:AlternateContent>
          <mc:Choice Requires="wps">
            <w:drawing>
              <wp:anchor distT="45720" distB="45720" distL="114300" distR="114300" simplePos="0" relativeHeight="251710464" behindDoc="0" locked="0" layoutInCell="1" allowOverlap="1" wp14:anchorId="3D8714CA" wp14:editId="5E3D0837">
                <wp:simplePos x="0" y="0"/>
                <wp:positionH relativeFrom="margin">
                  <wp:align>left</wp:align>
                </wp:positionH>
                <wp:positionV relativeFrom="paragraph">
                  <wp:posOffset>373380</wp:posOffset>
                </wp:positionV>
                <wp:extent cx="6819900" cy="1257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257300"/>
                        </a:xfrm>
                        <a:prstGeom prst="roundRect">
                          <a:avLst/>
                        </a:prstGeom>
                        <a:solidFill>
                          <a:srgbClr val="E7D6F6"/>
                        </a:solidFill>
                        <a:ln w="9525">
                          <a:solidFill>
                            <a:srgbClr val="6600CC"/>
                          </a:solidFill>
                          <a:miter lim="800000"/>
                          <a:headEnd/>
                          <a:tailEnd/>
                        </a:ln>
                      </wps:spPr>
                      <wps:txbx>
                        <w:txbxContent>
                          <w:p w14:paraId="27F100C9" w14:textId="73788751" w:rsidR="003267F2" w:rsidRDefault="00B95272" w:rsidP="00DD0878">
                            <w:pPr>
                              <w:spacing w:line="360" w:lineRule="auto"/>
                              <w:rPr>
                                <w:rStyle w:val="Strong"/>
                                <w:rFonts w:ascii="Helvetica" w:hAnsi="Helvetica"/>
                                <w:color w:val="333384"/>
                                <w:bdr w:val="none" w:sz="0" w:space="0" w:color="auto" w:frame="1"/>
                              </w:rPr>
                            </w:pPr>
                            <w:r>
                              <w:rPr>
                                <w:b/>
                                <w:bCs/>
                              </w:rPr>
                              <w:t>Galentine’s Day?</w:t>
                            </w:r>
                          </w:p>
                          <w:p w14:paraId="254C7A5C" w14:textId="1FCFF517" w:rsidR="0036534C" w:rsidRPr="00DD0878" w:rsidRDefault="00B95272" w:rsidP="00B95272">
                            <w:pPr>
                              <w:spacing w:line="360" w:lineRule="auto"/>
                            </w:pPr>
                            <w:r>
                              <w:t xml:space="preserve">Not all love is a romantic love. Celebrating the </w:t>
                            </w:r>
                            <w:proofErr w:type="gramStart"/>
                            <w:r>
                              <w:t>friends</w:t>
                            </w:r>
                            <w:proofErr w:type="gramEnd"/>
                            <w:r>
                              <w:t xml:space="preserve"> you love is the purpose of a new “holiday”, Galentine’s Day! Friends gather for glasses of wine or a relaxed dinner to show their appreciation for one another.</w:t>
                            </w: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8714CA" id="_x0000_s1048" style="position:absolute;margin-left:0;margin-top:29.4pt;width:537pt;height:99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" fillcolor="#e7d6f6" strokecolor="#60c">
                <v:stroke joinstyle="miter"/>
                <v:textbox inset="7mm,3mm,7mm,3mm">
                  <w:txbxContent>
                    <w:p w14:paraId="27F100C9" w14:textId="73788751" w:rsidR="003267F2" w:rsidRDefault="00B95272" w:rsidP="00DD0878">
                      <w:pPr>
                        <w:spacing w:line="360" w:lineRule="auto"/>
                        <w:rPr>
                          <w:rStyle w:val="Strong"/>
                          <w:rFonts w:ascii="Helvetica" w:hAnsi="Helvetica"/>
                          <w:color w:val="333384"/>
                          <w:bdr w:val="none" w:sz="0" w:space="0" w:color="auto" w:frame="1"/>
                        </w:rPr>
                      </w:pPr>
                      <w:r>
                        <w:rPr>
                          <w:b/>
                          <w:bCs/>
                        </w:rPr>
                        <w:t>Galentine’s Day?</w:t>
                      </w:r>
                    </w:p>
                    <w:p w14:paraId="254C7A5C" w14:textId="1FCFF517" w:rsidR="0036534C" w:rsidRPr="00DD0878" w:rsidRDefault="00B95272" w:rsidP="00B95272">
                      <w:pPr>
                        <w:spacing w:line="360" w:lineRule="auto"/>
                      </w:pPr>
                      <w:r>
                        <w:t xml:space="preserve">Not all love is a romantic love. Celebrating the </w:t>
                      </w:r>
                      <w:proofErr w:type="gramStart"/>
                      <w:r>
                        <w:t>friends</w:t>
                      </w:r>
                      <w:proofErr w:type="gramEnd"/>
                      <w:r>
                        <w:t xml:space="preserve"> you love is the purpose of a new “holiday”, Galentine’s Day! Friends gather for glasses of wine or a relaxed dinner to show their appreciation for one another.</w:t>
                      </w:r>
                    </w:p>
                  </w:txbxContent>
                </v:textbox>
                <w10:wrap type="square" anchorx="margin"/>
              </v:roundrect>
            </w:pict>
          </mc:Fallback>
        </mc:AlternateContent>
      </w:r>
      <w:r w:rsidR="00DD0878">
        <w:br/>
      </w:r>
    </w:p>
    <w:p w14:paraId="3A592207" w14:textId="0FC4421C" w:rsidR="00DB01FB" w:rsidRPr="00DB01FB" w:rsidRDefault="00CA6C72" w:rsidP="00A36D71">
      <w:pPr>
        <w:tabs>
          <w:tab w:val="left" w:pos="8700"/>
        </w:tabs>
        <w:spacing w:line="276" w:lineRule="auto"/>
      </w:pPr>
      <w:r>
        <w:rPr>
          <w:noProof/>
        </w:rPr>
        <w:lastRenderedPageBreak/>
        <mc:AlternateContent>
          <mc:Choice Requires="wps">
            <w:drawing>
              <wp:anchor distT="45720" distB="45720" distL="114300" distR="114300" simplePos="0" relativeHeight="251728896" behindDoc="0" locked="0" layoutInCell="1" allowOverlap="1" wp14:anchorId="131445F7" wp14:editId="179BD918">
                <wp:simplePos x="0" y="0"/>
                <wp:positionH relativeFrom="margin">
                  <wp:align>right</wp:align>
                </wp:positionH>
                <wp:positionV relativeFrom="paragraph">
                  <wp:posOffset>952500</wp:posOffset>
                </wp:positionV>
                <wp:extent cx="3381375" cy="2171700"/>
                <wp:effectExtent l="0" t="0" r="28575" b="1905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171700"/>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19636B3C" w14:textId="77777777" w:rsidR="00CA6C72" w:rsidRPr="007F7E55" w:rsidRDefault="00CA6C72" w:rsidP="00CA6C72">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1615AF39" w14:textId="3F2C52FD" w:rsidR="00CA6C72" w:rsidRPr="008753ED" w:rsidRDefault="00CA6C72" w:rsidP="00CA6C72">
                            <w:pPr>
                              <w:widowControl w:val="0"/>
                              <w:spacing w:after="240" w:line="276" w:lineRule="auto"/>
                              <w:rPr>
                                <w:sz w:val="26"/>
                                <w:szCs w:val="26"/>
                              </w:rPr>
                            </w:pPr>
                            <w:r w:rsidRPr="008753ED">
                              <w:rPr>
                                <w:sz w:val="26"/>
                                <w:szCs w:val="26"/>
                              </w:rPr>
                              <w:t xml:space="preserve">We would like to issue a heartfelt thanks to relatives and volunteers who support us day in and day out. You make such a </w:t>
                            </w:r>
                            <w:r w:rsidR="00EC7732" w:rsidRPr="008753ED">
                              <w:rPr>
                                <w:sz w:val="26"/>
                                <w:szCs w:val="26"/>
                              </w:rPr>
                              <w:t>difference,</w:t>
                            </w:r>
                            <w:r w:rsidRPr="008753ED">
                              <w:rPr>
                                <w:sz w:val="26"/>
                                <w:szCs w:val="26"/>
                              </w:rPr>
                              <w:t xml:space="preserve"> and we so very much appreciate your time and energy. </w:t>
                            </w:r>
                          </w:p>
                          <w:p w14:paraId="565DC7FE" w14:textId="34603364" w:rsidR="003267F2" w:rsidRPr="008753ED" w:rsidRDefault="003267F2" w:rsidP="008753ED">
                            <w:pPr>
                              <w:spacing w:line="276"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5F7" id="_x0000_s1049" type="#_x0000_t202" style="position:absolute;margin-left:215.05pt;margin-top:75pt;width:266.25pt;height:171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" fillcolor="#fde8d5 [661]" strokecolor="#fabb82 [1941]">
                <v:textbox inset="4mm,4mm,4mm,4mm">
                  <w:txbxContent>
                    <w:p w14:paraId="19636B3C" w14:textId="77777777" w:rsidR="00CA6C72" w:rsidRPr="007F7E55" w:rsidRDefault="00CA6C72" w:rsidP="00CA6C72">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1615AF39" w14:textId="3F2C52FD" w:rsidR="00CA6C72" w:rsidRPr="008753ED" w:rsidRDefault="00CA6C72" w:rsidP="00CA6C72">
                      <w:pPr>
                        <w:widowControl w:val="0"/>
                        <w:spacing w:after="240" w:line="276" w:lineRule="auto"/>
                        <w:rPr>
                          <w:sz w:val="26"/>
                          <w:szCs w:val="26"/>
                        </w:rPr>
                      </w:pPr>
                      <w:r w:rsidRPr="008753ED">
                        <w:rPr>
                          <w:sz w:val="26"/>
                          <w:szCs w:val="26"/>
                        </w:rPr>
                        <w:t xml:space="preserve">We would like to issue a heartfelt thanks to relatives and volunteers who support us day in and day out. You make such a </w:t>
                      </w:r>
                      <w:r w:rsidR="00EC7732" w:rsidRPr="008753ED">
                        <w:rPr>
                          <w:sz w:val="26"/>
                          <w:szCs w:val="26"/>
                        </w:rPr>
                        <w:t>difference,</w:t>
                      </w:r>
                      <w:r w:rsidRPr="008753ED">
                        <w:rPr>
                          <w:sz w:val="26"/>
                          <w:szCs w:val="26"/>
                        </w:rPr>
                        <w:t xml:space="preserve"> and we so very much appreciate your time and energy. </w:t>
                      </w:r>
                    </w:p>
                    <w:p w14:paraId="565DC7FE" w14:textId="34603364" w:rsidR="003267F2" w:rsidRPr="008753ED" w:rsidRDefault="003267F2" w:rsidP="008753ED">
                      <w:pPr>
                        <w:spacing w:line="276" w:lineRule="auto"/>
                        <w:rPr>
                          <w:sz w:val="26"/>
                          <w:szCs w:val="26"/>
                        </w:rPr>
                      </w:pPr>
                    </w:p>
                  </w:txbxContent>
                </v:textbox>
                <w10:wrap type="square" anchorx="margin"/>
              </v:shape>
            </w:pict>
          </mc:Fallback>
        </mc:AlternateContent>
      </w:r>
      <w:r w:rsidR="00A36D71" w:rsidRPr="00A36D71">
        <w:rPr>
          <w:sz w:val="28"/>
          <w:szCs w:val="28"/>
        </w:rPr>
        <w:t>.</w:t>
      </w:r>
      <w:r w:rsidR="003F3E97">
        <w:rPr>
          <w:noProof/>
          <w:sz w:val="24"/>
          <w:szCs w:val="24"/>
        </w:rPr>
        <mc:AlternateContent>
          <mc:Choice Requires="wps">
            <w:drawing>
              <wp:anchor distT="36576" distB="36576" distL="36576" distR="36576" simplePos="0" relativeHeight="251720704" behindDoc="0" locked="0" layoutInCell="1" allowOverlap="1" wp14:anchorId="6EA55635" wp14:editId="680E7933">
                <wp:simplePos x="0" y="0"/>
                <wp:positionH relativeFrom="margin">
                  <wp:align>left</wp:align>
                </wp:positionH>
                <wp:positionV relativeFrom="paragraph">
                  <wp:posOffset>942976</wp:posOffset>
                </wp:positionV>
                <wp:extent cx="3248025" cy="2238375"/>
                <wp:effectExtent l="0" t="0" r="28575" b="285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2383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7DDAA8A" w14:textId="648BC372" w:rsidR="003267F2" w:rsidRPr="00DB01FB" w:rsidRDefault="00EC7732" w:rsidP="00F20C9C">
                            <w:pPr>
                              <w:widowControl w:val="0"/>
                              <w:spacing w:after="240" w:line="276" w:lineRule="auto"/>
                              <w:rPr>
                                <w:sz w:val="26"/>
                                <w:szCs w:val="26"/>
                              </w:rPr>
                            </w:pPr>
                            <w:r>
                              <w:rPr>
                                <w:sz w:val="26"/>
                                <w:szCs w:val="26"/>
                              </w:rPr>
                              <w:t>February 11-17 is Random Act</w:t>
                            </w:r>
                            <w:r w:rsidR="00E379CE">
                              <w:rPr>
                                <w:sz w:val="26"/>
                                <w:szCs w:val="26"/>
                              </w:rPr>
                              <w:t>s</w:t>
                            </w:r>
                            <w:r>
                              <w:rPr>
                                <w:sz w:val="26"/>
                                <w:szCs w:val="26"/>
                              </w:rPr>
                              <w:t xml:space="preserve"> of Kindness Week. Your kindness might make a world of difference to somebody. Take this opportunity to perform </w:t>
                            </w:r>
                            <w:r w:rsidR="00E379CE">
                              <w:rPr>
                                <w:sz w:val="26"/>
                                <w:szCs w:val="26"/>
                              </w:rPr>
                              <w:t>random acts of kindness</w:t>
                            </w:r>
                            <w:r>
                              <w:rPr>
                                <w:sz w:val="26"/>
                                <w:szCs w:val="26"/>
                              </w:rPr>
                              <w:t xml:space="preserve"> and</w:t>
                            </w:r>
                            <w:r w:rsidR="00E379CE">
                              <w:rPr>
                                <w:sz w:val="26"/>
                                <w:szCs w:val="26"/>
                              </w:rPr>
                              <w:t xml:space="preserve"> inspire others to do the same. Together we can make the world a better place, one act of kindness at a time. </w:t>
                            </w:r>
                            <w:r w:rsidR="00E379CE" w:rsidRPr="00E379CE">
                              <w:rPr>
                                <mc:AlternateContent>
                                  <mc:Choice Requires="w16s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5635" id="Text Box 112" o:spid="_x0000_s1050" type="#_x0000_t202" style="position:absolute;margin-left:0;margin-top:74.25pt;width:255.75pt;height:176.25pt;z-index:251720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" fillcolor="#fde8d5 [661]" strokecolor="#fabb82 [1941]" insetpen="t">
                <v:textbox inset="4mm,4mm,4mm,4mm">
                  <w:txbxContent>
                    <w:p w14:paraId="47DDAA8A" w14:textId="648BC372" w:rsidR="003267F2" w:rsidRPr="00DB01FB" w:rsidRDefault="00EC7732" w:rsidP="00F20C9C">
                      <w:pPr>
                        <w:widowControl w:val="0"/>
                        <w:spacing w:after="240" w:line="276" w:lineRule="auto"/>
                        <w:rPr>
                          <w:sz w:val="26"/>
                          <w:szCs w:val="26"/>
                        </w:rPr>
                      </w:pPr>
                      <w:r>
                        <w:rPr>
                          <w:sz w:val="26"/>
                          <w:szCs w:val="26"/>
                        </w:rPr>
                        <w:t>February 11-17 is Random Act</w:t>
                      </w:r>
                      <w:r w:rsidR="00E379CE">
                        <w:rPr>
                          <w:sz w:val="26"/>
                          <w:szCs w:val="26"/>
                        </w:rPr>
                        <w:t>s</w:t>
                      </w:r>
                      <w:r>
                        <w:rPr>
                          <w:sz w:val="26"/>
                          <w:szCs w:val="26"/>
                        </w:rPr>
                        <w:t xml:space="preserve"> of Kindness Week. Your kindness might make a world of difference to somebody. Take this opportunity to perform </w:t>
                      </w:r>
                      <w:r w:rsidR="00E379CE">
                        <w:rPr>
                          <w:sz w:val="26"/>
                          <w:szCs w:val="26"/>
                        </w:rPr>
                        <w:t>random acts of kindness</w:t>
                      </w:r>
                      <w:r>
                        <w:rPr>
                          <w:sz w:val="26"/>
                          <w:szCs w:val="26"/>
                        </w:rPr>
                        <w:t xml:space="preserve"> and</w:t>
                      </w:r>
                      <w:r w:rsidR="00E379CE">
                        <w:rPr>
                          <w:sz w:val="26"/>
                          <w:szCs w:val="26"/>
                        </w:rPr>
                        <w:t xml:space="preserve"> inspire others to do the same. Together we can make the world a better place, one act of kindness at a time. </w:t>
                      </w:r>
                      <w:r w:rsidR="00E379CE" w:rsidRPr="00E379CE">
                        <w:rPr>
                          <mc:AlternateContent>
                            <mc:Choice Requires="w16s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txbxContent>
                </v:textbox>
                <w10:wrap anchorx="margin"/>
              </v:shape>
            </w:pict>
          </mc:Fallback>
        </mc:AlternateContent>
      </w:r>
      <w:r w:rsidR="00BF086E" w:rsidRPr="00BF086E">
        <w:rPr>
          <w:noProof/>
        </w:rPr>
        <w:drawing>
          <wp:anchor distT="0" distB="0" distL="114300" distR="114300" simplePos="0" relativeHeight="251729920" behindDoc="1" locked="0" layoutInCell="1" allowOverlap="1" wp14:anchorId="3E3D4C57" wp14:editId="3C5838D8">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00DB01FB" w:rsidRPr="00874CA3">
        <w:rPr>
          <w:noProof/>
        </w:rPr>
        <mc:AlternateContent>
          <mc:Choice Requires="wps">
            <w:drawing>
              <wp:anchor distT="0" distB="0" distL="114300" distR="114300" simplePos="0" relativeHeight="251722752" behindDoc="1" locked="0" layoutInCell="1" allowOverlap="1" wp14:anchorId="61A889A0" wp14:editId="4BC26404">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13" name="Text Box 113"/>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3A085A07" w14:textId="34F94CBB" w:rsidR="003267F2" w:rsidRPr="00746126" w:rsidRDefault="003267F2" w:rsidP="00DB01FB">
                            <w:pPr>
                              <w:pStyle w:val="Heading1"/>
                              <w:rPr>
                                <w:sz w:val="80"/>
                                <w:szCs w:val="80"/>
                              </w:rPr>
                            </w:pPr>
                            <w:bookmarkStart w:id="6" w:name="_Toc44283864"/>
                            <w:bookmarkStart w:id="7" w:name="_Toc44283937"/>
                            <w:r>
                              <w:rPr>
                                <w:sz w:val="80"/>
                                <w:szCs w:val="80"/>
                              </w:rPr>
                              <w:t>Noticeboard</w:t>
                            </w:r>
                            <w:bookmarkEnd w:id="6"/>
                            <w:bookmarkEnd w:id="7"/>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889A0" id="Text Box 113" o:spid="_x0000_s1051" type="#_x0000_t202" style="position:absolute;margin-left:-8.25pt;margin-top:2.85pt;width:299.25pt;height:4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" filled="f" stroked="f" strokeweight=".5pt">
                <v:textbox inset=",0,,0">
                  <w:txbxContent>
                    <w:p w14:paraId="3A085A07" w14:textId="34F94CBB" w:rsidR="003267F2" w:rsidRPr="00746126" w:rsidRDefault="003267F2" w:rsidP="00DB01FB">
                      <w:pPr>
                        <w:pStyle w:val="Heading1"/>
                        <w:rPr>
                          <w:sz w:val="80"/>
                          <w:szCs w:val="80"/>
                        </w:rPr>
                      </w:pPr>
                      <w:bookmarkStart w:id="14" w:name="_Toc44283864"/>
                      <w:bookmarkStart w:id="15" w:name="_Toc44283937"/>
                      <w:r>
                        <w:rPr>
                          <w:sz w:val="80"/>
                          <w:szCs w:val="80"/>
                        </w:rPr>
                        <w:t>Noticeboard</w:t>
                      </w:r>
                      <w:bookmarkEnd w:id="14"/>
                      <w:bookmarkEnd w:id="15"/>
                    </w:p>
                  </w:txbxContent>
                </v:textbox>
                <w10:wrap type="tight"/>
              </v:shape>
            </w:pict>
          </mc:Fallback>
        </mc:AlternateContent>
      </w:r>
    </w:p>
    <w:p w14:paraId="1575FB46" w14:textId="46196F5F" w:rsidR="00DB01FB" w:rsidRPr="00DB01FB" w:rsidRDefault="00DB01FB" w:rsidP="00056274">
      <w:pPr>
        <w:spacing w:line="276" w:lineRule="auto"/>
      </w:pPr>
    </w:p>
    <w:p w14:paraId="205ECE68" w14:textId="23850939" w:rsidR="00DB01FB" w:rsidRPr="00DB01FB" w:rsidRDefault="00DB01FB" w:rsidP="00056274">
      <w:pPr>
        <w:spacing w:line="276" w:lineRule="auto"/>
      </w:pPr>
    </w:p>
    <w:p w14:paraId="45706DD7" w14:textId="52C09A23" w:rsidR="00DB01FB" w:rsidRPr="00DB01FB" w:rsidRDefault="00DB01FB" w:rsidP="00056274">
      <w:pPr>
        <w:spacing w:line="276" w:lineRule="auto"/>
      </w:pPr>
    </w:p>
    <w:p w14:paraId="0652FAE1" w14:textId="3FD55EC6" w:rsidR="00DB01FB" w:rsidRPr="00DB01FB" w:rsidRDefault="00DB01FB" w:rsidP="00056274">
      <w:pPr>
        <w:spacing w:line="276" w:lineRule="auto"/>
      </w:pPr>
    </w:p>
    <w:p w14:paraId="1F5B2F58" w14:textId="08340030" w:rsidR="00DB01FB" w:rsidRPr="00DB01FB" w:rsidRDefault="00DB01FB" w:rsidP="00056274">
      <w:pPr>
        <w:spacing w:line="276" w:lineRule="auto"/>
      </w:pPr>
    </w:p>
    <w:p w14:paraId="4DF7F446" w14:textId="58B49644" w:rsidR="00DB01FB" w:rsidRPr="00DB01FB" w:rsidRDefault="00DB01FB" w:rsidP="00056274">
      <w:pPr>
        <w:spacing w:line="276" w:lineRule="auto"/>
      </w:pPr>
    </w:p>
    <w:p w14:paraId="3C70D630" w14:textId="243F06FC" w:rsidR="00DB01FB" w:rsidRPr="00DB01FB" w:rsidRDefault="00DB01FB" w:rsidP="00056274">
      <w:pPr>
        <w:spacing w:line="276" w:lineRule="auto"/>
      </w:pPr>
    </w:p>
    <w:p w14:paraId="55DCCE61" w14:textId="246B71B1" w:rsidR="00DB01FB" w:rsidRPr="00DB01FB" w:rsidRDefault="00DB01FB" w:rsidP="00056274">
      <w:pPr>
        <w:spacing w:line="276" w:lineRule="auto"/>
      </w:pPr>
    </w:p>
    <w:p w14:paraId="283662C3" w14:textId="47F5EEC0" w:rsidR="00DB01FB" w:rsidRPr="00DB01FB" w:rsidRDefault="00DB01FB" w:rsidP="00056274">
      <w:pPr>
        <w:spacing w:line="276" w:lineRule="auto"/>
      </w:pPr>
    </w:p>
    <w:p w14:paraId="0DD53026" w14:textId="40373071" w:rsidR="00DB01FB" w:rsidRPr="00DB01FB" w:rsidRDefault="00DB01FB" w:rsidP="00056274">
      <w:pPr>
        <w:spacing w:line="276" w:lineRule="auto"/>
      </w:pPr>
    </w:p>
    <w:p w14:paraId="3AA89313" w14:textId="3FC8E796" w:rsidR="00DB01FB" w:rsidRPr="00DB01FB" w:rsidRDefault="00DB01FB" w:rsidP="00056274">
      <w:pPr>
        <w:spacing w:line="276" w:lineRule="auto"/>
      </w:pPr>
    </w:p>
    <w:p w14:paraId="7117C321" w14:textId="047BBEF1" w:rsidR="00DB01FB" w:rsidRPr="00DB01FB" w:rsidRDefault="00DB01FB" w:rsidP="00056274">
      <w:pPr>
        <w:spacing w:line="276" w:lineRule="auto"/>
      </w:pPr>
    </w:p>
    <w:p w14:paraId="6AD154D3" w14:textId="158DFEB1" w:rsidR="00DB01FB" w:rsidRPr="00DB01FB" w:rsidRDefault="00CA6C72" w:rsidP="00056274">
      <w:pPr>
        <w:spacing w:line="276" w:lineRule="auto"/>
      </w:pPr>
      <w:r>
        <w:rPr>
          <w:noProof/>
          <w:sz w:val="24"/>
          <w:szCs w:val="24"/>
        </w:rPr>
        <mc:AlternateContent>
          <mc:Choice Requires="wps">
            <w:drawing>
              <wp:anchor distT="36576" distB="36576" distL="36576" distR="36576" simplePos="0" relativeHeight="251724800" behindDoc="0" locked="0" layoutInCell="1" allowOverlap="1" wp14:anchorId="029C3616" wp14:editId="4DA19917">
                <wp:simplePos x="0" y="0"/>
                <wp:positionH relativeFrom="margin">
                  <wp:align>right</wp:align>
                </wp:positionH>
                <wp:positionV relativeFrom="paragraph">
                  <wp:posOffset>130810</wp:posOffset>
                </wp:positionV>
                <wp:extent cx="3400425" cy="5067300"/>
                <wp:effectExtent l="0" t="0" r="28575"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0673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32747AD" w14:textId="16F133E6" w:rsidR="003267F2" w:rsidRPr="006E5972" w:rsidRDefault="006E5972" w:rsidP="006E5972">
                            <w:pPr>
                              <w:widowControl w:val="0"/>
                              <w:pBdr>
                                <w:bottom w:val="single" w:sz="4" w:space="1" w:color="8D4605" w:themeColor="accent2" w:themeShade="80"/>
                              </w:pBdr>
                              <w:spacing w:line="360" w:lineRule="auto"/>
                              <w:jc w:val="center"/>
                              <w:rPr>
                                <w:b/>
                                <w:bCs/>
                                <w:caps/>
                                <w:color w:val="806000" w:themeColor="accent4" w:themeShade="80"/>
                                <w:spacing w:val="20"/>
                                <w:sz w:val="28"/>
                                <w:szCs w:val="28"/>
                                <w:u w:val="single"/>
                              </w:rPr>
                            </w:pPr>
                            <w:r w:rsidRPr="006E5972">
                              <w:rPr>
                                <w:b/>
                                <w:bCs/>
                                <w:caps/>
                                <w:color w:val="806000" w:themeColor="accent4" w:themeShade="80"/>
                                <w:spacing w:val="20"/>
                                <w:sz w:val="28"/>
                                <w:szCs w:val="28"/>
                                <w:u w:val="single"/>
                              </w:rPr>
                              <w:t>wINNERS</w:t>
                            </w:r>
                          </w:p>
                          <w:p w14:paraId="22C51E9A" w14:textId="12F87A8A" w:rsidR="006E5972" w:rsidRPr="00385C6C" w:rsidRDefault="006E5972" w:rsidP="006E5972">
                            <w:pPr>
                              <w:widowControl w:val="0"/>
                              <w:pBdr>
                                <w:bottom w:val="single" w:sz="4" w:space="1" w:color="8D4605" w:themeColor="accent2" w:themeShade="80"/>
                              </w:pBdr>
                              <w:spacing w:line="360" w:lineRule="auto"/>
                              <w:jc w:val="center"/>
                              <w:rPr>
                                <w:rFonts w:ascii="Ink Free" w:hAnsi="Ink Free" w:cstheme="minorHAnsi"/>
                                <w:b/>
                                <w:bCs/>
                                <w:caps/>
                                <w:spacing w:val="20"/>
                                <w:sz w:val="24"/>
                                <w:szCs w:val="24"/>
                                <w:u w:val="single"/>
                              </w:rPr>
                            </w:pPr>
                            <w:r w:rsidRPr="00385C6C">
                              <w:rPr>
                                <w:rFonts w:ascii="Ink Free" w:hAnsi="Ink Free" w:cstheme="minorHAnsi"/>
                                <w:b/>
                                <w:bCs/>
                                <w:caps/>
                                <w:spacing w:val="20"/>
                                <w:sz w:val="24"/>
                                <w:szCs w:val="24"/>
                                <w:u w:val="single"/>
                              </w:rPr>
                              <w:t>bingo</w:t>
                            </w:r>
                          </w:p>
                          <w:p w14:paraId="4EB34712" w14:textId="6C05454E" w:rsidR="006E5972" w:rsidRPr="006E5972" w:rsidRDefault="006E5972" w:rsidP="006E5972">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6E5972">
                              <w:rPr>
                                <w:rFonts w:ascii="Ink Free" w:hAnsi="Ink Free" w:cstheme="minorHAnsi"/>
                                <w:caps/>
                                <w:spacing w:val="20"/>
                                <w:sz w:val="24"/>
                                <w:szCs w:val="24"/>
                              </w:rPr>
                              <w:t>January 14- Dorothy</w:t>
                            </w:r>
                          </w:p>
                          <w:p w14:paraId="6A37A88B" w14:textId="04B43E7D" w:rsidR="006E5972"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b/>
                                <w:bCs/>
                                <w:caps/>
                                <w:spacing w:val="20"/>
                                <w:sz w:val="28"/>
                                <w:szCs w:val="28"/>
                                <w:u w:val="single"/>
                              </w:rPr>
                            </w:pPr>
                            <w:r w:rsidRPr="00385C6C">
                              <w:rPr>
                                <w:rFonts w:ascii="Ink Free" w:hAnsi="Ink Free" w:cstheme="minorHAnsi"/>
                                <w:b/>
                                <w:bCs/>
                                <w:caps/>
                                <w:spacing w:val="20"/>
                                <w:sz w:val="28"/>
                                <w:szCs w:val="28"/>
                                <w:u w:val="single"/>
                              </w:rPr>
                              <w:t>Bean Bag</w:t>
                            </w:r>
                          </w:p>
                          <w:p w14:paraId="235B4F9B" w14:textId="0BE9AC84" w:rsid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January 8 – Gord, Helen</w:t>
                            </w:r>
                            <w:r>
                              <w:rPr>
                                <w:rFonts w:ascii="Ink Free" w:hAnsi="Ink Free" w:cstheme="minorHAnsi"/>
                                <w:caps/>
                                <w:spacing w:val="20"/>
                                <w:sz w:val="24"/>
                                <w:szCs w:val="24"/>
                              </w:rPr>
                              <w:t>&amp;</w:t>
                            </w:r>
                            <w:r w:rsidRPr="00385C6C">
                              <w:rPr>
                                <w:rFonts w:ascii="Ink Free" w:hAnsi="Ink Free" w:cstheme="minorHAnsi"/>
                                <w:caps/>
                                <w:spacing w:val="20"/>
                                <w:sz w:val="24"/>
                                <w:szCs w:val="24"/>
                              </w:rPr>
                              <w:t>Karen</w:t>
                            </w:r>
                          </w:p>
                          <w:p w14:paraId="0BD3892B" w14:textId="569FC06E" w:rsid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Pr>
                                <w:rFonts w:ascii="Ink Free" w:hAnsi="Ink Free" w:cstheme="minorHAnsi"/>
                                <w:caps/>
                                <w:spacing w:val="20"/>
                                <w:sz w:val="24"/>
                                <w:szCs w:val="24"/>
                              </w:rPr>
                              <w:t>January 22- Karen, John&amp; Jeanette</w:t>
                            </w:r>
                          </w:p>
                          <w:p w14:paraId="3A144138" w14:textId="090A2EC6" w:rsidR="00385C6C" w:rsidRDefault="00385C6C" w:rsidP="00385C6C">
                            <w:pPr>
                              <w:widowControl w:val="0"/>
                              <w:pBdr>
                                <w:bottom w:val="single" w:sz="4" w:space="1" w:color="8D4605" w:themeColor="accent2" w:themeShade="80"/>
                              </w:pBdr>
                              <w:spacing w:line="360" w:lineRule="auto"/>
                              <w:jc w:val="center"/>
                              <w:rPr>
                                <w:rFonts w:ascii="Ink Free" w:hAnsi="Ink Free" w:cstheme="minorHAnsi"/>
                                <w:b/>
                                <w:bCs/>
                                <w:caps/>
                                <w:spacing w:val="20"/>
                                <w:sz w:val="24"/>
                                <w:szCs w:val="24"/>
                                <w:u w:val="single"/>
                              </w:rPr>
                            </w:pPr>
                            <w:r w:rsidRPr="00385C6C">
                              <w:rPr>
                                <w:rFonts w:ascii="Ink Free" w:hAnsi="Ink Free" w:cstheme="minorHAnsi"/>
                                <w:b/>
                                <w:bCs/>
                                <w:caps/>
                                <w:spacing w:val="20"/>
                                <w:sz w:val="24"/>
                                <w:szCs w:val="24"/>
                                <w:u w:val="single"/>
                              </w:rPr>
                              <w:t>Roller Ball</w:t>
                            </w:r>
                          </w:p>
                          <w:p w14:paraId="349A30EB" w14:textId="2A19ADC5" w:rsidR="00385C6C"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January 10- Helen, Jeanette, Karen</w:t>
                            </w:r>
                            <w:r>
                              <w:rPr>
                                <w:rFonts w:ascii="Ink Free" w:hAnsi="Ink Free" w:cstheme="minorHAnsi"/>
                                <w:caps/>
                                <w:spacing w:val="20"/>
                                <w:sz w:val="24"/>
                                <w:szCs w:val="24"/>
                              </w:rPr>
                              <w:t>&amp;</w:t>
                            </w:r>
                            <w:r w:rsidRPr="00385C6C">
                              <w:rPr>
                                <w:rFonts w:ascii="Ink Free" w:hAnsi="Ink Free" w:cstheme="minorHAnsi"/>
                                <w:caps/>
                                <w:spacing w:val="20"/>
                                <w:sz w:val="24"/>
                                <w:szCs w:val="24"/>
                              </w:rPr>
                              <w:t xml:space="preserve"> Gladys R</w:t>
                            </w:r>
                          </w:p>
                          <w:p w14:paraId="49CDA4C5" w14:textId="1E8BE825" w:rsidR="00385C6C"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 xml:space="preserve">January 17 – John, Gord, Sherry, </w:t>
                            </w:r>
                            <w:r>
                              <w:rPr>
                                <w:rFonts w:ascii="Ink Free" w:hAnsi="Ink Free" w:cstheme="minorHAnsi"/>
                                <w:caps/>
                                <w:spacing w:val="20"/>
                                <w:sz w:val="24"/>
                                <w:szCs w:val="24"/>
                              </w:rPr>
                              <w:t xml:space="preserve">&amp; </w:t>
                            </w:r>
                            <w:r w:rsidRPr="00385C6C">
                              <w:rPr>
                                <w:rFonts w:ascii="Ink Free" w:hAnsi="Ink Free" w:cstheme="minorHAnsi"/>
                                <w:caps/>
                                <w:spacing w:val="20"/>
                                <w:sz w:val="24"/>
                                <w:szCs w:val="24"/>
                              </w:rPr>
                              <w:t>Jessie</w:t>
                            </w:r>
                          </w:p>
                          <w:p w14:paraId="7C8A3D78" w14:textId="3758BD2E" w:rsidR="00385C6C"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January 24- Jessie, Karen, Jeanette</w:t>
                            </w:r>
                            <w:r>
                              <w:rPr>
                                <w:rFonts w:ascii="Ink Free" w:hAnsi="Ink Free" w:cstheme="minorHAnsi"/>
                                <w:caps/>
                                <w:spacing w:val="20"/>
                                <w:sz w:val="24"/>
                                <w:szCs w:val="24"/>
                              </w:rPr>
                              <w:t>&amp;</w:t>
                            </w:r>
                            <w:r w:rsidRPr="00385C6C">
                              <w:rPr>
                                <w:rFonts w:ascii="Ink Free" w:hAnsi="Ink Free" w:cstheme="minorHAnsi"/>
                                <w:caps/>
                                <w:spacing w:val="20"/>
                                <w:sz w:val="24"/>
                                <w:szCs w:val="24"/>
                              </w:rPr>
                              <w:t xml:space="preserve"> Gladys R</w:t>
                            </w:r>
                          </w:p>
                          <w:p w14:paraId="4F06A1D8" w14:textId="199EDB54" w:rsidR="00385C6C" w:rsidRDefault="00385C6C" w:rsidP="00385C6C">
                            <w:pPr>
                              <w:widowControl w:val="0"/>
                              <w:pBdr>
                                <w:bottom w:val="single" w:sz="4" w:space="1" w:color="8D4605" w:themeColor="accent2" w:themeShade="80"/>
                              </w:pBdr>
                              <w:spacing w:line="360" w:lineRule="auto"/>
                              <w:jc w:val="center"/>
                              <w:rPr>
                                <w:rFonts w:ascii="Ink Free" w:hAnsi="Ink Free" w:cstheme="minorHAnsi"/>
                                <w:b/>
                                <w:bCs/>
                                <w:caps/>
                                <w:spacing w:val="20"/>
                                <w:sz w:val="24"/>
                                <w:szCs w:val="24"/>
                                <w:u w:val="single"/>
                              </w:rPr>
                            </w:pPr>
                            <w:r>
                              <w:rPr>
                                <w:rFonts w:ascii="Ink Free" w:hAnsi="Ink Free" w:cstheme="minorHAnsi"/>
                                <w:b/>
                                <w:bCs/>
                                <w:caps/>
                                <w:spacing w:val="20"/>
                                <w:sz w:val="24"/>
                                <w:szCs w:val="24"/>
                                <w:u w:val="single"/>
                              </w:rPr>
                              <w:t>Floor Curling</w:t>
                            </w:r>
                          </w:p>
                          <w:p w14:paraId="01F433AB" w14:textId="4631E6D1" w:rsidR="00385C6C"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January 12 – Gord, jeanette, john</w:t>
                            </w:r>
                            <w:r>
                              <w:rPr>
                                <w:rFonts w:ascii="Ink Free" w:hAnsi="Ink Free" w:cstheme="minorHAnsi"/>
                                <w:caps/>
                                <w:spacing w:val="20"/>
                                <w:sz w:val="24"/>
                                <w:szCs w:val="24"/>
                              </w:rPr>
                              <w:t xml:space="preserve"> &amp; </w:t>
                            </w:r>
                            <w:r w:rsidRPr="00385C6C">
                              <w:rPr>
                                <w:rFonts w:ascii="Ink Free" w:hAnsi="Ink Free" w:cstheme="minorHAnsi"/>
                                <w:caps/>
                                <w:spacing w:val="20"/>
                                <w:sz w:val="24"/>
                                <w:szCs w:val="24"/>
                              </w:rPr>
                              <w:t>helen</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3616" id="Text Box 115" o:spid="_x0000_s1052" type="#_x0000_t202" style="position:absolute;margin-left:216.55pt;margin-top:10.3pt;width:267.75pt;height:399pt;z-index:2517248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" fillcolor="#fde8d5 [661]" strokecolor="#fabb82 [1941]" insetpen="t">
                <v:textbox inset="4mm,4mm,4mm,4mm">
                  <w:txbxContent>
                    <w:p w14:paraId="432747AD" w14:textId="16F133E6" w:rsidR="003267F2" w:rsidRPr="006E5972" w:rsidRDefault="006E5972" w:rsidP="006E5972">
                      <w:pPr>
                        <w:widowControl w:val="0"/>
                        <w:pBdr>
                          <w:bottom w:val="single" w:sz="4" w:space="1" w:color="8D4605" w:themeColor="accent2" w:themeShade="80"/>
                        </w:pBdr>
                        <w:spacing w:line="360" w:lineRule="auto"/>
                        <w:jc w:val="center"/>
                        <w:rPr>
                          <w:b/>
                          <w:bCs/>
                          <w:caps/>
                          <w:color w:val="806000" w:themeColor="accent4" w:themeShade="80"/>
                          <w:spacing w:val="20"/>
                          <w:sz w:val="28"/>
                          <w:szCs w:val="28"/>
                          <w:u w:val="single"/>
                        </w:rPr>
                      </w:pPr>
                      <w:r w:rsidRPr="006E5972">
                        <w:rPr>
                          <w:b/>
                          <w:bCs/>
                          <w:caps/>
                          <w:color w:val="806000" w:themeColor="accent4" w:themeShade="80"/>
                          <w:spacing w:val="20"/>
                          <w:sz w:val="28"/>
                          <w:szCs w:val="28"/>
                          <w:u w:val="single"/>
                        </w:rPr>
                        <w:t>wINNERS</w:t>
                      </w:r>
                    </w:p>
                    <w:p w14:paraId="22C51E9A" w14:textId="12F87A8A" w:rsidR="006E5972" w:rsidRPr="00385C6C" w:rsidRDefault="006E5972" w:rsidP="006E5972">
                      <w:pPr>
                        <w:widowControl w:val="0"/>
                        <w:pBdr>
                          <w:bottom w:val="single" w:sz="4" w:space="1" w:color="8D4605" w:themeColor="accent2" w:themeShade="80"/>
                        </w:pBdr>
                        <w:spacing w:line="360" w:lineRule="auto"/>
                        <w:jc w:val="center"/>
                        <w:rPr>
                          <w:rFonts w:ascii="Ink Free" w:hAnsi="Ink Free" w:cstheme="minorHAnsi"/>
                          <w:b/>
                          <w:bCs/>
                          <w:caps/>
                          <w:spacing w:val="20"/>
                          <w:sz w:val="24"/>
                          <w:szCs w:val="24"/>
                          <w:u w:val="single"/>
                        </w:rPr>
                      </w:pPr>
                      <w:r w:rsidRPr="00385C6C">
                        <w:rPr>
                          <w:rFonts w:ascii="Ink Free" w:hAnsi="Ink Free" w:cstheme="minorHAnsi"/>
                          <w:b/>
                          <w:bCs/>
                          <w:caps/>
                          <w:spacing w:val="20"/>
                          <w:sz w:val="24"/>
                          <w:szCs w:val="24"/>
                          <w:u w:val="single"/>
                        </w:rPr>
                        <w:t>bingo</w:t>
                      </w:r>
                    </w:p>
                    <w:p w14:paraId="4EB34712" w14:textId="6C05454E" w:rsidR="006E5972" w:rsidRPr="006E5972" w:rsidRDefault="006E5972" w:rsidP="006E5972">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6E5972">
                        <w:rPr>
                          <w:rFonts w:ascii="Ink Free" w:hAnsi="Ink Free" w:cstheme="minorHAnsi"/>
                          <w:caps/>
                          <w:spacing w:val="20"/>
                          <w:sz w:val="24"/>
                          <w:szCs w:val="24"/>
                        </w:rPr>
                        <w:t>January 14- Dorothy</w:t>
                      </w:r>
                    </w:p>
                    <w:p w14:paraId="6A37A88B" w14:textId="04B43E7D" w:rsidR="006E5972"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b/>
                          <w:bCs/>
                          <w:caps/>
                          <w:spacing w:val="20"/>
                          <w:sz w:val="28"/>
                          <w:szCs w:val="28"/>
                          <w:u w:val="single"/>
                        </w:rPr>
                      </w:pPr>
                      <w:r w:rsidRPr="00385C6C">
                        <w:rPr>
                          <w:rFonts w:ascii="Ink Free" w:hAnsi="Ink Free" w:cstheme="minorHAnsi"/>
                          <w:b/>
                          <w:bCs/>
                          <w:caps/>
                          <w:spacing w:val="20"/>
                          <w:sz w:val="28"/>
                          <w:szCs w:val="28"/>
                          <w:u w:val="single"/>
                        </w:rPr>
                        <w:t>Bean Bag</w:t>
                      </w:r>
                    </w:p>
                    <w:p w14:paraId="235B4F9B" w14:textId="0BE9AC84" w:rsid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January 8 – Gord, Helen</w:t>
                      </w:r>
                      <w:r>
                        <w:rPr>
                          <w:rFonts w:ascii="Ink Free" w:hAnsi="Ink Free" w:cstheme="minorHAnsi"/>
                          <w:caps/>
                          <w:spacing w:val="20"/>
                          <w:sz w:val="24"/>
                          <w:szCs w:val="24"/>
                        </w:rPr>
                        <w:t>&amp;</w:t>
                      </w:r>
                      <w:r w:rsidRPr="00385C6C">
                        <w:rPr>
                          <w:rFonts w:ascii="Ink Free" w:hAnsi="Ink Free" w:cstheme="minorHAnsi"/>
                          <w:caps/>
                          <w:spacing w:val="20"/>
                          <w:sz w:val="24"/>
                          <w:szCs w:val="24"/>
                        </w:rPr>
                        <w:t>Karen</w:t>
                      </w:r>
                    </w:p>
                    <w:p w14:paraId="0BD3892B" w14:textId="569FC06E" w:rsid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Pr>
                          <w:rFonts w:ascii="Ink Free" w:hAnsi="Ink Free" w:cstheme="minorHAnsi"/>
                          <w:caps/>
                          <w:spacing w:val="20"/>
                          <w:sz w:val="24"/>
                          <w:szCs w:val="24"/>
                        </w:rPr>
                        <w:t>January 22- Karen, John&amp; Jeanette</w:t>
                      </w:r>
                    </w:p>
                    <w:p w14:paraId="3A144138" w14:textId="090A2EC6" w:rsidR="00385C6C" w:rsidRDefault="00385C6C" w:rsidP="00385C6C">
                      <w:pPr>
                        <w:widowControl w:val="0"/>
                        <w:pBdr>
                          <w:bottom w:val="single" w:sz="4" w:space="1" w:color="8D4605" w:themeColor="accent2" w:themeShade="80"/>
                        </w:pBdr>
                        <w:spacing w:line="360" w:lineRule="auto"/>
                        <w:jc w:val="center"/>
                        <w:rPr>
                          <w:rFonts w:ascii="Ink Free" w:hAnsi="Ink Free" w:cstheme="minorHAnsi"/>
                          <w:b/>
                          <w:bCs/>
                          <w:caps/>
                          <w:spacing w:val="20"/>
                          <w:sz w:val="24"/>
                          <w:szCs w:val="24"/>
                          <w:u w:val="single"/>
                        </w:rPr>
                      </w:pPr>
                      <w:r w:rsidRPr="00385C6C">
                        <w:rPr>
                          <w:rFonts w:ascii="Ink Free" w:hAnsi="Ink Free" w:cstheme="minorHAnsi"/>
                          <w:b/>
                          <w:bCs/>
                          <w:caps/>
                          <w:spacing w:val="20"/>
                          <w:sz w:val="24"/>
                          <w:szCs w:val="24"/>
                          <w:u w:val="single"/>
                        </w:rPr>
                        <w:t>Roller Ball</w:t>
                      </w:r>
                    </w:p>
                    <w:p w14:paraId="349A30EB" w14:textId="2A19ADC5" w:rsidR="00385C6C"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January 10- Helen, Jeanette, Karen</w:t>
                      </w:r>
                      <w:r>
                        <w:rPr>
                          <w:rFonts w:ascii="Ink Free" w:hAnsi="Ink Free" w:cstheme="minorHAnsi"/>
                          <w:caps/>
                          <w:spacing w:val="20"/>
                          <w:sz w:val="24"/>
                          <w:szCs w:val="24"/>
                        </w:rPr>
                        <w:t>&amp;</w:t>
                      </w:r>
                      <w:r w:rsidRPr="00385C6C">
                        <w:rPr>
                          <w:rFonts w:ascii="Ink Free" w:hAnsi="Ink Free" w:cstheme="minorHAnsi"/>
                          <w:caps/>
                          <w:spacing w:val="20"/>
                          <w:sz w:val="24"/>
                          <w:szCs w:val="24"/>
                        </w:rPr>
                        <w:t xml:space="preserve"> Gladys R</w:t>
                      </w:r>
                    </w:p>
                    <w:p w14:paraId="49CDA4C5" w14:textId="1E8BE825" w:rsidR="00385C6C"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 xml:space="preserve">January 17 – John, Gord, Sherry, </w:t>
                      </w:r>
                      <w:r>
                        <w:rPr>
                          <w:rFonts w:ascii="Ink Free" w:hAnsi="Ink Free" w:cstheme="minorHAnsi"/>
                          <w:caps/>
                          <w:spacing w:val="20"/>
                          <w:sz w:val="24"/>
                          <w:szCs w:val="24"/>
                        </w:rPr>
                        <w:t xml:space="preserve">&amp; </w:t>
                      </w:r>
                      <w:r w:rsidRPr="00385C6C">
                        <w:rPr>
                          <w:rFonts w:ascii="Ink Free" w:hAnsi="Ink Free" w:cstheme="minorHAnsi"/>
                          <w:caps/>
                          <w:spacing w:val="20"/>
                          <w:sz w:val="24"/>
                          <w:szCs w:val="24"/>
                        </w:rPr>
                        <w:t>Jessie</w:t>
                      </w:r>
                    </w:p>
                    <w:p w14:paraId="7C8A3D78" w14:textId="3758BD2E" w:rsidR="00385C6C"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January 24- Jessie, Karen, Jeanette</w:t>
                      </w:r>
                      <w:r>
                        <w:rPr>
                          <w:rFonts w:ascii="Ink Free" w:hAnsi="Ink Free" w:cstheme="minorHAnsi"/>
                          <w:caps/>
                          <w:spacing w:val="20"/>
                          <w:sz w:val="24"/>
                          <w:szCs w:val="24"/>
                        </w:rPr>
                        <w:t>&amp;</w:t>
                      </w:r>
                      <w:r w:rsidRPr="00385C6C">
                        <w:rPr>
                          <w:rFonts w:ascii="Ink Free" w:hAnsi="Ink Free" w:cstheme="minorHAnsi"/>
                          <w:caps/>
                          <w:spacing w:val="20"/>
                          <w:sz w:val="24"/>
                          <w:szCs w:val="24"/>
                        </w:rPr>
                        <w:t xml:space="preserve"> Gladys R</w:t>
                      </w:r>
                    </w:p>
                    <w:p w14:paraId="4F06A1D8" w14:textId="199EDB54" w:rsidR="00385C6C" w:rsidRDefault="00385C6C" w:rsidP="00385C6C">
                      <w:pPr>
                        <w:widowControl w:val="0"/>
                        <w:pBdr>
                          <w:bottom w:val="single" w:sz="4" w:space="1" w:color="8D4605" w:themeColor="accent2" w:themeShade="80"/>
                        </w:pBdr>
                        <w:spacing w:line="360" w:lineRule="auto"/>
                        <w:jc w:val="center"/>
                        <w:rPr>
                          <w:rFonts w:ascii="Ink Free" w:hAnsi="Ink Free" w:cstheme="minorHAnsi"/>
                          <w:b/>
                          <w:bCs/>
                          <w:caps/>
                          <w:spacing w:val="20"/>
                          <w:sz w:val="24"/>
                          <w:szCs w:val="24"/>
                          <w:u w:val="single"/>
                        </w:rPr>
                      </w:pPr>
                      <w:r>
                        <w:rPr>
                          <w:rFonts w:ascii="Ink Free" w:hAnsi="Ink Free" w:cstheme="minorHAnsi"/>
                          <w:b/>
                          <w:bCs/>
                          <w:caps/>
                          <w:spacing w:val="20"/>
                          <w:sz w:val="24"/>
                          <w:szCs w:val="24"/>
                          <w:u w:val="single"/>
                        </w:rPr>
                        <w:t>Floor Curling</w:t>
                      </w:r>
                    </w:p>
                    <w:p w14:paraId="01F433AB" w14:textId="4631E6D1" w:rsidR="00385C6C" w:rsidRPr="00385C6C" w:rsidRDefault="00385C6C" w:rsidP="00385C6C">
                      <w:pPr>
                        <w:widowControl w:val="0"/>
                        <w:pBdr>
                          <w:bottom w:val="single" w:sz="4" w:space="1" w:color="8D4605" w:themeColor="accent2" w:themeShade="80"/>
                        </w:pBdr>
                        <w:spacing w:line="360" w:lineRule="auto"/>
                        <w:jc w:val="center"/>
                        <w:rPr>
                          <w:rFonts w:ascii="Ink Free" w:hAnsi="Ink Free" w:cstheme="minorHAnsi"/>
                          <w:caps/>
                          <w:spacing w:val="20"/>
                          <w:sz w:val="24"/>
                          <w:szCs w:val="24"/>
                        </w:rPr>
                      </w:pPr>
                      <w:r w:rsidRPr="00385C6C">
                        <w:rPr>
                          <w:rFonts w:ascii="Ink Free" w:hAnsi="Ink Free" w:cstheme="minorHAnsi"/>
                          <w:caps/>
                          <w:spacing w:val="20"/>
                          <w:sz w:val="24"/>
                          <w:szCs w:val="24"/>
                        </w:rPr>
                        <w:t>January 12 – Gord, jeanette, john</w:t>
                      </w:r>
                      <w:r>
                        <w:rPr>
                          <w:rFonts w:ascii="Ink Free" w:hAnsi="Ink Free" w:cstheme="minorHAnsi"/>
                          <w:caps/>
                          <w:spacing w:val="20"/>
                          <w:sz w:val="24"/>
                          <w:szCs w:val="24"/>
                        </w:rPr>
                        <w:t xml:space="preserve"> &amp; </w:t>
                      </w:r>
                      <w:r w:rsidRPr="00385C6C">
                        <w:rPr>
                          <w:rFonts w:ascii="Ink Free" w:hAnsi="Ink Free" w:cstheme="minorHAnsi"/>
                          <w:caps/>
                          <w:spacing w:val="20"/>
                          <w:sz w:val="24"/>
                          <w:szCs w:val="24"/>
                        </w:rPr>
                        <w:t>helen</w:t>
                      </w:r>
                    </w:p>
                  </w:txbxContent>
                </v:textbox>
                <w10:wrap anchorx="margin"/>
              </v:shape>
            </w:pict>
          </mc:Fallback>
        </mc:AlternateContent>
      </w:r>
      <w:r w:rsidR="003F3E97">
        <w:rPr>
          <w:noProof/>
          <w:sz w:val="24"/>
          <w:szCs w:val="24"/>
        </w:rPr>
        <mc:AlternateContent>
          <mc:Choice Requires="wps">
            <w:drawing>
              <wp:anchor distT="36576" distB="36576" distL="36576" distR="36576" simplePos="0" relativeHeight="251726848" behindDoc="0" locked="0" layoutInCell="1" allowOverlap="1" wp14:anchorId="2E9E9596" wp14:editId="1B9AC0DA">
                <wp:simplePos x="0" y="0"/>
                <wp:positionH relativeFrom="margin">
                  <wp:posOffset>0</wp:posOffset>
                </wp:positionH>
                <wp:positionV relativeFrom="paragraph">
                  <wp:posOffset>138430</wp:posOffset>
                </wp:positionV>
                <wp:extent cx="3248025" cy="2705100"/>
                <wp:effectExtent l="0" t="0" r="28575"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051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C5455D3" w14:textId="77777777" w:rsidR="00CA6C72" w:rsidRPr="007F7E55" w:rsidRDefault="00CA6C72" w:rsidP="00CA6C72">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What do you think?</w:t>
                            </w:r>
                          </w:p>
                          <w:p w14:paraId="5A6D6986" w14:textId="77777777" w:rsidR="00CA6C72" w:rsidRDefault="00CA6C72" w:rsidP="00CA6C72">
                            <w:pPr>
                              <w:widowControl w:val="0"/>
                              <w:spacing w:after="240" w:line="276" w:lineRule="auto"/>
                              <w:rPr>
                                <w:noProof/>
                                <w:sz w:val="26"/>
                                <w:szCs w:val="26"/>
                              </w:rPr>
                            </w:pPr>
                            <w:r>
                              <w:rPr>
                                <w:noProof/>
                                <w:sz w:val="26"/>
                                <w:szCs w:val="26"/>
                              </w:rPr>
                              <w:t>What do you love about our community? We’d love to hear your thoughts. Jot down your favorite things about our community and turn it into us. We might share your answer in our newsletter, bulletin board, or social media!</w:t>
                            </w:r>
                          </w:p>
                          <w:p w14:paraId="43F3FB73" w14:textId="69D931B1" w:rsidR="003267F2" w:rsidRPr="00F20C9C" w:rsidRDefault="003267F2" w:rsidP="00F20C9C">
                            <w:pPr>
                              <w:widowControl w:val="0"/>
                              <w:spacing w:after="240" w:line="276"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9596" id="Text Box 116" o:spid="_x0000_s1053" type="#_x0000_t202" style="position:absolute;margin-left:0;margin-top:10.9pt;width:255.75pt;height:213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" fillcolor="#fde8d5 [661]" strokecolor="#fabb82 [1941]" insetpen="t">
                <v:textbox inset="4mm,4mm,4mm,4mm">
                  <w:txbxContent>
                    <w:p w14:paraId="4C5455D3" w14:textId="77777777" w:rsidR="00CA6C72" w:rsidRPr="007F7E55" w:rsidRDefault="00CA6C72" w:rsidP="00CA6C72">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What do you think?</w:t>
                      </w:r>
                    </w:p>
                    <w:p w14:paraId="5A6D6986" w14:textId="77777777" w:rsidR="00CA6C72" w:rsidRDefault="00CA6C72" w:rsidP="00CA6C72">
                      <w:pPr>
                        <w:widowControl w:val="0"/>
                        <w:spacing w:after="240" w:line="276" w:lineRule="auto"/>
                        <w:rPr>
                          <w:noProof/>
                          <w:sz w:val="26"/>
                          <w:szCs w:val="26"/>
                        </w:rPr>
                      </w:pPr>
                      <w:r>
                        <w:rPr>
                          <w:noProof/>
                          <w:sz w:val="26"/>
                          <w:szCs w:val="26"/>
                        </w:rPr>
                        <w:t>What do you love about our community? We’d love to hear your thoughts. Jot down your favorite things about our community and turn it into us. We might share your answer in our newsletter, bulletin board, or social media!</w:t>
                      </w:r>
                    </w:p>
                    <w:p w14:paraId="43F3FB73" w14:textId="69D931B1" w:rsidR="003267F2" w:rsidRPr="00F20C9C" w:rsidRDefault="003267F2" w:rsidP="00F20C9C">
                      <w:pPr>
                        <w:widowControl w:val="0"/>
                        <w:spacing w:after="240" w:line="276" w:lineRule="auto"/>
                        <w:rPr>
                          <w:sz w:val="26"/>
                          <w:szCs w:val="26"/>
                        </w:rPr>
                      </w:pPr>
                    </w:p>
                  </w:txbxContent>
                </v:textbox>
                <w10:wrap anchorx="margin"/>
              </v:shape>
            </w:pict>
          </mc:Fallback>
        </mc:AlternateContent>
      </w:r>
    </w:p>
    <w:p w14:paraId="7ED86214" w14:textId="6EA74DB9" w:rsidR="00DB01FB" w:rsidRPr="00DB01FB" w:rsidRDefault="00DB01FB" w:rsidP="00056274">
      <w:pPr>
        <w:spacing w:line="276" w:lineRule="auto"/>
      </w:pPr>
    </w:p>
    <w:p w14:paraId="46A85B19" w14:textId="69A40F05" w:rsidR="00DB01FB" w:rsidRPr="00DB01FB" w:rsidRDefault="00DB01FB" w:rsidP="00056274">
      <w:pPr>
        <w:spacing w:line="276" w:lineRule="auto"/>
      </w:pPr>
    </w:p>
    <w:p w14:paraId="1208F031" w14:textId="7D5F2693" w:rsidR="00DB01FB" w:rsidRPr="00DB01FB" w:rsidRDefault="00DB01FB" w:rsidP="00056274">
      <w:pPr>
        <w:spacing w:line="276" w:lineRule="auto"/>
      </w:pPr>
    </w:p>
    <w:p w14:paraId="4018A33A" w14:textId="38674BB6" w:rsidR="00DB01FB" w:rsidRPr="00DB01FB" w:rsidRDefault="00DB01FB" w:rsidP="00056274">
      <w:pPr>
        <w:spacing w:line="276" w:lineRule="auto"/>
      </w:pPr>
    </w:p>
    <w:p w14:paraId="47613FF8" w14:textId="6BA0AEF5" w:rsidR="00DB01FB" w:rsidRPr="00DB01FB" w:rsidRDefault="00DB01FB" w:rsidP="00056274">
      <w:pPr>
        <w:spacing w:line="276" w:lineRule="auto"/>
      </w:pPr>
    </w:p>
    <w:p w14:paraId="39D1CF60" w14:textId="50A3DA6F" w:rsidR="00DB01FB" w:rsidRPr="00DB01FB" w:rsidRDefault="00DB01FB" w:rsidP="00056274">
      <w:pPr>
        <w:spacing w:line="276" w:lineRule="auto"/>
      </w:pPr>
    </w:p>
    <w:p w14:paraId="3A196173" w14:textId="4DC60D8B" w:rsidR="00DB01FB" w:rsidRPr="00DB01FB" w:rsidRDefault="00DB01FB" w:rsidP="00056274">
      <w:pPr>
        <w:spacing w:line="276" w:lineRule="auto"/>
      </w:pPr>
    </w:p>
    <w:p w14:paraId="22FCE8A1" w14:textId="187D2F58" w:rsidR="00DB01FB" w:rsidRPr="00DB01FB" w:rsidRDefault="00DB01FB" w:rsidP="00056274">
      <w:pPr>
        <w:spacing w:line="276" w:lineRule="auto"/>
      </w:pPr>
    </w:p>
    <w:p w14:paraId="37E996F4" w14:textId="1750E170" w:rsidR="00DB01FB" w:rsidRPr="00DB01FB" w:rsidRDefault="00DB01FB" w:rsidP="00056274">
      <w:pPr>
        <w:spacing w:line="276" w:lineRule="auto"/>
      </w:pPr>
    </w:p>
    <w:p w14:paraId="14E55484" w14:textId="3CE802BA" w:rsidR="00DB01FB" w:rsidRPr="00DB01FB" w:rsidRDefault="00DB01FB" w:rsidP="00056274">
      <w:pPr>
        <w:spacing w:line="276" w:lineRule="auto"/>
      </w:pPr>
    </w:p>
    <w:p w14:paraId="2BBD6AF2" w14:textId="0FC107BD" w:rsidR="00DB01FB" w:rsidRPr="00DB01FB" w:rsidRDefault="00DB01FB" w:rsidP="00056274">
      <w:pPr>
        <w:spacing w:line="276" w:lineRule="auto"/>
      </w:pPr>
    </w:p>
    <w:p w14:paraId="070AF1AD" w14:textId="49E61DBD" w:rsidR="00DB01FB" w:rsidRPr="00DB01FB" w:rsidRDefault="00DB01FB" w:rsidP="00056274">
      <w:pPr>
        <w:spacing w:line="276" w:lineRule="auto"/>
      </w:pPr>
    </w:p>
    <w:p w14:paraId="1C0FB5BA" w14:textId="2DD5D521" w:rsidR="00DB01FB" w:rsidRPr="00DB01FB" w:rsidRDefault="00DB01FB" w:rsidP="00056274">
      <w:pPr>
        <w:spacing w:line="276" w:lineRule="auto"/>
      </w:pPr>
    </w:p>
    <w:p w14:paraId="2C7CCC0C" w14:textId="1012EF46" w:rsidR="00DB01FB" w:rsidRPr="00DB01FB" w:rsidRDefault="00DB01FB" w:rsidP="00056274">
      <w:pPr>
        <w:spacing w:line="276" w:lineRule="auto"/>
      </w:pPr>
    </w:p>
    <w:p w14:paraId="37A69B52" w14:textId="5B9798BE" w:rsidR="00DB01FB" w:rsidRDefault="00DB01FB" w:rsidP="00056274">
      <w:pPr>
        <w:spacing w:line="276" w:lineRule="auto"/>
      </w:pPr>
    </w:p>
    <w:p w14:paraId="2034D3CD" w14:textId="155B2CB8" w:rsidR="000518FE" w:rsidRPr="00DB01FB" w:rsidRDefault="000518FE" w:rsidP="00056274">
      <w:pPr>
        <w:spacing w:line="276" w:lineRule="auto"/>
      </w:pPr>
    </w:p>
    <w:p w14:paraId="01F7475C" w14:textId="0D24843D" w:rsidR="00DB01FB" w:rsidRPr="00DB01FB" w:rsidRDefault="00CA6C72" w:rsidP="00056274">
      <w:pPr>
        <w:spacing w:line="276" w:lineRule="auto"/>
      </w:pPr>
      <w:r>
        <w:rPr>
          <w:noProof/>
          <w:sz w:val="24"/>
          <w:szCs w:val="24"/>
        </w:rPr>
        <mc:AlternateContent>
          <mc:Choice Requires="wps">
            <w:drawing>
              <wp:anchor distT="36576" distB="36576" distL="36576" distR="36576" simplePos="0" relativeHeight="251731968" behindDoc="0" locked="0" layoutInCell="1" allowOverlap="1" wp14:anchorId="1BE06F5D" wp14:editId="323368C2">
                <wp:simplePos x="0" y="0"/>
                <wp:positionH relativeFrom="margin">
                  <wp:posOffset>104775</wp:posOffset>
                </wp:positionH>
                <wp:positionV relativeFrom="paragraph">
                  <wp:posOffset>9525</wp:posOffset>
                </wp:positionV>
                <wp:extent cx="3248025" cy="1990725"/>
                <wp:effectExtent l="0" t="0" r="28575" b="2857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99072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95DA57F" w14:textId="77777777" w:rsidR="00CA6C72" w:rsidRPr="007F7E55" w:rsidRDefault="00CA6C72" w:rsidP="00CA6C72">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38A2C437" w14:textId="77777777" w:rsidR="00CA6C72" w:rsidRPr="00DB01FB" w:rsidRDefault="00CA6C72" w:rsidP="00CA6C72">
                            <w:pPr>
                              <w:widowControl w:val="0"/>
                              <w:spacing w:after="240" w:line="276" w:lineRule="auto"/>
                              <w:rPr>
                                <w:noProof/>
                                <w:sz w:val="26"/>
                                <w:szCs w:val="26"/>
                              </w:rPr>
                            </w:pPr>
                            <w:r>
                              <w:rPr>
                                <w:noProof/>
                                <w:sz w:val="26"/>
                                <w:szCs w:val="26"/>
                              </w:rPr>
                              <w:t>Our hairdresser Izzy will be at the lodge on February 27 instead of February 29. She will be away on February 29</w:t>
                            </w:r>
                            <w:r w:rsidRPr="00BB51C4">
                              <w:rPr>
                                <w:noProof/>
                                <w:sz w:val="26"/>
                                <w:szCs w:val="26"/>
                                <w:vertAlign w:val="superscript"/>
                              </w:rPr>
                              <w:t>th</w:t>
                            </w:r>
                            <w:r>
                              <w:rPr>
                                <w:noProof/>
                                <w:sz w:val="26"/>
                                <w:szCs w:val="26"/>
                              </w:rPr>
                              <w:t>.</w:t>
                            </w:r>
                          </w:p>
                          <w:p w14:paraId="34630167" w14:textId="03601DA3" w:rsidR="003267F2" w:rsidRPr="00CA6C72" w:rsidRDefault="003267F2" w:rsidP="00CA6C72">
                            <w:pPr>
                              <w:widowControl w:val="0"/>
                              <w:spacing w:after="240" w:line="276" w:lineRule="auto"/>
                              <w:rPr>
                                <w:b/>
                                <w:bCs/>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6F5D" id="Text Box 121" o:spid="_x0000_s1054" type="#_x0000_t202" style="position:absolute;margin-left:8.25pt;margin-top:.75pt;width:255.75pt;height:156.75pt;z-index:2517319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" fillcolor="#fde8d5 [661]" strokecolor="#fabb82 [1941]" insetpen="t">
                <v:textbox inset="4mm,4mm,4mm,4mm">
                  <w:txbxContent>
                    <w:p w14:paraId="195DA57F" w14:textId="77777777" w:rsidR="00CA6C72" w:rsidRPr="007F7E55" w:rsidRDefault="00CA6C72" w:rsidP="00CA6C72">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38A2C437" w14:textId="77777777" w:rsidR="00CA6C72" w:rsidRPr="00DB01FB" w:rsidRDefault="00CA6C72" w:rsidP="00CA6C72">
                      <w:pPr>
                        <w:widowControl w:val="0"/>
                        <w:spacing w:after="240" w:line="276" w:lineRule="auto"/>
                        <w:rPr>
                          <w:noProof/>
                          <w:sz w:val="26"/>
                          <w:szCs w:val="26"/>
                        </w:rPr>
                      </w:pPr>
                      <w:r>
                        <w:rPr>
                          <w:noProof/>
                          <w:sz w:val="26"/>
                          <w:szCs w:val="26"/>
                        </w:rPr>
                        <w:t>Our hairdresser Izzy will be at the lodge on February 27 instead of February 29. She will be away on February 29</w:t>
                      </w:r>
                      <w:r w:rsidRPr="00BB51C4">
                        <w:rPr>
                          <w:noProof/>
                          <w:sz w:val="26"/>
                          <w:szCs w:val="26"/>
                          <w:vertAlign w:val="superscript"/>
                        </w:rPr>
                        <w:t>th</w:t>
                      </w:r>
                      <w:r>
                        <w:rPr>
                          <w:noProof/>
                          <w:sz w:val="26"/>
                          <w:szCs w:val="26"/>
                        </w:rPr>
                        <w:t>.</w:t>
                      </w:r>
                    </w:p>
                    <w:p w14:paraId="34630167" w14:textId="03601DA3" w:rsidR="003267F2" w:rsidRPr="00CA6C72" w:rsidRDefault="003267F2" w:rsidP="00CA6C72">
                      <w:pPr>
                        <w:widowControl w:val="0"/>
                        <w:spacing w:after="240" w:line="276" w:lineRule="auto"/>
                        <w:rPr>
                          <w:b/>
                          <w:bCs/>
                          <w:sz w:val="26"/>
                          <w:szCs w:val="26"/>
                        </w:rPr>
                      </w:pPr>
                    </w:p>
                  </w:txbxContent>
                </v:textbox>
                <w10:wrap anchorx="margin"/>
              </v:shape>
            </w:pict>
          </mc:Fallback>
        </mc:AlternateContent>
      </w:r>
    </w:p>
    <w:p w14:paraId="75049D05" w14:textId="6522890D" w:rsidR="00DB01FB" w:rsidRPr="00DB01FB" w:rsidRDefault="00DB01FB" w:rsidP="00056274">
      <w:pPr>
        <w:spacing w:line="276" w:lineRule="auto"/>
      </w:pPr>
    </w:p>
    <w:p w14:paraId="647621BD" w14:textId="48AFC27D" w:rsidR="00DB01FB" w:rsidRPr="00DB01FB" w:rsidRDefault="00DB01FB" w:rsidP="00056274">
      <w:pPr>
        <w:spacing w:line="276" w:lineRule="auto"/>
      </w:pPr>
    </w:p>
    <w:p w14:paraId="4CE7B798" w14:textId="623D8ACD" w:rsidR="00DB01FB" w:rsidRPr="00DB01FB" w:rsidRDefault="00DB01FB" w:rsidP="00056274">
      <w:pPr>
        <w:spacing w:line="276" w:lineRule="auto"/>
      </w:pPr>
    </w:p>
    <w:p w14:paraId="3C43F064" w14:textId="3878CB85" w:rsidR="00DB01FB" w:rsidRPr="00DB01FB" w:rsidRDefault="00DB01FB" w:rsidP="00056274">
      <w:pPr>
        <w:spacing w:line="276" w:lineRule="auto"/>
      </w:pPr>
    </w:p>
    <w:p w14:paraId="1F75B18E" w14:textId="2704A12F" w:rsidR="00DB01FB" w:rsidRPr="00DB01FB" w:rsidRDefault="00DB01FB" w:rsidP="00056274">
      <w:pPr>
        <w:spacing w:line="276" w:lineRule="auto"/>
      </w:pPr>
    </w:p>
    <w:p w14:paraId="28E95209" w14:textId="26D6F23D" w:rsidR="00DB01FB" w:rsidRPr="00DB01FB" w:rsidRDefault="00DB01FB" w:rsidP="00056274">
      <w:pPr>
        <w:spacing w:line="276" w:lineRule="auto"/>
      </w:pPr>
    </w:p>
    <w:p w14:paraId="1878C481" w14:textId="6C174E48" w:rsidR="00DB01FB" w:rsidRPr="00DB01FB" w:rsidRDefault="00DB01FB" w:rsidP="00056274">
      <w:pPr>
        <w:spacing w:line="276" w:lineRule="auto"/>
      </w:pPr>
    </w:p>
    <w:p w14:paraId="5523184E" w14:textId="69B38091" w:rsidR="00DB01FB" w:rsidRDefault="00DB01FB" w:rsidP="00056274">
      <w:pPr>
        <w:spacing w:line="276" w:lineRule="auto"/>
      </w:pPr>
    </w:p>
    <w:p w14:paraId="265835B6" w14:textId="21114456" w:rsidR="007E692B" w:rsidRDefault="007E692B" w:rsidP="00056274">
      <w:pPr>
        <w:spacing w:line="276" w:lineRule="auto"/>
      </w:pPr>
    </w:p>
    <w:p w14:paraId="2E775A14" w14:textId="5681687C" w:rsidR="007E692B" w:rsidRDefault="007E692B" w:rsidP="00056274">
      <w:pPr>
        <w:spacing w:line="276" w:lineRule="auto"/>
      </w:pPr>
    </w:p>
    <w:p w14:paraId="24F529C3" w14:textId="74348FEB" w:rsidR="00B95D48" w:rsidRPr="00DB01FB" w:rsidRDefault="00EC7732" w:rsidP="00CA6C72">
      <w:pPr>
        <w:tabs>
          <w:tab w:val="left" w:pos="8700"/>
        </w:tabs>
        <w:spacing w:line="276" w:lineRule="auto"/>
      </w:pPr>
      <w:r w:rsidRPr="00874CA3">
        <w:rPr>
          <w:noProof/>
        </w:rPr>
        <mc:AlternateContent>
          <mc:Choice Requires="wps">
            <w:drawing>
              <wp:anchor distT="0" distB="0" distL="114300" distR="114300" simplePos="0" relativeHeight="251735040" behindDoc="1" locked="0" layoutInCell="1" allowOverlap="1" wp14:anchorId="74EA57B0" wp14:editId="49C937D1">
                <wp:simplePos x="0" y="0"/>
                <wp:positionH relativeFrom="column">
                  <wp:posOffset>-304800</wp:posOffset>
                </wp:positionH>
                <wp:positionV relativeFrom="paragraph">
                  <wp:posOffset>-8404225</wp:posOffset>
                </wp:positionV>
                <wp:extent cx="200025" cy="619125"/>
                <wp:effectExtent l="0" t="0" r="0" b="9525"/>
                <wp:wrapTight wrapText="bothSides">
                  <wp:wrapPolygon edited="0">
                    <wp:start x="6171" y="0"/>
                    <wp:lineTo x="6171" y="21268"/>
                    <wp:lineTo x="14400" y="21268"/>
                    <wp:lineTo x="14400" y="0"/>
                    <wp:lineTo x="6171" y="0"/>
                  </wp:wrapPolygon>
                </wp:wrapTight>
                <wp:docPr id="129" name="Text Box 129"/>
                <wp:cNvGraphicFramePr/>
                <a:graphic xmlns:a="http://schemas.openxmlformats.org/drawingml/2006/main">
                  <a:graphicData uri="http://schemas.microsoft.com/office/word/2010/wordprocessingShape">
                    <wps:wsp>
                      <wps:cNvSpPr txBox="1"/>
                      <wps:spPr>
                        <a:xfrm flipH="1">
                          <a:off x="0" y="0"/>
                          <a:ext cx="200025" cy="619125"/>
                        </a:xfrm>
                        <a:prstGeom prst="rect">
                          <a:avLst/>
                        </a:prstGeom>
                        <a:noFill/>
                        <a:ln w="6350">
                          <a:noFill/>
                        </a:ln>
                      </wps:spPr>
                      <wps:txbx>
                        <w:txbxContent>
                          <w:p w14:paraId="0EADE6FC" w14:textId="7979F8D1" w:rsidR="003267F2" w:rsidRPr="00746126" w:rsidRDefault="003267F2" w:rsidP="00B95D48">
                            <w:pPr>
                              <w:pStyle w:val="Heading1"/>
                              <w:rPr>
                                <w:sz w:val="80"/>
                                <w:szCs w:val="8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EA57B0" id="Text Box 129" o:spid="_x0000_s1055" type="#_x0000_t202" style="position:absolute;margin-left:-24pt;margin-top:-661.75pt;width:15.75pt;height:48.75p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" filled="f" stroked="f" strokeweight=".5pt">
                <v:textbox inset=",0,,0">
                  <w:txbxContent>
                    <w:p w14:paraId="0EADE6FC" w14:textId="7979F8D1" w:rsidR="003267F2" w:rsidRPr="00746126" w:rsidRDefault="003267F2" w:rsidP="00B95D48">
                      <w:pPr>
                        <w:pStyle w:val="Heading1"/>
                        <w:rPr>
                          <w:sz w:val="80"/>
                          <w:szCs w:val="80"/>
                        </w:rPr>
                      </w:pPr>
                    </w:p>
                  </w:txbxContent>
                </v:textbox>
                <w10:wrap type="tight"/>
              </v:shape>
            </w:pict>
          </mc:Fallback>
        </mc:AlternateContent>
      </w:r>
      <w:r>
        <w:rPr>
          <w:noProof/>
          <w:sz w:val="24"/>
          <w:szCs w:val="24"/>
        </w:rPr>
        <mc:AlternateContent>
          <mc:Choice Requires="wps">
            <w:drawing>
              <wp:anchor distT="36576" distB="36576" distL="36576" distR="36576" simplePos="0" relativeHeight="251736064" behindDoc="0" locked="0" layoutInCell="1" allowOverlap="1" wp14:anchorId="5E7F3448" wp14:editId="57447C50">
                <wp:simplePos x="0" y="0"/>
                <wp:positionH relativeFrom="margin">
                  <wp:posOffset>8423910</wp:posOffset>
                </wp:positionH>
                <wp:positionV relativeFrom="paragraph">
                  <wp:posOffset>53340</wp:posOffset>
                </wp:positionV>
                <wp:extent cx="3400425" cy="2175510"/>
                <wp:effectExtent l="0" t="0" r="28575" b="1524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7551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30833B0" w14:textId="1D905C7A" w:rsidR="003267F2" w:rsidRPr="00BF086E" w:rsidRDefault="003267F2" w:rsidP="00B95D48">
                            <w:pPr>
                              <w:widowControl w:val="0"/>
                              <w:spacing w:line="360"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F3448" id="Text Box 136" o:spid="_x0000_s1056" type="#_x0000_t202" style="position:absolute;margin-left:663.3pt;margin-top:4.2pt;width:267.75pt;height:171.3pt;z-index:2517360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" fillcolor="#fde8d5 [661]" strokecolor="#fabb82 [1941]" insetpen="t">
                <v:textbox inset="4mm,4mm,4mm,4mm">
                  <w:txbxContent>
                    <w:p w14:paraId="130833B0" w14:textId="1D905C7A" w:rsidR="003267F2" w:rsidRPr="00BF086E" w:rsidRDefault="003267F2" w:rsidP="00B95D48">
                      <w:pPr>
                        <w:widowControl w:val="0"/>
                        <w:spacing w:line="360" w:lineRule="auto"/>
                        <w:rPr>
                          <w:sz w:val="26"/>
                          <w:szCs w:val="26"/>
                        </w:rPr>
                      </w:pPr>
                    </w:p>
                  </w:txbxContent>
                </v:textbox>
                <w10:wrap anchorx="margin"/>
              </v:shape>
            </w:pict>
          </mc:Fallback>
        </mc:AlternateContent>
      </w:r>
      <w:r>
        <w:rPr>
          <w:noProof/>
          <w:sz w:val="24"/>
          <w:szCs w:val="24"/>
        </w:rPr>
        <mc:AlternateContent>
          <mc:Choice Requires="wps">
            <w:drawing>
              <wp:anchor distT="36576" distB="36576" distL="36576" distR="36576" simplePos="0" relativeHeight="251656191" behindDoc="0" locked="0" layoutInCell="1" allowOverlap="1" wp14:anchorId="0953170A" wp14:editId="278ECDC2">
                <wp:simplePos x="0" y="0"/>
                <wp:positionH relativeFrom="margin">
                  <wp:posOffset>-4886325</wp:posOffset>
                </wp:positionH>
                <wp:positionV relativeFrom="paragraph">
                  <wp:posOffset>-452120</wp:posOffset>
                </wp:positionV>
                <wp:extent cx="3248025" cy="1775460"/>
                <wp:effectExtent l="0" t="0" r="28575" b="152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77546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074A5DD5" w14:textId="38C89A56" w:rsidR="003267F2" w:rsidRPr="00CA6C72" w:rsidRDefault="003267F2" w:rsidP="008753ED">
                            <w:pPr>
                              <w:widowControl w:val="0"/>
                              <w:spacing w:after="240" w:line="276" w:lineRule="auto"/>
                              <w:rPr>
                                <w:noProof/>
                                <w:color w:val="FF0000"/>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170A" id="Text Box 135" o:spid="_x0000_s1057" type="#_x0000_t202" style="position:absolute;margin-left:-384.75pt;margin-top:-35.6pt;width:255.75pt;height:139.8pt;z-index:25165619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" fillcolor="#fde8d5 [661]" strokecolor="#fabb82 [1941]" insetpen="t">
                <v:textbox inset="4mm,4mm,4mm,4mm">
                  <w:txbxContent>
                    <w:p w14:paraId="074A5DD5" w14:textId="38C89A56" w:rsidR="003267F2" w:rsidRPr="00CA6C72" w:rsidRDefault="003267F2" w:rsidP="008753ED">
                      <w:pPr>
                        <w:widowControl w:val="0"/>
                        <w:spacing w:after="240" w:line="276" w:lineRule="auto"/>
                        <w:rPr>
                          <w:noProof/>
                          <w:color w:val="FF0000"/>
                          <w:sz w:val="26"/>
                          <w:szCs w:val="26"/>
                        </w:rPr>
                      </w:pPr>
                    </w:p>
                  </w:txbxContent>
                </v:textbox>
                <w10:wrap anchorx="margin"/>
              </v:shape>
            </w:pict>
          </mc:Fallback>
        </mc:AlternateContent>
      </w:r>
      <w:r w:rsidR="00CA6C72">
        <w:rPr>
          <w:noProof/>
        </w:rPr>
        <mc:AlternateContent>
          <mc:Choice Requires="wps">
            <w:drawing>
              <wp:anchor distT="45720" distB="45720" distL="114300" distR="114300" simplePos="0" relativeHeight="251738112" behindDoc="0" locked="0" layoutInCell="1" allowOverlap="1" wp14:anchorId="079D089F" wp14:editId="3DD318DF">
                <wp:simplePos x="0" y="0"/>
                <wp:positionH relativeFrom="margin">
                  <wp:posOffset>7619365</wp:posOffset>
                </wp:positionH>
                <wp:positionV relativeFrom="paragraph">
                  <wp:posOffset>-114935</wp:posOffset>
                </wp:positionV>
                <wp:extent cx="3381375" cy="2200275"/>
                <wp:effectExtent l="0" t="0" r="28575" b="2857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200275"/>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111F4E2F" w14:textId="77777777" w:rsidR="00CA6C72" w:rsidRDefault="00CA6C72"/>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089F" id="_x0000_s1058" type="#_x0000_t202" style="position:absolute;margin-left:599.95pt;margin-top:-9.05pt;width:266.25pt;height:173.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" fillcolor="#fde8d5 [661]" strokecolor="#fabb82 [1941]">
                <v:textbox inset="4mm,4mm,4mm,4mm">
                  <w:txbxContent>
                    <w:p w14:paraId="111F4E2F" w14:textId="77777777" w:rsidR="00CA6C72" w:rsidRDefault="00CA6C72"/>
                  </w:txbxContent>
                </v:textbox>
                <w10:wrap anchorx="margin"/>
              </v:shape>
            </w:pict>
          </mc:Fallback>
        </mc:AlternateContent>
      </w:r>
      <w:r w:rsidR="00CA6C72">
        <w:rPr>
          <w:noProof/>
          <w:sz w:val="24"/>
          <w:szCs w:val="24"/>
        </w:rPr>
        <mc:AlternateContent>
          <mc:Choice Requires="wps">
            <w:drawing>
              <wp:anchor distT="36576" distB="36576" distL="36576" distR="36576" simplePos="0" relativeHeight="251740160" behindDoc="0" locked="0" layoutInCell="1" allowOverlap="1" wp14:anchorId="5E5E5ADD" wp14:editId="60C98071">
                <wp:simplePos x="0" y="0"/>
                <wp:positionH relativeFrom="margin">
                  <wp:posOffset>-4206240</wp:posOffset>
                </wp:positionH>
                <wp:positionV relativeFrom="paragraph">
                  <wp:posOffset>-113665</wp:posOffset>
                </wp:positionV>
                <wp:extent cx="3248025" cy="2343150"/>
                <wp:effectExtent l="0" t="0" r="28575" b="1905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3431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62F8066C" w14:textId="53EF2D6A" w:rsidR="003267F2" w:rsidRPr="00DB01FB" w:rsidRDefault="003267F2" w:rsidP="00BB51C4">
                            <w:pPr>
                              <w:widowControl w:val="0"/>
                              <w:pBdr>
                                <w:bottom w:val="single" w:sz="4" w:space="1" w:color="FABB82" w:themeColor="accent2" w:themeTint="99"/>
                              </w:pBdr>
                              <w:spacing w:after="240" w:line="360" w:lineRule="auto"/>
                              <w:rPr>
                                <w:noProof/>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5ADD" id="Text Box 137" o:spid="_x0000_s1059" type="#_x0000_t202" style="position:absolute;margin-left:-331.2pt;margin-top:-8.95pt;width:255.75pt;height:184.5pt;z-index:2517401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" fillcolor="#fde8d5 [661]" strokecolor="#fabb82 [1941]" insetpen="t">
                <v:textbox inset="4mm,4mm,4mm,4mm">
                  <w:txbxContent>
                    <w:p w14:paraId="62F8066C" w14:textId="53EF2D6A" w:rsidR="003267F2" w:rsidRPr="00DB01FB" w:rsidRDefault="003267F2" w:rsidP="00BB51C4">
                      <w:pPr>
                        <w:widowControl w:val="0"/>
                        <w:pBdr>
                          <w:bottom w:val="single" w:sz="4" w:space="1" w:color="FABB82" w:themeColor="accent2" w:themeTint="99"/>
                        </w:pBdr>
                        <w:spacing w:after="240" w:line="360" w:lineRule="auto"/>
                        <w:rPr>
                          <w:noProof/>
                          <w:sz w:val="26"/>
                          <w:szCs w:val="26"/>
                        </w:rPr>
                      </w:pPr>
                    </w:p>
                  </w:txbxContent>
                </v:textbox>
                <w10:wrap anchorx="margin"/>
              </v:shape>
            </w:pict>
          </mc:Fallback>
        </mc:AlternateContent>
      </w:r>
    </w:p>
    <w:p w14:paraId="6C4FD98E" w14:textId="6EB5E466" w:rsidR="00B95D48" w:rsidRPr="00DB01FB" w:rsidRDefault="00B95D48" w:rsidP="00056274">
      <w:pPr>
        <w:spacing w:line="276" w:lineRule="auto"/>
      </w:pPr>
    </w:p>
    <w:p w14:paraId="4E5A13DF" w14:textId="77777777" w:rsidR="00B95D48" w:rsidRDefault="00B95D48" w:rsidP="00056274">
      <w:pPr>
        <w:spacing w:line="276" w:lineRule="auto"/>
      </w:pPr>
    </w:p>
    <w:p w14:paraId="1B003516" w14:textId="39FE30D5" w:rsidR="00E223FF" w:rsidRDefault="00E223FF" w:rsidP="00056274">
      <w:pPr>
        <w:spacing w:line="276" w:lineRule="auto"/>
        <w:rPr>
          <w:sz w:val="26"/>
          <w:szCs w:val="26"/>
        </w:rPr>
      </w:pPr>
      <w:r w:rsidRPr="00874CA3">
        <w:rPr>
          <w:noProof/>
        </w:rPr>
        <w:lastRenderedPageBreak/>
        <mc:AlternateContent>
          <mc:Choice Requires="wps">
            <w:drawing>
              <wp:anchor distT="0" distB="0" distL="114300" distR="114300" simplePos="0" relativeHeight="251773952" behindDoc="1" locked="0" layoutInCell="1" allowOverlap="1" wp14:anchorId="08ED92E3" wp14:editId="59247C63">
                <wp:simplePos x="0" y="0"/>
                <wp:positionH relativeFrom="column">
                  <wp:posOffset>-104775</wp:posOffset>
                </wp:positionH>
                <wp:positionV relativeFrom="paragraph">
                  <wp:posOffset>123825</wp:posOffset>
                </wp:positionV>
                <wp:extent cx="3952875" cy="619125"/>
                <wp:effectExtent l="0" t="0" r="0" b="9525"/>
                <wp:wrapTight wrapText="bothSides">
                  <wp:wrapPolygon edited="0">
                    <wp:start x="312" y="0"/>
                    <wp:lineTo x="312" y="21268"/>
                    <wp:lineTo x="21236" y="21268"/>
                    <wp:lineTo x="21236" y="0"/>
                    <wp:lineTo x="312" y="0"/>
                  </wp:wrapPolygon>
                </wp:wrapTight>
                <wp:docPr id="227" name="Text Box 227"/>
                <wp:cNvGraphicFramePr/>
                <a:graphic xmlns:a="http://schemas.openxmlformats.org/drawingml/2006/main">
                  <a:graphicData uri="http://schemas.microsoft.com/office/word/2010/wordprocessingShape">
                    <wps:wsp>
                      <wps:cNvSpPr txBox="1"/>
                      <wps:spPr>
                        <a:xfrm>
                          <a:off x="0" y="0"/>
                          <a:ext cx="3952875" cy="619125"/>
                        </a:xfrm>
                        <a:prstGeom prst="rect">
                          <a:avLst/>
                        </a:prstGeom>
                        <a:noFill/>
                        <a:ln w="6350">
                          <a:noFill/>
                        </a:ln>
                      </wps:spPr>
                      <wps:txbx>
                        <w:txbxContent>
                          <w:p w14:paraId="01ADE3E6" w14:textId="71D28DF1" w:rsidR="003267F2" w:rsidRPr="00746126" w:rsidRDefault="003267F2" w:rsidP="00E223FF">
                            <w:pPr>
                              <w:pStyle w:val="Heading1"/>
                              <w:rPr>
                                <w:sz w:val="80"/>
                                <w:szCs w:val="80"/>
                              </w:rPr>
                            </w:pPr>
                            <w:r>
                              <w:rPr>
                                <w:sz w:val="80"/>
                                <w:szCs w:val="80"/>
                              </w:rPr>
                              <w:t>Laughing Matters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E3" id="Text Box 227" o:spid="_x0000_s1060" type="#_x0000_t202" style="position:absolute;margin-left:-8.25pt;margin-top:9.75pt;width:311.25pt;height:4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" filled="f" stroked="f" strokeweight=".5pt">
                <v:textbox inset=",0,,0">
                  <w:txbxContent>
                    <w:p w14:paraId="01ADE3E6" w14:textId="71D28DF1" w:rsidR="003267F2" w:rsidRPr="00746126" w:rsidRDefault="003267F2" w:rsidP="00E223FF">
                      <w:pPr>
                        <w:pStyle w:val="Heading1"/>
                        <w:rPr>
                          <w:sz w:val="80"/>
                          <w:szCs w:val="80"/>
                        </w:rPr>
                      </w:pPr>
                      <w:r>
                        <w:rPr>
                          <w:sz w:val="80"/>
                          <w:szCs w:val="80"/>
                        </w:rPr>
                        <w:t>Laughing Matters</w:t>
                      </w:r>
                    </w:p>
                  </w:txbxContent>
                </v:textbox>
                <w10:wrap type="tight"/>
              </v:shape>
            </w:pict>
          </mc:Fallback>
        </mc:AlternateContent>
      </w:r>
      <w:r w:rsidR="009C53EA" w:rsidRPr="009C53EA">
        <w:rPr>
          <w:noProof/>
        </w:rPr>
        <w:drawing>
          <wp:anchor distT="0" distB="0" distL="114300" distR="114300" simplePos="0" relativeHeight="251754496" behindDoc="1" locked="0" layoutInCell="1" allowOverlap="1" wp14:anchorId="3810FA6C" wp14:editId="6C886FC1">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22440F63" w14:textId="77777777" w:rsidR="008D25E0" w:rsidRDefault="008D25E0" w:rsidP="00056274">
      <w:pPr>
        <w:spacing w:line="276" w:lineRule="auto"/>
        <w:rPr>
          <w:sz w:val="26"/>
          <w:szCs w:val="26"/>
        </w:rPr>
      </w:pPr>
    </w:p>
    <w:p w14:paraId="39BBF799" w14:textId="77777777" w:rsidR="00E223FF" w:rsidRDefault="00E223FF" w:rsidP="00056274">
      <w:pPr>
        <w:spacing w:line="276" w:lineRule="auto"/>
        <w:rPr>
          <w:sz w:val="26"/>
          <w:szCs w:val="26"/>
        </w:rPr>
      </w:pPr>
    </w:p>
    <w:p w14:paraId="6E8E06B5" w14:textId="5434B2EF" w:rsidR="00E02414" w:rsidRPr="00E02414" w:rsidRDefault="00503D71" w:rsidP="00E02414">
      <w:pPr>
        <w:spacing w:after="240" w:line="276" w:lineRule="auto"/>
        <w:rPr>
          <w:b/>
          <w:bCs/>
          <w:sz w:val="26"/>
          <w:szCs w:val="26"/>
        </w:rPr>
      </w:pPr>
      <w:r>
        <w:rPr>
          <w:sz w:val="26"/>
          <w:szCs w:val="26"/>
        </w:rPr>
        <w:br/>
      </w:r>
      <w:r w:rsidR="00FC1C4A">
        <w:rPr>
          <w:b/>
          <w:bCs/>
          <w:sz w:val="26"/>
          <w:szCs w:val="26"/>
        </w:rPr>
        <w:t>Love Jokes</w:t>
      </w:r>
    </w:p>
    <w:p w14:paraId="05832C52" w14:textId="77777777" w:rsidR="00FC1C4A" w:rsidRDefault="00FC1C4A" w:rsidP="0076512D">
      <w:pPr>
        <w:rPr>
          <w:sz w:val="26"/>
          <w:szCs w:val="26"/>
        </w:rPr>
      </w:pPr>
      <w:r>
        <w:rPr>
          <w:sz w:val="26"/>
          <w:szCs w:val="26"/>
        </w:rPr>
        <w:t>I must be a snowflake because I fell for you.</w:t>
      </w:r>
    </w:p>
    <w:p w14:paraId="2A491F52" w14:textId="77777777" w:rsidR="00FC1C4A" w:rsidRDefault="00FC1C4A" w:rsidP="0076512D">
      <w:pPr>
        <w:rPr>
          <w:noProof/>
          <w:sz w:val="26"/>
          <w:szCs w:val="26"/>
        </w:rPr>
      </w:pPr>
    </w:p>
    <w:p w14:paraId="4C828BB5" w14:textId="77777777" w:rsidR="00FC1C4A" w:rsidRDefault="00FC1C4A" w:rsidP="0076512D">
      <w:pPr>
        <w:rPr>
          <w:noProof/>
          <w:sz w:val="26"/>
          <w:szCs w:val="26"/>
        </w:rPr>
      </w:pPr>
      <w:r>
        <w:rPr>
          <w:noProof/>
          <w:sz w:val="26"/>
          <w:szCs w:val="26"/>
        </w:rPr>
        <w:t>Did you hear about the near-sighted porcupine? He fell in love with a pincushion.</w:t>
      </w:r>
    </w:p>
    <w:p w14:paraId="11A5DAE9" w14:textId="77777777" w:rsidR="00FC1C4A" w:rsidRDefault="00FC1C4A" w:rsidP="0076512D">
      <w:pPr>
        <w:rPr>
          <w:noProof/>
          <w:sz w:val="26"/>
          <w:szCs w:val="26"/>
        </w:rPr>
      </w:pPr>
    </w:p>
    <w:p w14:paraId="4BF6BDDF" w14:textId="77777777" w:rsidR="00FC1C4A" w:rsidRDefault="00FC1C4A" w:rsidP="0076512D">
      <w:pPr>
        <w:rPr>
          <w:noProof/>
          <w:sz w:val="26"/>
          <w:szCs w:val="26"/>
        </w:rPr>
      </w:pPr>
      <w:r>
        <w:rPr>
          <w:noProof/>
          <w:sz w:val="26"/>
          <w:szCs w:val="26"/>
        </w:rPr>
        <w:t>A couple is on a date at an expensive restaurant. The woman tells the man to tell her something that will get her heart racing. He says, “I forgot my wallet.”</w:t>
      </w:r>
      <w:r w:rsidR="0076512D" w:rsidRPr="0076512D">
        <w:rPr>
          <w:noProof/>
          <w:sz w:val="26"/>
          <w:szCs w:val="26"/>
        </w:rPr>
        <w:t xml:space="preserve"> </w:t>
      </w:r>
    </w:p>
    <w:p w14:paraId="2AF2CEE3" w14:textId="77777777" w:rsidR="00FC1C4A" w:rsidRDefault="00FC1C4A" w:rsidP="0076512D">
      <w:pPr>
        <w:rPr>
          <w:noProof/>
          <w:sz w:val="26"/>
          <w:szCs w:val="26"/>
        </w:rPr>
      </w:pPr>
    </w:p>
    <w:p w14:paraId="30F79764" w14:textId="77777777" w:rsidR="00FC1C4A" w:rsidRDefault="00FC1C4A" w:rsidP="0076512D">
      <w:pPr>
        <w:rPr>
          <w:noProof/>
          <w:sz w:val="26"/>
          <w:szCs w:val="26"/>
        </w:rPr>
      </w:pPr>
      <w:r>
        <w:rPr>
          <w:noProof/>
          <w:sz w:val="26"/>
          <w:szCs w:val="26"/>
        </w:rPr>
        <w:t>I’m no photographer but I can picture us together.</w:t>
      </w:r>
    </w:p>
    <w:p w14:paraId="77F4DCE8" w14:textId="77777777" w:rsidR="00FC1C4A" w:rsidRDefault="00FC1C4A" w:rsidP="0076512D">
      <w:pPr>
        <w:rPr>
          <w:noProof/>
          <w:sz w:val="26"/>
          <w:szCs w:val="26"/>
        </w:rPr>
      </w:pPr>
    </w:p>
    <w:p w14:paraId="141312F9" w14:textId="77777777" w:rsidR="00FC1C4A" w:rsidRDefault="00FC1C4A" w:rsidP="0076512D">
      <w:pPr>
        <w:rPr>
          <w:noProof/>
          <w:sz w:val="26"/>
          <w:szCs w:val="26"/>
        </w:rPr>
      </w:pPr>
      <w:r>
        <w:rPr>
          <w:noProof/>
          <w:sz w:val="26"/>
          <w:szCs w:val="26"/>
        </w:rPr>
        <w:t>If I could rearrange the alphabet, I would put U and I together.</w:t>
      </w:r>
    </w:p>
    <w:p w14:paraId="30BA1CD9" w14:textId="77777777" w:rsidR="00FC1C4A" w:rsidRDefault="00FC1C4A" w:rsidP="0076512D">
      <w:pPr>
        <w:rPr>
          <w:noProof/>
          <w:sz w:val="26"/>
          <w:szCs w:val="26"/>
        </w:rPr>
      </w:pPr>
    </w:p>
    <w:p w14:paraId="5E231501" w14:textId="77777777" w:rsidR="00FC1C4A" w:rsidRDefault="00FC1C4A" w:rsidP="0076512D">
      <w:pPr>
        <w:rPr>
          <w:noProof/>
          <w:sz w:val="26"/>
          <w:szCs w:val="26"/>
        </w:rPr>
      </w:pPr>
      <w:r>
        <w:rPr>
          <w:noProof/>
          <w:sz w:val="26"/>
          <w:szCs w:val="26"/>
        </w:rPr>
        <w:t>Are you a banana? Because I find you a-peeling.</w:t>
      </w:r>
    </w:p>
    <w:p w14:paraId="5CC520EB" w14:textId="77777777" w:rsidR="00FC1C4A" w:rsidRDefault="00FC1C4A" w:rsidP="0076512D">
      <w:pPr>
        <w:rPr>
          <w:noProof/>
          <w:sz w:val="26"/>
          <w:szCs w:val="26"/>
        </w:rPr>
      </w:pPr>
    </w:p>
    <w:p w14:paraId="2C586D66" w14:textId="77777777" w:rsidR="00FC1C4A" w:rsidRDefault="00FC1C4A" w:rsidP="0076512D">
      <w:pPr>
        <w:rPr>
          <w:noProof/>
          <w:sz w:val="26"/>
          <w:szCs w:val="26"/>
        </w:rPr>
      </w:pPr>
      <w:r>
        <w:rPr>
          <w:noProof/>
          <w:sz w:val="26"/>
          <w:szCs w:val="26"/>
        </w:rPr>
        <w:t>I know this is going to sound cheesy, but I think you are the grate-est.</w:t>
      </w:r>
    </w:p>
    <w:p w14:paraId="0D18205A" w14:textId="77777777" w:rsidR="00FC1C4A" w:rsidRDefault="00FC1C4A" w:rsidP="0076512D">
      <w:pPr>
        <w:rPr>
          <w:noProof/>
          <w:sz w:val="26"/>
          <w:szCs w:val="26"/>
        </w:rPr>
      </w:pPr>
    </w:p>
    <w:p w14:paraId="610A8394" w14:textId="77777777" w:rsidR="00FC1C4A" w:rsidRDefault="00FC1C4A" w:rsidP="0076512D">
      <w:pPr>
        <w:rPr>
          <w:noProof/>
          <w:sz w:val="26"/>
          <w:szCs w:val="26"/>
        </w:rPr>
      </w:pPr>
      <w:r>
        <w:rPr>
          <w:noProof/>
          <w:sz w:val="26"/>
          <w:szCs w:val="26"/>
        </w:rPr>
        <w:t>How did the telephone propose to its partner? It gave her a ring.</w:t>
      </w:r>
    </w:p>
    <w:p w14:paraId="5CD0BB9B" w14:textId="77777777" w:rsidR="00FC1C4A" w:rsidRDefault="00FC1C4A" w:rsidP="0076512D">
      <w:pPr>
        <w:rPr>
          <w:noProof/>
          <w:sz w:val="26"/>
          <w:szCs w:val="26"/>
        </w:rPr>
      </w:pPr>
    </w:p>
    <w:p w14:paraId="5692BDEB" w14:textId="77777777" w:rsidR="00FC1C4A" w:rsidRDefault="00FC1C4A" w:rsidP="0076512D">
      <w:pPr>
        <w:rPr>
          <w:noProof/>
          <w:sz w:val="26"/>
          <w:szCs w:val="26"/>
        </w:rPr>
      </w:pPr>
      <w:r>
        <w:rPr>
          <w:noProof/>
          <w:sz w:val="26"/>
          <w:szCs w:val="26"/>
        </w:rPr>
        <w:t>My new girlfriend works at the zoo. I think she’s a keeper.</w:t>
      </w:r>
    </w:p>
    <w:p w14:paraId="7423297F" w14:textId="77777777" w:rsidR="00FC1C4A" w:rsidRDefault="00FC1C4A" w:rsidP="0076512D">
      <w:pPr>
        <w:rPr>
          <w:noProof/>
          <w:sz w:val="26"/>
          <w:szCs w:val="26"/>
        </w:rPr>
      </w:pPr>
    </w:p>
    <w:p w14:paraId="6586142E" w14:textId="77777777" w:rsidR="00FC1C4A" w:rsidRDefault="00FC1C4A" w:rsidP="0076512D">
      <w:pPr>
        <w:rPr>
          <w:noProof/>
          <w:sz w:val="26"/>
          <w:szCs w:val="26"/>
        </w:rPr>
      </w:pPr>
      <w:r>
        <w:rPr>
          <w:noProof/>
          <w:sz w:val="26"/>
          <w:szCs w:val="26"/>
        </w:rPr>
        <w:t>What’s the difference between love and marriage? Love is blind. Marriage is an eye-opener.</w:t>
      </w:r>
    </w:p>
    <w:p w14:paraId="0334973A" w14:textId="77777777" w:rsidR="00FC1C4A" w:rsidRDefault="00FC1C4A" w:rsidP="0076512D">
      <w:pPr>
        <w:rPr>
          <w:noProof/>
          <w:sz w:val="26"/>
          <w:szCs w:val="26"/>
        </w:rPr>
      </w:pPr>
    </w:p>
    <w:p w14:paraId="69301074" w14:textId="77777777" w:rsidR="00FC1C4A" w:rsidRDefault="00FC1C4A" w:rsidP="0076512D">
      <w:pPr>
        <w:rPr>
          <w:noProof/>
          <w:sz w:val="26"/>
          <w:szCs w:val="26"/>
        </w:rPr>
      </w:pPr>
      <w:r>
        <w:rPr>
          <w:noProof/>
          <w:sz w:val="26"/>
          <w:szCs w:val="26"/>
        </w:rPr>
        <w:t>Never laugh at your wife’s choices. You’re one of them.</w:t>
      </w:r>
    </w:p>
    <w:p w14:paraId="774DED64" w14:textId="77777777" w:rsidR="00FC1C4A" w:rsidRDefault="00FC1C4A" w:rsidP="0076512D">
      <w:pPr>
        <w:rPr>
          <w:noProof/>
          <w:sz w:val="26"/>
          <w:szCs w:val="26"/>
        </w:rPr>
      </w:pPr>
    </w:p>
    <w:p w14:paraId="79FD5D66" w14:textId="77777777" w:rsidR="00FC1C4A" w:rsidRDefault="00FC1C4A" w:rsidP="0076512D">
      <w:pPr>
        <w:rPr>
          <w:noProof/>
          <w:sz w:val="26"/>
          <w:szCs w:val="26"/>
        </w:rPr>
      </w:pPr>
      <w:r>
        <w:rPr>
          <w:noProof/>
          <w:sz w:val="26"/>
          <w:szCs w:val="26"/>
        </w:rPr>
        <w:t>Why shouldn’t you fall in love with a pastry chef? Because they will dessert you.</w:t>
      </w:r>
    </w:p>
    <w:p w14:paraId="5CF5E050" w14:textId="77777777" w:rsidR="00FC1C4A" w:rsidRDefault="00FC1C4A" w:rsidP="0076512D">
      <w:pPr>
        <w:rPr>
          <w:noProof/>
          <w:sz w:val="26"/>
          <w:szCs w:val="26"/>
        </w:rPr>
      </w:pPr>
    </w:p>
    <w:p w14:paraId="2C5D28E4" w14:textId="719AB9C5" w:rsidR="0049511D" w:rsidRDefault="002D680C" w:rsidP="008D25E0">
      <w:pPr>
        <w:rPr>
          <w:sz w:val="26"/>
          <w:szCs w:val="26"/>
        </w:rPr>
      </w:pPr>
      <w:r>
        <w:lastRenderedPageBreak/>
        <w:t xml:space="preserve"> </w:t>
      </w:r>
      <w:r w:rsidR="0063624C">
        <w:rPr>
          <w:noProof/>
          <w:sz w:val="26"/>
          <w:szCs w:val="26"/>
        </w:rPr>
        <w:drawing>
          <wp:inline distT="0" distB="0" distL="0" distR="0" wp14:anchorId="5952100C" wp14:editId="0789172C">
            <wp:extent cx="6751320" cy="7649210"/>
            <wp:effectExtent l="0" t="0" r="0" b="88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creenshot (10).png"/>
                    <pic:cNvPicPr/>
                  </pic:nvPicPr>
                  <pic:blipFill>
                    <a:blip r:embed="rId29">
                      <a:extLst>
                        <a:ext uri="{28A0092B-C50C-407E-A947-70E740481C1C}">
                          <a14:useLocalDpi xmlns:a14="http://schemas.microsoft.com/office/drawing/2010/main" val="0"/>
                        </a:ext>
                      </a:extLst>
                    </a:blip>
                    <a:stretch>
                      <a:fillRect/>
                    </a:stretch>
                  </pic:blipFill>
                  <pic:spPr>
                    <a:xfrm>
                      <a:off x="0" y="0"/>
                      <a:ext cx="6751703" cy="7649644"/>
                    </a:xfrm>
                    <a:prstGeom prst="rect">
                      <a:avLst/>
                    </a:prstGeom>
                  </pic:spPr>
                </pic:pic>
              </a:graphicData>
            </a:graphic>
          </wp:inline>
        </w:drawing>
      </w:r>
    </w:p>
    <w:p w14:paraId="69F2489E" w14:textId="53130B8C" w:rsidR="0049511D" w:rsidRDefault="0049511D" w:rsidP="0049511D">
      <w:pPr>
        <w:spacing w:line="276" w:lineRule="auto"/>
        <w:jc w:val="center"/>
        <w:rPr>
          <w:sz w:val="26"/>
          <w:szCs w:val="26"/>
        </w:rPr>
      </w:pPr>
    </w:p>
    <w:p w14:paraId="1C1E90CE" w14:textId="131E3A59" w:rsidR="00395573" w:rsidRDefault="0049511D" w:rsidP="00395573">
      <w:pPr>
        <w:spacing w:line="276" w:lineRule="auto"/>
        <w:jc w:val="center"/>
      </w:pPr>
      <w:r w:rsidRPr="0049511D">
        <w:rPr>
          <w:noProof/>
          <w:sz w:val="26"/>
          <w:szCs w:val="26"/>
        </w:rPr>
        <w:t xml:space="preserve"> </w:t>
      </w:r>
    </w:p>
    <w:p w14:paraId="17D63859" w14:textId="32F88A02" w:rsidR="003506B2" w:rsidRDefault="003506B2" w:rsidP="0049511D">
      <w:pPr>
        <w:spacing w:line="276" w:lineRule="auto"/>
        <w:jc w:val="center"/>
        <w:rPr>
          <w:sz w:val="26"/>
          <w:szCs w:val="26"/>
        </w:rPr>
      </w:pPr>
    </w:p>
    <w:sectPr w:rsidR="003506B2" w:rsidSect="00781995">
      <w:headerReference w:type="even" r:id="rId30"/>
      <w:footerReference w:type="default" r:id="rId31"/>
      <w:footerReference w:type="first" r:id="rId32"/>
      <w:type w:val="continuous"/>
      <w:pgSz w:w="12240" w:h="15840"/>
      <w:pgMar w:top="720" w:right="547" w:bottom="720" w:left="720" w:header="720" w:footer="1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72541" w14:textId="77777777" w:rsidR="006452CB" w:rsidRDefault="006452CB">
      <w:r>
        <w:separator/>
      </w:r>
    </w:p>
  </w:endnote>
  <w:endnote w:type="continuationSeparator" w:id="0">
    <w:p w14:paraId="663FE5F4" w14:textId="77777777" w:rsidR="006452CB" w:rsidRDefault="00645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22"/>
        <w:szCs w:val="22"/>
      </w:rPr>
      <w:id w:val="1374428036"/>
      <w:docPartObj>
        <w:docPartGallery w:val="Page Numbers (Bottom of Page)"/>
        <w:docPartUnique/>
      </w:docPartObj>
    </w:sdtPr>
    <w:sdtEndPr/>
    <w:sdtContent>
      <w:p w14:paraId="55A99476" w14:textId="6B009F62" w:rsidR="003267F2" w:rsidRPr="00DF3A10" w:rsidRDefault="003267F2" w:rsidP="00781995">
        <w:pPr>
          <w:pStyle w:val="Heading3"/>
          <w:spacing w:before="0" w:after="0"/>
          <w:jc w:val="center"/>
          <w:rPr>
            <w:color w:val="FFFFFF" w:themeColor="background1"/>
            <w:sz w:val="22"/>
            <w:szCs w:val="22"/>
          </w:rPr>
        </w:pPr>
        <w:r w:rsidRPr="00DF3A10">
          <w:rPr>
            <w:noProof/>
            <w:color w:val="FFFFFF" w:themeColor="background1"/>
            <w:sz w:val="22"/>
            <w:szCs w:val="22"/>
          </w:rPr>
          <mc:AlternateContent>
            <mc:Choice Requires="wps">
              <w:drawing>
                <wp:anchor distT="0" distB="0" distL="114300" distR="114300" simplePos="0" relativeHeight="251659264" behindDoc="1" locked="0" layoutInCell="1" allowOverlap="1" wp14:anchorId="76201063" wp14:editId="3D264408">
                  <wp:simplePos x="0" y="0"/>
                  <wp:positionH relativeFrom="column">
                    <wp:posOffset>-444500</wp:posOffset>
                  </wp:positionH>
                  <wp:positionV relativeFrom="paragraph">
                    <wp:posOffset>9525</wp:posOffset>
                  </wp:positionV>
                  <wp:extent cx="7753350" cy="60325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7753350" cy="603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8E4F2" id="Rectangle 11" o:spid="_x0000_s1026" style="position:absolute;margin-left:-35pt;margin-top:.75pt;width:610.5pt;height: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" fillcolor="black [3200]" strokecolor="black [1600]" strokeweight="1pt"/>
              </w:pict>
            </mc:Fallback>
          </mc:AlternateContent>
        </w:r>
      </w:p>
      <w:p w14:paraId="777835D7" w14:textId="413CF48C" w:rsidR="003267F2" w:rsidRPr="00DF3A10" w:rsidRDefault="00781995" w:rsidP="00DF3A10">
        <w:pPr>
          <w:pStyle w:val="Heading3"/>
          <w:tabs>
            <w:tab w:val="right" w:pos="10973"/>
          </w:tabs>
          <w:spacing w:before="0" w:after="0"/>
          <w:rPr>
            <w:color w:val="FFFFFF" w:themeColor="background1"/>
            <w:sz w:val="22"/>
            <w:szCs w:val="22"/>
          </w:rPr>
        </w:pPr>
        <w:r>
          <w:rPr>
            <w:color w:val="FFFFFF" w:themeColor="background1"/>
            <w:sz w:val="22"/>
            <w:szCs w:val="22"/>
          </w:rPr>
          <w:t>Peter Dawson Lodge</w:t>
        </w:r>
        <w:r w:rsidR="003267F2" w:rsidRPr="00DF3A10">
          <w:rPr>
            <w:color w:val="FFFFFF" w:themeColor="background1"/>
            <w:sz w:val="22"/>
            <w:szCs w:val="22"/>
          </w:rPr>
          <w:tab/>
          <w:t xml:space="preserve">Page </w:t>
        </w:r>
        <w:r w:rsidR="003267F2" w:rsidRPr="00DF3A10">
          <w:rPr>
            <w:color w:val="FFFFFF" w:themeColor="background1"/>
            <w:sz w:val="22"/>
            <w:szCs w:val="22"/>
          </w:rPr>
          <w:fldChar w:fldCharType="begin"/>
        </w:r>
        <w:r w:rsidR="003267F2" w:rsidRPr="00DF3A10">
          <w:rPr>
            <w:color w:val="FFFFFF" w:themeColor="background1"/>
            <w:sz w:val="22"/>
            <w:szCs w:val="22"/>
          </w:rPr>
          <w:instrText xml:space="preserve"> PAGE   \* MERGEFORMAT </w:instrText>
        </w:r>
        <w:r w:rsidR="003267F2" w:rsidRPr="00DF3A10">
          <w:rPr>
            <w:color w:val="FFFFFF" w:themeColor="background1"/>
            <w:sz w:val="22"/>
            <w:szCs w:val="22"/>
          </w:rPr>
          <w:fldChar w:fldCharType="separate"/>
        </w:r>
        <w:r w:rsidR="003267F2" w:rsidRPr="00DF3A10">
          <w:rPr>
            <w:noProof/>
            <w:color w:val="FFFFFF" w:themeColor="background1"/>
            <w:sz w:val="22"/>
            <w:szCs w:val="22"/>
          </w:rPr>
          <w:t>6</w:t>
        </w:r>
        <w:r w:rsidR="003267F2" w:rsidRPr="00DF3A10">
          <w:rPr>
            <w:noProof/>
            <w:color w:val="FFFFFF" w:themeColor="background1"/>
            <w:sz w:val="22"/>
            <w:szCs w:val="22"/>
          </w:rPr>
          <w:fldChar w:fldCharType="end"/>
        </w:r>
        <w:r w:rsidR="003267F2" w:rsidRPr="00DF3A10">
          <w:rPr>
            <w:color w:val="FFFFFF" w:themeColor="background1"/>
            <w:sz w:val="22"/>
            <w:szCs w:val="22"/>
          </w:rPr>
          <w:t xml:space="preserve"> </w:t>
        </w:r>
      </w:p>
    </w:sdtContent>
  </w:sdt>
  <w:p w14:paraId="59B67449" w14:textId="77777777" w:rsidR="003267F2" w:rsidRPr="00DF3A10" w:rsidRDefault="003267F2">
    <w:pPr>
      <w:pStyle w:val="Footer"/>
      <w:rPr>
        <w:color w:val="FFFFFF" w:themeColor="background1"/>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683A" w14:textId="39B772FD" w:rsidR="003267F2" w:rsidRDefault="003267F2" w:rsidP="00C50AAD">
    <w:pPr>
      <w:pStyle w:val="Heading3"/>
      <w:spacing w:before="0" w:after="0"/>
    </w:pPr>
  </w:p>
  <w:p w14:paraId="78A7548E" w14:textId="77777777" w:rsidR="003267F2" w:rsidRDefault="003267F2"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4A52" w14:textId="77777777" w:rsidR="006452CB" w:rsidRDefault="006452CB">
      <w:r>
        <w:separator/>
      </w:r>
    </w:p>
  </w:footnote>
  <w:footnote w:type="continuationSeparator" w:id="0">
    <w:p w14:paraId="56EC7B7D" w14:textId="77777777" w:rsidR="006452CB" w:rsidRDefault="00645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1DDD" w14:textId="77777777" w:rsidR="003267F2" w:rsidRDefault="003267F2">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0CF08DE"/>
    <w:multiLevelType w:val="hybridMultilevel"/>
    <w:tmpl w:val="C8B4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F3C0070"/>
    <w:multiLevelType w:val="hybridMultilevel"/>
    <w:tmpl w:val="FB86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4"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7" w15:restartNumberingAfterBreak="0">
    <w:nsid w:val="774156FE"/>
    <w:multiLevelType w:val="hybridMultilevel"/>
    <w:tmpl w:val="2CE00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FA2E51"/>
    <w:multiLevelType w:val="hybridMultilevel"/>
    <w:tmpl w:val="08D2D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838484">
    <w:abstractNumId w:val="1"/>
  </w:num>
  <w:num w:numId="2" w16cid:durableId="1451045438">
    <w:abstractNumId w:val="13"/>
  </w:num>
  <w:num w:numId="3" w16cid:durableId="1747874983">
    <w:abstractNumId w:val="16"/>
  </w:num>
  <w:num w:numId="4" w16cid:durableId="531116065">
    <w:abstractNumId w:val="5"/>
  </w:num>
  <w:num w:numId="5" w16cid:durableId="1283993968">
    <w:abstractNumId w:val="3"/>
  </w:num>
  <w:num w:numId="6" w16cid:durableId="369575177">
    <w:abstractNumId w:val="11"/>
  </w:num>
  <w:num w:numId="7" w16cid:durableId="2099014203">
    <w:abstractNumId w:val="14"/>
  </w:num>
  <w:num w:numId="8" w16cid:durableId="1342197142">
    <w:abstractNumId w:val="0"/>
  </w:num>
  <w:num w:numId="9" w16cid:durableId="646401638">
    <w:abstractNumId w:val="4"/>
  </w:num>
  <w:num w:numId="10" w16cid:durableId="945501984">
    <w:abstractNumId w:val="7"/>
  </w:num>
  <w:num w:numId="11" w16cid:durableId="192888476">
    <w:abstractNumId w:val="6"/>
  </w:num>
  <w:num w:numId="12" w16cid:durableId="107623426">
    <w:abstractNumId w:val="10"/>
  </w:num>
  <w:num w:numId="13" w16cid:durableId="1982955237">
    <w:abstractNumId w:val="9"/>
  </w:num>
  <w:num w:numId="14" w16cid:durableId="1732117640">
    <w:abstractNumId w:val="15"/>
  </w:num>
  <w:num w:numId="15" w16cid:durableId="1022973575">
    <w:abstractNumId w:val="8"/>
  </w:num>
  <w:num w:numId="16" w16cid:durableId="1612980812">
    <w:abstractNumId w:val="17"/>
  </w:num>
  <w:num w:numId="17" w16cid:durableId="100301049">
    <w:abstractNumId w:val="18"/>
  </w:num>
  <w:num w:numId="18" w16cid:durableId="689070321">
    <w:abstractNumId w:val="12"/>
  </w:num>
  <w:num w:numId="19" w16cid:durableId="511341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F5"/>
    <w:rsid w:val="00003CF8"/>
    <w:rsid w:val="000066B9"/>
    <w:rsid w:val="00010CCC"/>
    <w:rsid w:val="000208AE"/>
    <w:rsid w:val="00033F3D"/>
    <w:rsid w:val="00035890"/>
    <w:rsid w:val="000518FE"/>
    <w:rsid w:val="000520C3"/>
    <w:rsid w:val="00053BA4"/>
    <w:rsid w:val="00056274"/>
    <w:rsid w:val="000B1B35"/>
    <w:rsid w:val="000B325F"/>
    <w:rsid w:val="000F2729"/>
    <w:rsid w:val="00104664"/>
    <w:rsid w:val="0011388A"/>
    <w:rsid w:val="00133219"/>
    <w:rsid w:val="00143F52"/>
    <w:rsid w:val="00161DF5"/>
    <w:rsid w:val="00165F75"/>
    <w:rsid w:val="00166599"/>
    <w:rsid w:val="00171EAD"/>
    <w:rsid w:val="00172731"/>
    <w:rsid w:val="00177067"/>
    <w:rsid w:val="00183AC6"/>
    <w:rsid w:val="001A02EB"/>
    <w:rsid w:val="001A20BB"/>
    <w:rsid w:val="001C620F"/>
    <w:rsid w:val="001D1BD0"/>
    <w:rsid w:val="001D6284"/>
    <w:rsid w:val="001E46EF"/>
    <w:rsid w:val="001F1B55"/>
    <w:rsid w:val="001F4BD9"/>
    <w:rsid w:val="001F72AE"/>
    <w:rsid w:val="00215454"/>
    <w:rsid w:val="00216D43"/>
    <w:rsid w:val="00220754"/>
    <w:rsid w:val="002301F2"/>
    <w:rsid w:val="002478CB"/>
    <w:rsid w:val="00252376"/>
    <w:rsid w:val="0026370B"/>
    <w:rsid w:val="00277F31"/>
    <w:rsid w:val="002B0C6A"/>
    <w:rsid w:val="002B21AB"/>
    <w:rsid w:val="002D22CB"/>
    <w:rsid w:val="002D680C"/>
    <w:rsid w:val="002E2565"/>
    <w:rsid w:val="002F1279"/>
    <w:rsid w:val="002F635F"/>
    <w:rsid w:val="002F7657"/>
    <w:rsid w:val="003075A5"/>
    <w:rsid w:val="003106A2"/>
    <w:rsid w:val="003267F2"/>
    <w:rsid w:val="00336BCB"/>
    <w:rsid w:val="00342BA1"/>
    <w:rsid w:val="00343CA8"/>
    <w:rsid w:val="003506B2"/>
    <w:rsid w:val="003634E3"/>
    <w:rsid w:val="00364F66"/>
    <w:rsid w:val="0036534C"/>
    <w:rsid w:val="003743B3"/>
    <w:rsid w:val="00385C6C"/>
    <w:rsid w:val="00391EDA"/>
    <w:rsid w:val="00394605"/>
    <w:rsid w:val="00395573"/>
    <w:rsid w:val="003A249A"/>
    <w:rsid w:val="003A25AC"/>
    <w:rsid w:val="003A2D05"/>
    <w:rsid w:val="003A702D"/>
    <w:rsid w:val="003C1237"/>
    <w:rsid w:val="003C1C6D"/>
    <w:rsid w:val="003C75A4"/>
    <w:rsid w:val="003C7C86"/>
    <w:rsid w:val="003D6218"/>
    <w:rsid w:val="003F3E97"/>
    <w:rsid w:val="00402B23"/>
    <w:rsid w:val="00410A1E"/>
    <w:rsid w:val="004233B0"/>
    <w:rsid w:val="0043241A"/>
    <w:rsid w:val="0044045E"/>
    <w:rsid w:val="00446C1E"/>
    <w:rsid w:val="00447D13"/>
    <w:rsid w:val="00451E56"/>
    <w:rsid w:val="00455E1B"/>
    <w:rsid w:val="00462281"/>
    <w:rsid w:val="004717FB"/>
    <w:rsid w:val="00472180"/>
    <w:rsid w:val="0049511D"/>
    <w:rsid w:val="00495DCF"/>
    <w:rsid w:val="004A3E53"/>
    <w:rsid w:val="004A7294"/>
    <w:rsid w:val="004B75D1"/>
    <w:rsid w:val="004C7E2D"/>
    <w:rsid w:val="004D3797"/>
    <w:rsid w:val="004E7998"/>
    <w:rsid w:val="004F1261"/>
    <w:rsid w:val="00501484"/>
    <w:rsid w:val="005031AA"/>
    <w:rsid w:val="00503D29"/>
    <w:rsid w:val="00503D71"/>
    <w:rsid w:val="00506D27"/>
    <w:rsid w:val="005112F7"/>
    <w:rsid w:val="00512F9A"/>
    <w:rsid w:val="00525007"/>
    <w:rsid w:val="00527AA9"/>
    <w:rsid w:val="00531FD9"/>
    <w:rsid w:val="0053438B"/>
    <w:rsid w:val="00550617"/>
    <w:rsid w:val="00554F49"/>
    <w:rsid w:val="00562641"/>
    <w:rsid w:val="005718C3"/>
    <w:rsid w:val="00575C40"/>
    <w:rsid w:val="00583F9E"/>
    <w:rsid w:val="00586DB0"/>
    <w:rsid w:val="005977D8"/>
    <w:rsid w:val="005A7ACB"/>
    <w:rsid w:val="005B0CD8"/>
    <w:rsid w:val="005B5163"/>
    <w:rsid w:val="005C1047"/>
    <w:rsid w:val="005C3E1D"/>
    <w:rsid w:val="005D1B33"/>
    <w:rsid w:val="005D7A17"/>
    <w:rsid w:val="005F4016"/>
    <w:rsid w:val="005F4D89"/>
    <w:rsid w:val="005F72A0"/>
    <w:rsid w:val="00600109"/>
    <w:rsid w:val="006004A3"/>
    <w:rsid w:val="0061571A"/>
    <w:rsid w:val="0061605B"/>
    <w:rsid w:val="00633ED7"/>
    <w:rsid w:val="00635457"/>
    <w:rsid w:val="0063624C"/>
    <w:rsid w:val="006452CB"/>
    <w:rsid w:val="00653708"/>
    <w:rsid w:val="00654112"/>
    <w:rsid w:val="00655659"/>
    <w:rsid w:val="00687AD5"/>
    <w:rsid w:val="00690279"/>
    <w:rsid w:val="00692C7B"/>
    <w:rsid w:val="006B2AD3"/>
    <w:rsid w:val="006B3227"/>
    <w:rsid w:val="006B7E77"/>
    <w:rsid w:val="006E1561"/>
    <w:rsid w:val="006E5972"/>
    <w:rsid w:val="006F3F4E"/>
    <w:rsid w:val="006F44CF"/>
    <w:rsid w:val="007023DE"/>
    <w:rsid w:val="00727EF2"/>
    <w:rsid w:val="0073747E"/>
    <w:rsid w:val="00746126"/>
    <w:rsid w:val="007563BF"/>
    <w:rsid w:val="007642D2"/>
    <w:rsid w:val="0076512D"/>
    <w:rsid w:val="00773803"/>
    <w:rsid w:val="00781995"/>
    <w:rsid w:val="007A2292"/>
    <w:rsid w:val="007C212B"/>
    <w:rsid w:val="007E2516"/>
    <w:rsid w:val="007E692B"/>
    <w:rsid w:val="007F1AA1"/>
    <w:rsid w:val="007F1CE1"/>
    <w:rsid w:val="007F7E55"/>
    <w:rsid w:val="0080282B"/>
    <w:rsid w:val="00804815"/>
    <w:rsid w:val="0081032C"/>
    <w:rsid w:val="008276C8"/>
    <w:rsid w:val="00833063"/>
    <w:rsid w:val="00834C54"/>
    <w:rsid w:val="0083559E"/>
    <w:rsid w:val="00843FC7"/>
    <w:rsid w:val="008501CA"/>
    <w:rsid w:val="00850F3B"/>
    <w:rsid w:val="008522FC"/>
    <w:rsid w:val="00852715"/>
    <w:rsid w:val="00853C2B"/>
    <w:rsid w:val="00867D78"/>
    <w:rsid w:val="00874CA3"/>
    <w:rsid w:val="008753ED"/>
    <w:rsid w:val="008757EB"/>
    <w:rsid w:val="00877B58"/>
    <w:rsid w:val="00891C54"/>
    <w:rsid w:val="008947A1"/>
    <w:rsid w:val="008A3FE8"/>
    <w:rsid w:val="008A5F70"/>
    <w:rsid w:val="008A7D38"/>
    <w:rsid w:val="008B59D0"/>
    <w:rsid w:val="008B5E58"/>
    <w:rsid w:val="008D25E0"/>
    <w:rsid w:val="008D31EF"/>
    <w:rsid w:val="008E7060"/>
    <w:rsid w:val="008F6BE4"/>
    <w:rsid w:val="0092092D"/>
    <w:rsid w:val="00932C86"/>
    <w:rsid w:val="00933648"/>
    <w:rsid w:val="009347B6"/>
    <w:rsid w:val="00934EC0"/>
    <w:rsid w:val="00950788"/>
    <w:rsid w:val="009516E2"/>
    <w:rsid w:val="00957B80"/>
    <w:rsid w:val="0096157E"/>
    <w:rsid w:val="00964167"/>
    <w:rsid w:val="0096564D"/>
    <w:rsid w:val="009674BC"/>
    <w:rsid w:val="009850ED"/>
    <w:rsid w:val="00994EDD"/>
    <w:rsid w:val="00996313"/>
    <w:rsid w:val="009A427F"/>
    <w:rsid w:val="009C53EA"/>
    <w:rsid w:val="009D4D6F"/>
    <w:rsid w:val="009D6B65"/>
    <w:rsid w:val="009E3E24"/>
    <w:rsid w:val="009F1C93"/>
    <w:rsid w:val="009F53FB"/>
    <w:rsid w:val="00A10407"/>
    <w:rsid w:val="00A26738"/>
    <w:rsid w:val="00A27A31"/>
    <w:rsid w:val="00A333C9"/>
    <w:rsid w:val="00A3592D"/>
    <w:rsid w:val="00A36D71"/>
    <w:rsid w:val="00A60F7A"/>
    <w:rsid w:val="00A83C3F"/>
    <w:rsid w:val="00A84F6D"/>
    <w:rsid w:val="00A91C53"/>
    <w:rsid w:val="00AA16EE"/>
    <w:rsid w:val="00AB5173"/>
    <w:rsid w:val="00AB7F86"/>
    <w:rsid w:val="00AE21BE"/>
    <w:rsid w:val="00AF09A5"/>
    <w:rsid w:val="00B0732A"/>
    <w:rsid w:val="00B20B6A"/>
    <w:rsid w:val="00B32173"/>
    <w:rsid w:val="00B43B25"/>
    <w:rsid w:val="00B45C9E"/>
    <w:rsid w:val="00B541B8"/>
    <w:rsid w:val="00B54995"/>
    <w:rsid w:val="00B6159E"/>
    <w:rsid w:val="00B6638B"/>
    <w:rsid w:val="00B741E5"/>
    <w:rsid w:val="00B8409D"/>
    <w:rsid w:val="00B91B68"/>
    <w:rsid w:val="00B91B70"/>
    <w:rsid w:val="00B932B9"/>
    <w:rsid w:val="00B95272"/>
    <w:rsid w:val="00B95D48"/>
    <w:rsid w:val="00B97C04"/>
    <w:rsid w:val="00BB20D5"/>
    <w:rsid w:val="00BB23B1"/>
    <w:rsid w:val="00BB2F79"/>
    <w:rsid w:val="00BB33DD"/>
    <w:rsid w:val="00BB51C4"/>
    <w:rsid w:val="00BD0DCA"/>
    <w:rsid w:val="00BE0E17"/>
    <w:rsid w:val="00BE4FBF"/>
    <w:rsid w:val="00BF086E"/>
    <w:rsid w:val="00BF3986"/>
    <w:rsid w:val="00C04C04"/>
    <w:rsid w:val="00C15FA3"/>
    <w:rsid w:val="00C1641A"/>
    <w:rsid w:val="00C21E5B"/>
    <w:rsid w:val="00C26CBB"/>
    <w:rsid w:val="00C3005D"/>
    <w:rsid w:val="00C41846"/>
    <w:rsid w:val="00C50AAD"/>
    <w:rsid w:val="00C621BE"/>
    <w:rsid w:val="00C65738"/>
    <w:rsid w:val="00C7420F"/>
    <w:rsid w:val="00C83766"/>
    <w:rsid w:val="00CA0058"/>
    <w:rsid w:val="00CA39FE"/>
    <w:rsid w:val="00CA6C72"/>
    <w:rsid w:val="00CB2A59"/>
    <w:rsid w:val="00CC11B4"/>
    <w:rsid w:val="00CC46FF"/>
    <w:rsid w:val="00CC5EFB"/>
    <w:rsid w:val="00CC6970"/>
    <w:rsid w:val="00CC7FDB"/>
    <w:rsid w:val="00CE48D6"/>
    <w:rsid w:val="00CE5C3B"/>
    <w:rsid w:val="00CE63CB"/>
    <w:rsid w:val="00CF2507"/>
    <w:rsid w:val="00CF422F"/>
    <w:rsid w:val="00D31A08"/>
    <w:rsid w:val="00D33035"/>
    <w:rsid w:val="00D336AF"/>
    <w:rsid w:val="00D53AB0"/>
    <w:rsid w:val="00D647FB"/>
    <w:rsid w:val="00D7623C"/>
    <w:rsid w:val="00D82BB3"/>
    <w:rsid w:val="00D919D3"/>
    <w:rsid w:val="00D9628B"/>
    <w:rsid w:val="00DA164D"/>
    <w:rsid w:val="00DA45E5"/>
    <w:rsid w:val="00DB01FB"/>
    <w:rsid w:val="00DB4A7B"/>
    <w:rsid w:val="00DC309E"/>
    <w:rsid w:val="00DD0878"/>
    <w:rsid w:val="00DD1BAB"/>
    <w:rsid w:val="00DD3D03"/>
    <w:rsid w:val="00DE6123"/>
    <w:rsid w:val="00DF081C"/>
    <w:rsid w:val="00DF1D3A"/>
    <w:rsid w:val="00DF3A10"/>
    <w:rsid w:val="00E02414"/>
    <w:rsid w:val="00E104A4"/>
    <w:rsid w:val="00E17448"/>
    <w:rsid w:val="00E223FF"/>
    <w:rsid w:val="00E25313"/>
    <w:rsid w:val="00E379CE"/>
    <w:rsid w:val="00E52323"/>
    <w:rsid w:val="00E7154D"/>
    <w:rsid w:val="00E818AA"/>
    <w:rsid w:val="00E841AB"/>
    <w:rsid w:val="00E94939"/>
    <w:rsid w:val="00EB26E0"/>
    <w:rsid w:val="00EC7732"/>
    <w:rsid w:val="00ED27A8"/>
    <w:rsid w:val="00ED35EF"/>
    <w:rsid w:val="00ED622D"/>
    <w:rsid w:val="00EF1AD3"/>
    <w:rsid w:val="00F07751"/>
    <w:rsid w:val="00F20C9C"/>
    <w:rsid w:val="00F22108"/>
    <w:rsid w:val="00F31964"/>
    <w:rsid w:val="00F42084"/>
    <w:rsid w:val="00F42329"/>
    <w:rsid w:val="00F506DD"/>
    <w:rsid w:val="00F542D1"/>
    <w:rsid w:val="00F57C2D"/>
    <w:rsid w:val="00F66FAD"/>
    <w:rsid w:val="00F71544"/>
    <w:rsid w:val="00F76020"/>
    <w:rsid w:val="00F8248F"/>
    <w:rsid w:val="00F86292"/>
    <w:rsid w:val="00F90E80"/>
    <w:rsid w:val="00FA43DD"/>
    <w:rsid w:val="00FA58AD"/>
    <w:rsid w:val="00FA5A82"/>
    <w:rsid w:val="00FC1C4A"/>
    <w:rsid w:val="00FC25BD"/>
    <w:rsid w:val="00FD1F30"/>
    <w:rsid w:val="00FD3118"/>
    <w:rsid w:val="00FD40B3"/>
    <w:rsid w:val="00FD6AE8"/>
    <w:rsid w:val="00FE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9801EC1"/>
  <w15:chartTrackingRefBased/>
  <w15:docId w15:val="{07CD3A72-DCE8-41F0-BA0F-D0D7A97B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1C8E9A"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F78F2F"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523402015">
      <w:bodyDiv w:val="1"/>
      <w:marLeft w:val="0"/>
      <w:marRight w:val="0"/>
      <w:marTop w:val="0"/>
      <w:marBottom w:val="0"/>
      <w:divBdr>
        <w:top w:val="none" w:sz="0" w:space="0" w:color="auto"/>
        <w:left w:val="none" w:sz="0" w:space="0" w:color="auto"/>
        <w:bottom w:val="none" w:sz="0" w:space="0" w:color="auto"/>
        <w:right w:val="none" w:sz="0" w:space="0" w:color="auto"/>
      </w:divBdr>
    </w:div>
    <w:div w:id="531110836">
      <w:bodyDiv w:val="1"/>
      <w:marLeft w:val="0"/>
      <w:marRight w:val="0"/>
      <w:marTop w:val="0"/>
      <w:marBottom w:val="0"/>
      <w:divBdr>
        <w:top w:val="none" w:sz="0" w:space="0" w:color="auto"/>
        <w:left w:val="none" w:sz="0" w:space="0" w:color="auto"/>
        <w:bottom w:val="none" w:sz="0" w:space="0" w:color="auto"/>
        <w:right w:val="none" w:sz="0" w:space="0" w:color="auto"/>
      </w:divBdr>
    </w:div>
    <w:div w:id="551160314">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862788496">
      <w:bodyDiv w:val="1"/>
      <w:marLeft w:val="0"/>
      <w:marRight w:val="0"/>
      <w:marTop w:val="0"/>
      <w:marBottom w:val="0"/>
      <w:divBdr>
        <w:top w:val="none" w:sz="0" w:space="0" w:color="auto"/>
        <w:left w:val="none" w:sz="0" w:space="0" w:color="auto"/>
        <w:bottom w:val="none" w:sz="0" w:space="0" w:color="auto"/>
        <w:right w:val="none" w:sz="0" w:space="0" w:color="auto"/>
      </w:divBdr>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oldencarers.com/calendar/general-activities---february/116/"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ldencarers.com/calendar/valentines-day/32/"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goldencarers.com/calendar/lunar-new-year/12/" TargetMode="External"/><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0CAF3-B03D-4C55-83FA-0FD5C08E4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Template>
  <TotalTime>2</TotalTime>
  <Pages>10</Pages>
  <Words>787</Words>
  <Characters>4206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Sherry Kunkel</cp:lastModifiedBy>
  <cp:revision>2</cp:revision>
  <cp:lastPrinted>2024-01-28T00:58:00Z</cp:lastPrinted>
  <dcterms:created xsi:type="dcterms:W3CDTF">2024-01-31T01:29:00Z</dcterms:created>
  <dcterms:modified xsi:type="dcterms:W3CDTF">2024-01-31T01:29:00Z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GrammarlyDocumentId">
    <vt:lpwstr>5f7697655e792680c983456708b3dbbd72bf2969db1c7a9496eb88802c7e599a</vt:lpwstr>
  </property>
</Properties>
</file>